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AD155B5" w14:textId="642267E9" w:rsidR="00081FFF" w:rsidRDefault="00081FFF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 w:rsidRPr="00081FFF">
        <w:rPr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F94E82" wp14:editId="099566B8">
            <wp:extent cx="9504292" cy="6360795"/>
            <wp:effectExtent l="0" t="0" r="1905" b="1905"/>
            <wp:docPr id="10" name="Рисунок 10" descr="C:\Users\admin\Downloads\мз 1 стр26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з 1 стр2612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r="1888"/>
                    <a:stretch/>
                  </pic:blipFill>
                  <pic:spPr bwMode="auto">
                    <a:xfrm>
                      <a:off x="0" y="0"/>
                      <a:ext cx="9505957" cy="63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14:paraId="23E500B6" w14:textId="1D73B41C" w:rsidR="007E5DFD" w:rsidRPr="001E7744" w:rsidRDefault="003010F9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606935" wp14:editId="6DB10F56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263679B4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043C56FA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19E156D7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74CD3B69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006D2C07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773EA5D6" w14:textId="77777777" w:rsidR="00AE7082" w:rsidRPr="009D771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96D03C5" w14:textId="4147AF26" w:rsidR="00AE7082" w:rsidRPr="00192CE8" w:rsidRDefault="00AE7082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14:paraId="12E7BFC4" w14:textId="77777777" w:rsidR="00AE7082" w:rsidRPr="009D7718" w:rsidRDefault="00AE7082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069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sH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SBK&#10;EMcKxBMqwgLyhbTjM4KbBux3SnocyYq6bxtmJSXte42qKrI8DzMcD/nsYooHe2pZnVqY5ghVUU/J&#10;uL3149xvjFXrBiONOtZwjUqsVdTIMaudfnHsYjG7JyLM9ek5eh0fssUv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NZu&#10;Swe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263679B4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043C56FA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19E156D7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74CD3B69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006D2C07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773EA5D6" w14:textId="77777777" w:rsidR="00AE7082" w:rsidRPr="009D771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96D03C5" w14:textId="4147AF26" w:rsidR="00AE7082" w:rsidRPr="00192CE8" w:rsidRDefault="00AE7082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14:paraId="12E7BFC4" w14:textId="77777777" w:rsidR="00AE7082" w:rsidRPr="009D7718" w:rsidRDefault="00AE7082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14:paraId="235905CF" w14:textId="77777777"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294098D0" w14:textId="77777777"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14:paraId="2E332966" w14:textId="77777777"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14:paraId="7BC7EC9E" w14:textId="77777777"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3FCD5CF0" w14:textId="77777777"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447340A0" w14:textId="77777777"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8546E" w:rsidRPr="00C720C9" w14:paraId="5710B38D" w14:textId="77777777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14:paraId="14830103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14:paraId="00CA7D20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14:paraId="732EEE78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14:paraId="6A7F5420" w14:textId="77777777"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31CB2F9C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5AEE414C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14:paraId="014BE159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14:paraId="383297A7" w14:textId="77777777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14:paraId="36C5061C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14:paraId="3F8835F7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14:paraId="678B1DBE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14:paraId="5F00FA22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14:paraId="4388CAB6" w14:textId="77777777"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14:paraId="71D57238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248BC0D6" w14:textId="5A2A3F12"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BE61CE">
              <w:rPr>
                <w:color w:val="000000"/>
                <w:sz w:val="22"/>
                <w:szCs w:val="22"/>
              </w:rPr>
              <w:t>2</w:t>
            </w:r>
            <w:r w:rsidR="00AE7082">
              <w:rPr>
                <w:color w:val="000000"/>
                <w:sz w:val="22"/>
                <w:szCs w:val="22"/>
              </w:rPr>
              <w:t>1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20719A33" w14:textId="3E14ACEF"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AE7082">
              <w:rPr>
                <w:color w:val="000000"/>
                <w:sz w:val="22"/>
                <w:szCs w:val="22"/>
              </w:rPr>
              <w:t>2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13562CE" w14:textId="07F41434"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AE7082">
              <w:rPr>
                <w:color w:val="000000"/>
                <w:sz w:val="22"/>
                <w:szCs w:val="22"/>
              </w:rPr>
              <w:t>3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14:paraId="381C4F3B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14:paraId="31184E78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0C8728BD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14:paraId="218EB419" w14:textId="77777777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14:paraId="07F0B5F7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14:paraId="38818578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5BEA2409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40754623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6E107086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07B9AD49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79396C82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2B04B0C3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6DFDF44A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291B7B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6B41B2A2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526ED1CF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0073CDD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75AC6A33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7273101A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433D984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2D07A5C0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196E74F1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3D891240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4E8DECC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35C16BBB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14:paraId="584EABD1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14:paraId="5D224452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14:paraId="06A3DE00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5788622B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262ADFFE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55DFDAFB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14:paraId="07E0A282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4FC7081A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14:paraId="36FBDA21" w14:textId="77777777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14:paraId="7A9FF713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14:paraId="65D6857E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71CC1AB2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14:paraId="3E291C65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14:paraId="4A3320BD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14:paraId="267BC888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14:paraId="75C8C306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14:paraId="31EEB12B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14:paraId="2D0F9F5B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4B612CA4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69FA6D76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4746388F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14:paraId="6BF4A6FB" w14:textId="77777777"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14:paraId="23B6CDA4" w14:textId="77777777"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14:paraId="26529945" w14:textId="77777777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14:paraId="76EBFDC0" w14:textId="77777777"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14:paraId="56729FD1" w14:textId="77777777"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0669F284" w14:textId="77777777"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29896069" w14:textId="77777777"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1644674D" w14:textId="77777777"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593BAF91" w14:textId="77777777"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14:paraId="61CB2929" w14:textId="77777777"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49F701C8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40C211C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05F05A5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8682F95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FF63A27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14:paraId="1421B5EC" w14:textId="77777777"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14:paraId="6C4CEAB6" w14:textId="77777777"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DD528FF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5592B998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8E6D8D4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14:paraId="4B192A56" w14:textId="77777777"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14:paraId="1F79FFAF" w14:textId="77777777"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14:paraId="5472124D" w14:textId="77777777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14:paraId="49CEA47D" w14:textId="77777777"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14:paraId="178920A3" w14:textId="77777777"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02B5BCCC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1189EB3" w14:textId="77777777"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88D0288" w14:textId="77777777"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4A71384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14:paraId="28A48F63" w14:textId="589641C3"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14:paraId="4C1D9A09" w14:textId="77777777"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14:paraId="26AB39A4" w14:textId="77777777"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1CF1169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4FDBB1E6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3A44ACB5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14:paraId="77A261A9" w14:textId="77777777"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14:paraId="2B897C4B" w14:textId="77777777"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14:paraId="31AEEC88" w14:textId="77777777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14:paraId="3734F1A2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14:paraId="0526AFA5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382CED9C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EA45B01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2440D54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37C032CC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14:paraId="63698982" w14:textId="77777777"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62CD326A" w14:textId="77777777"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751405D0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14:paraId="1C2FFFB1" w14:textId="77777777"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14:paraId="7870D7FA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C1A983F" w14:textId="77777777"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434F5744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55D3B640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14:paraId="36039A54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434463A1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14:paraId="41BD8495" w14:textId="77777777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14:paraId="1EB4FD77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14:paraId="206C92D4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00498545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F8A48AA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171255C3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3570DDF3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14:paraId="45FF9163" w14:textId="77777777"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14:paraId="78796232" w14:textId="77777777"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14:paraId="63B91332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E2248E5" w14:textId="77777777"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145349F8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5A495B3A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14:paraId="4B3D9962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14:paraId="15323239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1E9413BC" w14:textId="77777777"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1115"/>
        <w:gridCol w:w="833"/>
        <w:gridCol w:w="846"/>
        <w:gridCol w:w="586"/>
        <w:gridCol w:w="718"/>
      </w:tblGrid>
      <w:tr w:rsidR="0052745E" w:rsidRPr="005C7C58" w14:paraId="4F5B9871" w14:textId="77777777" w:rsidTr="003B1DED">
        <w:tc>
          <w:tcPr>
            <w:tcW w:w="1152" w:type="dxa"/>
            <w:vMerge w:val="restart"/>
            <w:shd w:val="clear" w:color="auto" w:fill="FFFFFF"/>
          </w:tcPr>
          <w:p w14:paraId="31C5D15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0CFCB95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56601EE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408EFA0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481BDF6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14:paraId="70553C1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14:paraId="10F0275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14:paraId="6822D3F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14:paraId="1B2A282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14:paraId="3B54662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14:paraId="2FE06A5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2745E" w:rsidRPr="005C7C58" w14:paraId="254E690B" w14:textId="77777777" w:rsidTr="003B1DED">
        <w:tc>
          <w:tcPr>
            <w:tcW w:w="1152" w:type="dxa"/>
            <w:vMerge/>
            <w:shd w:val="clear" w:color="auto" w:fill="FFFFFF"/>
            <w:vAlign w:val="center"/>
          </w:tcPr>
          <w:p w14:paraId="07F3F9ED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14:paraId="35C7A887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14:paraId="47991C0F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14:paraId="57D63D32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0F68785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14:paraId="1CB9E9C9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14:paraId="234A9026" w14:textId="5AF2F2F2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14:paraId="7E88CA42" w14:textId="1D5F7EC2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14:paraId="60C4389D" w14:textId="3F0BFC45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2BCDBF0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14:paraId="024E7E87" w14:textId="400BAF25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858A995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14:paraId="1C6E76E0" w14:textId="25D33773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54D32D44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14:paraId="447C64E4" w14:textId="179B8F55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14:paraId="73375AD6" w14:textId="77777777"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14:paraId="2DA4C60B" w14:textId="77777777"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14:paraId="0728CB86" w14:textId="77777777" w:rsidTr="003B1DED">
        <w:tc>
          <w:tcPr>
            <w:tcW w:w="1152" w:type="dxa"/>
            <w:vMerge/>
            <w:shd w:val="clear" w:color="auto" w:fill="FFFFFF"/>
            <w:vAlign w:val="center"/>
          </w:tcPr>
          <w:p w14:paraId="4C2084B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168F4EE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2D283C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31173CC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14:paraId="6384121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CB7984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A58FEE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336F4F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14:paraId="3E5FE7B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04A3939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A81E0F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3A0A32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14:paraId="64A0BAB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528796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CC6BD6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F5D402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14:paraId="67741939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BF88AE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8F6A38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8EC4E9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14:paraId="4C8F6A1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34E6DF6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</w:tcPr>
          <w:p w14:paraId="18148E5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14:paraId="67A4797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14:paraId="2BD595D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14:paraId="3BE316E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14:paraId="11F1762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14:paraId="774F7E4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14:paraId="3FAC532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14:paraId="50FE74E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14:paraId="4CD7A02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14:paraId="3A60C25E" w14:textId="77777777" w:rsidTr="003B1DED">
        <w:tc>
          <w:tcPr>
            <w:tcW w:w="1152" w:type="dxa"/>
            <w:shd w:val="clear" w:color="auto" w:fill="FFFFFF"/>
            <w:vAlign w:val="bottom"/>
          </w:tcPr>
          <w:p w14:paraId="431479B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038F525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14:paraId="2C5728D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14:paraId="26C70B1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14:paraId="3D01274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14:paraId="704DACC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14:paraId="6EEA5F8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14:paraId="305EB29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14:paraId="3BF6969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7DFBCDC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14:paraId="4011807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14:paraId="7A79375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74D82C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139E517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14:paraId="3BA8789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14:paraId="4927B07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14:paraId="12AAB7F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14:paraId="436E4A79" w14:textId="77777777" w:rsidTr="005E5211">
        <w:tc>
          <w:tcPr>
            <w:tcW w:w="1152" w:type="dxa"/>
            <w:shd w:val="clear" w:color="auto" w:fill="FFFFFF"/>
          </w:tcPr>
          <w:p w14:paraId="2D0D741B" w14:textId="77777777"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14:paraId="782BEF1F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6" w:type="dxa"/>
            <w:shd w:val="clear" w:color="auto" w:fill="FFFFFF"/>
          </w:tcPr>
          <w:p w14:paraId="488164C2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4" w:type="dxa"/>
            <w:shd w:val="clear" w:color="auto" w:fill="FFFFFF"/>
          </w:tcPr>
          <w:p w14:paraId="270340EB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3" w:type="dxa"/>
            <w:shd w:val="clear" w:color="auto" w:fill="FFFFFF"/>
          </w:tcPr>
          <w:p w14:paraId="42DE3410" w14:textId="77777777"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  <w:vAlign w:val="bottom"/>
          </w:tcPr>
          <w:p w14:paraId="61802898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14:paraId="0CA246CF" w14:textId="77777777"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14:paraId="488322C7" w14:textId="77777777"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  <w:vAlign w:val="center"/>
          </w:tcPr>
          <w:p w14:paraId="69DA133E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3" w:type="dxa"/>
            <w:shd w:val="clear" w:color="auto" w:fill="FFFFFF"/>
          </w:tcPr>
          <w:p w14:paraId="6E212164" w14:textId="444A3309" w:rsidR="003B1DED" w:rsidRPr="00A01189" w:rsidRDefault="00AE7082" w:rsidP="00A011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</w:t>
            </w:r>
            <w:r w:rsidR="00A01189"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85" w:type="dxa"/>
            <w:shd w:val="clear" w:color="auto" w:fill="FFFFFF"/>
          </w:tcPr>
          <w:p w14:paraId="080ADA70" w14:textId="7C758432" w:rsidR="003B1DED" w:rsidRPr="00A01189" w:rsidRDefault="00AE7082" w:rsidP="00A011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</w:t>
            </w:r>
            <w:r w:rsidR="00A01189"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939" w:type="dxa"/>
            <w:shd w:val="clear" w:color="auto" w:fill="FFFFFF"/>
          </w:tcPr>
          <w:p w14:paraId="236ABDC0" w14:textId="727AD795" w:rsidR="003B1DED" w:rsidRPr="00A01189" w:rsidRDefault="00AE7082" w:rsidP="00A011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</w:t>
            </w:r>
            <w:r w:rsidR="00A01189"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0FE3807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3" w:type="dxa"/>
            <w:shd w:val="clear" w:color="auto" w:fill="FFFFFF"/>
            <w:vAlign w:val="center"/>
          </w:tcPr>
          <w:p w14:paraId="43B8571C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  <w:vAlign w:val="center"/>
          </w:tcPr>
          <w:p w14:paraId="11F29C99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14:paraId="236E61BD" w14:textId="77777777"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14:paraId="5CA8666D" w14:textId="2F3F94FD" w:rsidR="003B1DED" w:rsidRDefault="00D82267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611716">
              <w:rPr>
                <w:bCs/>
                <w:color w:val="000000"/>
                <w:sz w:val="20"/>
              </w:rPr>
              <w:t>5</w:t>
            </w:r>
          </w:p>
        </w:tc>
      </w:tr>
    </w:tbl>
    <w:p w14:paraId="792BECDA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52A72CA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68827224" w14:textId="77777777"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6F61C935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14:paraId="2A18F357" w14:textId="77777777" w:rsidTr="00C42765">
        <w:trPr>
          <w:trHeight w:val="91"/>
        </w:trPr>
        <w:tc>
          <w:tcPr>
            <w:tcW w:w="15173" w:type="dxa"/>
            <w:gridSpan w:val="5"/>
          </w:tcPr>
          <w:p w14:paraId="1570F94E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14:paraId="0F2AEB3D" w14:textId="77777777" w:rsidTr="00C42765">
        <w:tc>
          <w:tcPr>
            <w:tcW w:w="2694" w:type="dxa"/>
          </w:tcPr>
          <w:p w14:paraId="1A3C077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0BF6C57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1502DF72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2A42D123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05DF272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14:paraId="090C84DF" w14:textId="77777777" w:rsidTr="00C42765">
        <w:tc>
          <w:tcPr>
            <w:tcW w:w="2694" w:type="dxa"/>
          </w:tcPr>
          <w:p w14:paraId="7C8F453E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F6063A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FDC729C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57259C31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8E5F59E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14:paraId="7DC91F40" w14:textId="77777777" w:rsidTr="00C42765">
        <w:tc>
          <w:tcPr>
            <w:tcW w:w="2694" w:type="dxa"/>
          </w:tcPr>
          <w:p w14:paraId="405203A7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562F0B1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B873AA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3A37E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4E7F1EB0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14:paraId="27C0C7DF" w14:textId="77777777"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14:paraId="29C085F6" w14:textId="77777777"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14:paraId="59E000F0" w14:textId="77777777"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14:paraId="0190D779" w14:textId="41E4F9C4"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2CA70018" w14:textId="77777777"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1DBB68F8" w14:textId="77777777"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39B6C5AD" w14:textId="77777777"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3CA5C4C" w14:textId="77777777"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E5DFD" w:rsidRPr="00476D45" w14:paraId="791A7A8C" w14:textId="77777777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94B1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3646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EB87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14:paraId="7CFE21EF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4B44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33AA" w14:textId="77777777"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D0EF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14:paraId="0466F9B9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C81C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9E6F" w14:textId="77777777"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CE01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14:paraId="22133043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DD55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0FBF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F49E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14:paraId="7B83D02C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2C2B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3F72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5694B960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22988439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50154B35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5BF31B8D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1874CE43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419923E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740C2D50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12333945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5228D26C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031D6895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1A41CC76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694D846A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5DDDB42B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B169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0AD62FAF" w14:textId="77777777"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55EFFE40" w14:textId="77777777" w:rsidR="00404671" w:rsidRPr="00E0551B" w:rsidRDefault="00F26656" w:rsidP="00E0551B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14:paraId="72F9C77F" w14:textId="77777777" w:rsidR="00404671" w:rsidRPr="00A93419" w:rsidRDefault="00D82267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A64476" wp14:editId="519D4433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63430A60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2A94948E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2113D5D8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10FF732C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32F21F33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0DA3B48F" w14:textId="77777777" w:rsidR="00AE7082" w:rsidRPr="009D771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C527AEF" w14:textId="4A66F0F9" w:rsidR="00AE7082" w:rsidRPr="00192CE8" w:rsidRDefault="00AE7082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14:paraId="1DF1DFC4" w14:textId="77777777" w:rsidR="00AE7082" w:rsidRPr="009D7718" w:rsidRDefault="00AE7082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4476"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RU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63430A60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2A94948E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2113D5D8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10FF732C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32F21F33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0DA3B48F" w14:textId="77777777" w:rsidR="00AE7082" w:rsidRPr="009D771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C527AEF" w14:textId="4A66F0F9" w:rsidR="00AE7082" w:rsidRPr="00192CE8" w:rsidRDefault="00AE7082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14:paraId="1DF1DFC4" w14:textId="77777777" w:rsidR="00AE7082" w:rsidRPr="009D7718" w:rsidRDefault="00AE7082" w:rsidP="00404671"/>
                  </w:txbxContent>
                </v:textbox>
              </v:shape>
            </w:pict>
          </mc:Fallback>
        </mc:AlternateContent>
      </w:r>
    </w:p>
    <w:p w14:paraId="736742B4" w14:textId="77777777"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14:paraId="5B76DF10" w14:textId="77777777"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14:paraId="7A584366" w14:textId="6A37665B"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14:paraId="271E910C" w14:textId="77777777"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5AAF4FE6" w14:textId="77777777"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129922E5" w14:textId="77777777"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697"/>
        <w:gridCol w:w="1270"/>
        <w:gridCol w:w="1269"/>
        <w:gridCol w:w="1270"/>
        <w:gridCol w:w="1270"/>
        <w:gridCol w:w="2278"/>
        <w:gridCol w:w="877"/>
        <w:gridCol w:w="596"/>
        <w:gridCol w:w="913"/>
        <w:gridCol w:w="848"/>
        <w:gridCol w:w="850"/>
        <w:gridCol w:w="721"/>
        <w:gridCol w:w="753"/>
      </w:tblGrid>
      <w:tr w:rsidR="00404671" w:rsidRPr="00430789" w14:paraId="406AEF08" w14:textId="77777777" w:rsidTr="005E5211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14:paraId="17DC53BB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14:paraId="7A84EAAC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582BBC19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14:paraId="20DBEF6A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307C714D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31136EDD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14:paraId="5190F099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430789" w14:paraId="7532DFE4" w14:textId="77777777" w:rsidTr="005E5211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14:paraId="6160CA64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14:paraId="594138EA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36315A00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1E56888B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14:paraId="78C10E77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14:paraId="2154E07F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03525F4" w14:textId="59E333AC"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BE61CE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21FDD5DD" w14:textId="10787200"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6612CB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2202390F" w14:textId="3BB30FDA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6F5780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4A53A9A6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14:paraId="06A01DCC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14:paraId="47A3E271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14:paraId="6D942CDA" w14:textId="77777777" w:rsidTr="005E5211">
        <w:trPr>
          <w:trHeight w:val="624"/>
        </w:trPr>
        <w:tc>
          <w:tcPr>
            <w:tcW w:w="717" w:type="dxa"/>
            <w:vMerge/>
            <w:shd w:val="clear" w:color="auto" w:fill="FFFFFF"/>
          </w:tcPr>
          <w:p w14:paraId="3BC41BAC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14:paraId="6D667A69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F7301B0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A147402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DB35DFA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528ECDA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E134766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44A71CF3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A0E6AB8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62109E1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6C84F24C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3504DA9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AC03691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AFA4147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DA70A26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C3D26F9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510D101F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14:paraId="7D30643A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448205A6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4B1F7F74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1269704B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720596FA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14:paraId="5B7DFBB1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14:paraId="0B2D8D58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14:paraId="0C28C71D" w14:textId="77777777" w:rsidTr="005E5211">
        <w:trPr>
          <w:trHeight w:hRule="exact" w:val="227"/>
        </w:trPr>
        <w:tc>
          <w:tcPr>
            <w:tcW w:w="717" w:type="dxa"/>
            <w:shd w:val="clear" w:color="auto" w:fill="FFFFFF"/>
          </w:tcPr>
          <w:p w14:paraId="688996C3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14:paraId="0169A284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14:paraId="4C8C561A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14:paraId="3ED00D78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4EA19AB8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28B974CA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6DC22B18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14:paraId="4CFC1D05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7EF238D5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2D7B326D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6A4A3A90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3CB5A4A4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14:paraId="1F7A0ADC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14:paraId="27FF6740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14:paraId="46F530E9" w14:textId="77777777" w:rsidTr="005E5211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14:paraId="136B543E" w14:textId="77777777"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14:paraId="178B848D" w14:textId="77777777"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5E68C746" w14:textId="77777777"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14:paraId="74B1AF27" w14:textId="77777777"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5F996C7E" w14:textId="77777777"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1BE40B65" w14:textId="77777777"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1695F191" w14:textId="77777777"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11611348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42D6F32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E0FBA49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C6A7CA6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C3CEF81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14:paraId="58BD03CD" w14:textId="77777777"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6647A470" w14:textId="77777777"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57C5C23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6EE7A9CA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4869ACFC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191E0A1A" w14:textId="77777777"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30765705" w14:textId="77777777"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14:paraId="690DCB77" w14:textId="77777777" w:rsidTr="005E5211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14:paraId="4762292B" w14:textId="77777777"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1BD23E40" w14:textId="77777777"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BAAD8BE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1449D368" w14:textId="77777777"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F400349" w14:textId="77777777"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05CB04CE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5883FAEC" w14:textId="66217288"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7" w:type="dxa"/>
            <w:shd w:val="clear" w:color="auto" w:fill="FFFFFF"/>
          </w:tcPr>
          <w:p w14:paraId="5A3E1064" w14:textId="77777777"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1A07B24F" w14:textId="77777777"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4503C58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0527C5ED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61E0D349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09168E96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4168B5A8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14:paraId="326DF8D0" w14:textId="77777777" w:rsidTr="005E5211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14:paraId="5143817A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25CAF8B8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6B464AF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01879679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9A44E0A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F52A44F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6076455C" w14:textId="77777777"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344FD262" w14:textId="77777777"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7546CC05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14:paraId="380DD487" w14:textId="77777777"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059F0A80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162809B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7AEC854F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5EC32115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14:paraId="7ED9065B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14:paraId="66D5C831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14:paraId="05B178D5" w14:textId="77777777" w:rsidTr="005E5211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14:paraId="3FEF0473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4F8A9528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288F028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2A71F318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0879AE9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D4EC985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7295A3F1" w14:textId="77777777"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14:paraId="71BF5054" w14:textId="77777777"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5379A96A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D652DEE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2DA00F47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076EE88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1DA9CC26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16098149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04753669" w14:textId="77777777"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027"/>
        <w:gridCol w:w="1025"/>
        <w:gridCol w:w="1173"/>
        <w:gridCol w:w="1081"/>
        <w:gridCol w:w="1077"/>
        <w:gridCol w:w="1237"/>
        <w:gridCol w:w="841"/>
        <w:gridCol w:w="466"/>
        <w:gridCol w:w="892"/>
        <w:gridCol w:w="884"/>
        <w:gridCol w:w="937"/>
        <w:gridCol w:w="837"/>
        <w:gridCol w:w="832"/>
        <w:gridCol w:w="845"/>
        <w:gridCol w:w="511"/>
        <w:gridCol w:w="651"/>
      </w:tblGrid>
      <w:tr w:rsidR="00404671" w:rsidRPr="005C7C58" w14:paraId="7CF2579E" w14:textId="77777777" w:rsidTr="005E5211">
        <w:tc>
          <w:tcPr>
            <w:tcW w:w="1150" w:type="dxa"/>
            <w:vMerge w:val="restart"/>
            <w:shd w:val="clear" w:color="auto" w:fill="FFFFFF"/>
          </w:tcPr>
          <w:p w14:paraId="1FB5020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7E1AD27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660984A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1633286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43A2C00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14:paraId="55AEA67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2835D53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14:paraId="3442581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703AE09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14:paraId="1DC615E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14:paraId="5344440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5C7C58" w14:paraId="6C305443" w14:textId="77777777" w:rsidTr="005E5211">
        <w:tc>
          <w:tcPr>
            <w:tcW w:w="1150" w:type="dxa"/>
            <w:vMerge/>
            <w:shd w:val="clear" w:color="auto" w:fill="FFFFFF"/>
            <w:vAlign w:val="center"/>
          </w:tcPr>
          <w:p w14:paraId="7818468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14:paraId="5655915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2BB48AC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14:paraId="483D7AB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998B62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729219C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69F3553C" w14:textId="7F893CBB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3719C154" w14:textId="46F22595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721A87E2" w14:textId="467026BD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EDBD72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14:paraId="52DA8661" w14:textId="070F90D3" w:rsidR="00404671" w:rsidRPr="005C7C58" w:rsidRDefault="006612CB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="00404671"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="00404671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404671" w:rsidRPr="005C7C58">
              <w:rPr>
                <w:bCs/>
                <w:color w:val="000000"/>
                <w:sz w:val="20"/>
              </w:rPr>
              <w:t>-</w:t>
            </w:r>
          </w:p>
          <w:p w14:paraId="2462178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622D32D0" w14:textId="0971E00C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7B034C2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488E226E" w14:textId="3552CC8D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14:paraId="0FCBA5EA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14:paraId="12A8AE38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14:paraId="5E11310D" w14:textId="77777777" w:rsidTr="005E5211">
        <w:tc>
          <w:tcPr>
            <w:tcW w:w="1150" w:type="dxa"/>
            <w:vMerge/>
            <w:shd w:val="clear" w:color="auto" w:fill="FFFFFF"/>
            <w:vAlign w:val="center"/>
          </w:tcPr>
          <w:p w14:paraId="151D77D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14:paraId="268B435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7A3C22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705BAEE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0850B26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AD7CF0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42E750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54C181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3345B51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441728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DD259F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9D30F4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30FF1FB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6709D6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9533DC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976C2F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1C21F08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D15DF8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B2D58D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5B63AA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14:paraId="3AF4C68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5B70E2D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14BA212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4395A11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5E52C33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2818854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14:paraId="4FBDBC4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3CECAE3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5EE40CD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14:paraId="6DCE131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14:paraId="15BF118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14:paraId="0A5E35A8" w14:textId="77777777" w:rsidTr="005E5211">
        <w:tc>
          <w:tcPr>
            <w:tcW w:w="1150" w:type="dxa"/>
            <w:shd w:val="clear" w:color="auto" w:fill="FFFFFF"/>
            <w:vAlign w:val="bottom"/>
          </w:tcPr>
          <w:p w14:paraId="5493AFF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14:paraId="40D2745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64C51C3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78D9680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14:paraId="4779289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0E17047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2414353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364B020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7698DDF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618750D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1F3671A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06B1CF36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14:paraId="6E66F40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EAD81B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6156585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14:paraId="4888F6F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14:paraId="49778CB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14:paraId="0530B93C" w14:textId="77777777" w:rsidTr="00E0551B">
        <w:tc>
          <w:tcPr>
            <w:tcW w:w="1150" w:type="dxa"/>
            <w:shd w:val="clear" w:color="auto" w:fill="FFFFFF"/>
          </w:tcPr>
          <w:p w14:paraId="5B3D1418" w14:textId="77777777"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7" w:type="dxa"/>
            <w:shd w:val="clear" w:color="auto" w:fill="FFFFFF"/>
          </w:tcPr>
          <w:p w14:paraId="5138C10C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0952CB85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14:paraId="48565ED8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14:paraId="348160C8" w14:textId="77777777"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626AAA1A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14:paraId="310C924B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4A5521D6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3EFFD95F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7842E80D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84" w:type="dxa"/>
            <w:shd w:val="clear" w:color="auto" w:fill="FFFFFF"/>
          </w:tcPr>
          <w:p w14:paraId="39CD330F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937" w:type="dxa"/>
            <w:shd w:val="clear" w:color="auto" w:fill="FFFFFF"/>
          </w:tcPr>
          <w:p w14:paraId="102C9580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37" w:type="dxa"/>
            <w:shd w:val="clear" w:color="auto" w:fill="FFFFFF"/>
            <w:vAlign w:val="center"/>
          </w:tcPr>
          <w:p w14:paraId="19701B2E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14:paraId="7CCF78B7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14:paraId="3E570FD9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D07CBFA" w14:textId="77777777"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14:paraId="1F290EFD" w14:textId="77777777"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393EE48D" w14:textId="77777777"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3CD2C014" w14:textId="77777777"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7C1F8459" w14:textId="77777777"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14:paraId="0EA11E70" w14:textId="77777777" w:rsidTr="00404671">
        <w:tc>
          <w:tcPr>
            <w:tcW w:w="15173" w:type="dxa"/>
            <w:gridSpan w:val="5"/>
          </w:tcPr>
          <w:p w14:paraId="6025364D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14:paraId="450BF090" w14:textId="77777777" w:rsidTr="00404671">
        <w:tc>
          <w:tcPr>
            <w:tcW w:w="2694" w:type="dxa"/>
          </w:tcPr>
          <w:p w14:paraId="561968D5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7D78B6C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130C721F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5F82D877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39B738D4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14:paraId="06D456F0" w14:textId="77777777" w:rsidTr="00404671">
        <w:tc>
          <w:tcPr>
            <w:tcW w:w="2694" w:type="dxa"/>
          </w:tcPr>
          <w:p w14:paraId="76188C17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6C34F02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DBAD4EC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7387295D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234AC781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14:paraId="11CF5B75" w14:textId="77777777" w:rsidTr="00404671">
        <w:tc>
          <w:tcPr>
            <w:tcW w:w="2694" w:type="dxa"/>
          </w:tcPr>
          <w:p w14:paraId="1B17FC12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022E11F0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72DE08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BCBB71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C6FA30F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5AF44549" w14:textId="77777777"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14:paraId="6812DAAF" w14:textId="77777777"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365C4B42" w14:textId="77777777"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0DBFFB18" w14:textId="77777777"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19109293" w14:textId="77777777"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2BD3D67D" w14:textId="77777777"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78D83F04" w14:textId="77777777"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1AF672D8" w14:textId="77777777"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404671" w:rsidRPr="00476D45" w14:paraId="146F3643" w14:textId="77777777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7BA4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451A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E078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14:paraId="23E7D861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5394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00D3" w14:textId="77777777"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7101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14:paraId="4CDE653A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D0BE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BD4A" w14:textId="77777777"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7AD1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14:paraId="1D728751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343C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889D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A5F6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14:paraId="4A647394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E3B3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297D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74A5639E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07EBA1FB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75B1DE24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43A4019D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05DECBA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4F37F440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30A21DA2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56579648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792D3E77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57C2542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5523AFB1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5517EA5F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11872CE2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A2EF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0AB2DCEB" w14:textId="77777777"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0AD1E948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31EF34B1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0C5335B" w14:textId="77777777"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685007B8" w14:textId="77777777"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6144F9A1" w14:textId="77777777"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2E2982E3" w14:textId="77777777" w:rsidR="00DC431A" w:rsidRPr="001E7744" w:rsidRDefault="00DC431A" w:rsidP="00DC431A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3</w:t>
      </w:r>
    </w:p>
    <w:p w14:paraId="098EF970" w14:textId="77777777" w:rsidR="00DC431A" w:rsidRPr="00A93419" w:rsidRDefault="00DC431A" w:rsidP="00DC431A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14:paraId="4D03EF4A" w14:textId="77777777" w:rsidR="00DC431A" w:rsidRPr="004C213B" w:rsidRDefault="003010F9" w:rsidP="00DC431A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4E307F" wp14:editId="5ED4153D">
                <wp:simplePos x="0" y="0"/>
                <wp:positionH relativeFrom="column">
                  <wp:posOffset>7760970</wp:posOffset>
                </wp:positionH>
                <wp:positionV relativeFrom="paragraph">
                  <wp:posOffset>32385</wp:posOffset>
                </wp:positionV>
                <wp:extent cx="1741805" cy="11430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42C5E5B0" w14:textId="77777777" w:rsidTr="00783AB5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2F8C5007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34E6F004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1A928A45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02CF311E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619BFA47" w14:textId="77777777" w:rsidR="00AE7082" w:rsidRPr="009D771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7DD6058" w14:textId="77777777" w:rsidR="00AE7082" w:rsidRPr="00192CE8" w:rsidRDefault="00AE7082" w:rsidP="00DC431A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14:paraId="3D0962FC" w14:textId="77777777" w:rsidR="00AE7082" w:rsidRPr="009D7718" w:rsidRDefault="00AE7082" w:rsidP="00DC43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307F" id="_x0000_s1028" type="#_x0000_t202" style="position:absolute;margin-left:611.1pt;margin-top:2.55pt;width:137.1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42C5E5B0" w14:textId="77777777" w:rsidTr="00783AB5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2F8C5007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34E6F004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1A928A45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02CF311E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619BFA47" w14:textId="77777777" w:rsidR="00AE7082" w:rsidRPr="009D771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7DD6058" w14:textId="77777777" w:rsidR="00AE7082" w:rsidRPr="00192CE8" w:rsidRDefault="00AE7082" w:rsidP="00DC431A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14:paraId="3D0962FC" w14:textId="77777777" w:rsidR="00AE7082" w:rsidRPr="009D7718" w:rsidRDefault="00AE7082" w:rsidP="00DC431A"/>
                  </w:txbxContent>
                </v:textbox>
              </v:shape>
            </w:pict>
          </mc:Fallback>
        </mc:AlternateContent>
      </w:r>
      <w:r w:rsidR="00DC431A"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DC431A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DC431A" w:rsidRPr="004C213B">
        <w:rPr>
          <w:color w:val="000000"/>
          <w:sz w:val="24"/>
          <w:szCs w:val="24"/>
          <w:shd w:val="clear" w:color="auto" w:fill="FFFFFF"/>
        </w:rPr>
        <w:t>_</w:t>
      </w:r>
    </w:p>
    <w:p w14:paraId="2AFFCD2A" w14:textId="447E042E" w:rsidR="00DC431A" w:rsidRDefault="00DC431A" w:rsidP="00DC431A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</w:t>
      </w:r>
      <w:r w:rsidR="006F5780">
        <w:rPr>
          <w:i/>
          <w:szCs w:val="28"/>
          <w:u w:val="single"/>
        </w:rPr>
        <w:t xml:space="preserve"> </w:t>
      </w:r>
      <w:r w:rsidR="007643BC"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основных общеобразовательных программ начального общего образования</w:t>
      </w:r>
    </w:p>
    <w:p w14:paraId="326E9196" w14:textId="77777777" w:rsidR="00DC431A" w:rsidRDefault="00DC431A" w:rsidP="00DC431A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113F8" w:rsidRPr="004113F8">
        <w:rPr>
          <w:i/>
          <w:szCs w:val="28"/>
          <w:u w:val="single"/>
        </w:rPr>
        <w:t>физические лица с ограниченными возможностями здоровья и дети-инвалиды</w:t>
      </w:r>
    </w:p>
    <w:p w14:paraId="56D3EC5A" w14:textId="77777777" w:rsidR="00DC431A" w:rsidRPr="001E7744" w:rsidRDefault="00DC431A" w:rsidP="00DC431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1B1F0FC4" w14:textId="77777777" w:rsidR="00DC431A" w:rsidRDefault="00DC431A" w:rsidP="00DC431A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11AC883B" w14:textId="77777777" w:rsidR="00DC431A" w:rsidRPr="00A93419" w:rsidRDefault="00DC431A" w:rsidP="00DC431A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697"/>
        <w:gridCol w:w="1270"/>
        <w:gridCol w:w="1269"/>
        <w:gridCol w:w="1431"/>
        <w:gridCol w:w="1109"/>
        <w:gridCol w:w="2278"/>
        <w:gridCol w:w="877"/>
        <w:gridCol w:w="596"/>
        <w:gridCol w:w="913"/>
        <w:gridCol w:w="848"/>
        <w:gridCol w:w="850"/>
        <w:gridCol w:w="721"/>
        <w:gridCol w:w="753"/>
      </w:tblGrid>
      <w:tr w:rsidR="00DC431A" w:rsidRPr="00430789" w14:paraId="642A2BFA" w14:textId="77777777" w:rsidTr="004113F8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14:paraId="22F2F17D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14:paraId="5D2708C6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3D886EE5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14:paraId="36130E4D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141861EA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670FB7E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14:paraId="376CCE11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31A" w:rsidRPr="00430789" w14:paraId="0BEDB24C" w14:textId="77777777" w:rsidTr="004113F8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14:paraId="40E612CD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14:paraId="556C1B69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2F647C4A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3D00E100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14:paraId="65C486BA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14:paraId="3F718395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00D1C832" w14:textId="2B7B3BFE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0AF9CA35" w14:textId="2A3891C6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2BCF14E5" w14:textId="61C321E2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6F5780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426158AA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14:paraId="2B934E2F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14:paraId="4D2B29C1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C431A" w:rsidRPr="00430789" w14:paraId="744292FD" w14:textId="77777777" w:rsidTr="000F7C0E">
        <w:trPr>
          <w:trHeight w:val="624"/>
        </w:trPr>
        <w:tc>
          <w:tcPr>
            <w:tcW w:w="717" w:type="dxa"/>
            <w:vMerge/>
            <w:shd w:val="clear" w:color="auto" w:fill="FFFFFF"/>
          </w:tcPr>
          <w:p w14:paraId="38DDD7A4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14:paraId="31A673BD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9B2E63C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3F377E10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EEC05BA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FA48936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630B1E2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45252011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C4BF47B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8EEF763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431" w:type="dxa"/>
            <w:shd w:val="clear" w:color="auto" w:fill="FFFFFF"/>
          </w:tcPr>
          <w:p w14:paraId="12956F9A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9E72A3C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44BF79F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09" w:type="dxa"/>
            <w:shd w:val="clear" w:color="auto" w:fill="FFFFFF"/>
          </w:tcPr>
          <w:p w14:paraId="71674E99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33F3A7F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BB3D7CD" w14:textId="77777777"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4D6AC01E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14:paraId="13592747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5E44833E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056BC110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11DA26A2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7908C195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14:paraId="5FF75BD3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14:paraId="2F8AA0AB" w14:textId="77777777"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C431A" w:rsidRPr="00430789" w14:paraId="67226DCE" w14:textId="77777777" w:rsidTr="000F7C0E">
        <w:trPr>
          <w:trHeight w:hRule="exact" w:val="227"/>
        </w:trPr>
        <w:tc>
          <w:tcPr>
            <w:tcW w:w="717" w:type="dxa"/>
            <w:shd w:val="clear" w:color="auto" w:fill="FFFFFF"/>
          </w:tcPr>
          <w:p w14:paraId="390DF011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14:paraId="66BF9543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14:paraId="5ECE2A6B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14:paraId="263E271C" w14:textId="77777777"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431" w:type="dxa"/>
            <w:shd w:val="clear" w:color="auto" w:fill="FFFFFF"/>
          </w:tcPr>
          <w:p w14:paraId="396F27A7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109" w:type="dxa"/>
            <w:shd w:val="clear" w:color="auto" w:fill="FFFFFF"/>
          </w:tcPr>
          <w:p w14:paraId="7850FA45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559E29A4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14:paraId="2FB06D18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1E55F681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62DE82F6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0D52F7E1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42FC246A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14:paraId="5E0DE0C1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14:paraId="55743BAE" w14:textId="77777777"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113F8" w:rsidRPr="00C720C9" w14:paraId="14C93844" w14:textId="77777777" w:rsidTr="000F7C0E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14:paraId="2EDB71BF" w14:textId="77777777" w:rsidR="004113F8" w:rsidRPr="004113F8" w:rsidRDefault="00D82267" w:rsidP="00DC431A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0"/>
              </w:rPr>
              <w:t>801012О.99.0.БА82АЗ7</w:t>
            </w:r>
            <w:r w:rsidR="004113F8" w:rsidRPr="004113F8">
              <w:rPr>
                <w:sz w:val="20"/>
              </w:rPr>
              <w:t>00</w:t>
            </w:r>
            <w:r>
              <w:rPr>
                <w:sz w:val="20"/>
              </w:rPr>
              <w:t>0</w:t>
            </w:r>
            <w:r w:rsidR="004113F8" w:rsidRPr="004113F8">
              <w:rPr>
                <w:sz w:val="20"/>
              </w:rPr>
              <w:t>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14:paraId="33A7742B" w14:textId="77777777" w:rsidR="004113F8" w:rsidRPr="004113F8" w:rsidRDefault="004113F8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4113F8">
              <w:rPr>
                <w:sz w:val="20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3A206FE9" w14:textId="77777777" w:rsidR="004113F8" w:rsidRPr="004113F8" w:rsidRDefault="004113F8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4113F8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14:paraId="097212C4" w14:textId="77777777" w:rsidR="004113F8" w:rsidRPr="004113F8" w:rsidRDefault="004113F8" w:rsidP="00BE61C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E0551B">
              <w:rPr>
                <w:sz w:val="24"/>
              </w:rPr>
              <w:t>с тяжелыми нарушениями речи</w:t>
            </w:r>
          </w:p>
        </w:tc>
        <w:tc>
          <w:tcPr>
            <w:tcW w:w="1431" w:type="dxa"/>
            <w:vMerge w:val="restart"/>
            <w:shd w:val="clear" w:color="auto" w:fill="FFFFFF"/>
          </w:tcPr>
          <w:p w14:paraId="7846A9DD" w14:textId="77777777" w:rsidR="004113F8" w:rsidRPr="004113F8" w:rsidRDefault="004113F8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4113F8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109" w:type="dxa"/>
            <w:vMerge w:val="restart"/>
            <w:shd w:val="clear" w:color="auto" w:fill="FFFFFF"/>
          </w:tcPr>
          <w:p w14:paraId="49EF7A1F" w14:textId="77777777" w:rsidR="004113F8" w:rsidRPr="009F7DFB" w:rsidRDefault="004113F8" w:rsidP="00BE61CE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14:paraId="032CD467" w14:textId="77777777" w:rsidR="004113F8" w:rsidRPr="003D1E85" w:rsidRDefault="004113F8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69DD1E6D" w14:textId="77777777"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2E51F7A" w14:textId="77777777"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AF58109" w14:textId="77777777"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763F776" w14:textId="77777777"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1191E65" w14:textId="77777777"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14:paraId="5BAFC8D4" w14:textId="77777777" w:rsidR="004113F8" w:rsidRPr="00CC3F39" w:rsidRDefault="004113F8" w:rsidP="00BE61C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01B85971" w14:textId="77777777" w:rsidR="004113F8" w:rsidRPr="005B7487" w:rsidRDefault="004113F8" w:rsidP="00BE61C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84BF129" w14:textId="77777777"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46F72B6" w14:textId="77777777"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32907F2B" w14:textId="77777777"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6C6B604C" w14:textId="77777777" w:rsidR="004113F8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6E5A2EFB" w14:textId="77777777" w:rsidR="004113F8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C431A" w:rsidRPr="00C720C9" w14:paraId="5F000075" w14:textId="77777777" w:rsidTr="000F7C0E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14:paraId="06803D88" w14:textId="77777777" w:rsidR="00DC431A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00C5400F" w14:textId="77777777" w:rsidR="00DC431A" w:rsidRPr="004E0763" w:rsidRDefault="00DC431A" w:rsidP="00BE61C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A373506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22F9FC27" w14:textId="77777777" w:rsidR="00DC431A" w:rsidRPr="00592E17" w:rsidRDefault="00DC431A" w:rsidP="00BE61CE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431" w:type="dxa"/>
            <w:vMerge/>
            <w:shd w:val="clear" w:color="auto" w:fill="FFFFFF"/>
          </w:tcPr>
          <w:p w14:paraId="6B4B2265" w14:textId="77777777" w:rsidR="00DC431A" w:rsidRPr="00592E17" w:rsidRDefault="00DC431A" w:rsidP="00BE61C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14:paraId="3C73640E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31D249C6" w14:textId="6CE28535" w:rsidR="00DC431A" w:rsidRPr="003D1E85" w:rsidRDefault="00DC431A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7" w:type="dxa"/>
            <w:shd w:val="clear" w:color="auto" w:fill="FFFFFF"/>
          </w:tcPr>
          <w:p w14:paraId="6B64FEDA" w14:textId="77777777" w:rsidR="00DC431A" w:rsidRPr="00CC3F39" w:rsidRDefault="00DC431A" w:rsidP="00BE61C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1C91EDCE" w14:textId="77777777" w:rsidR="00DC431A" w:rsidRPr="005B7487" w:rsidRDefault="00DC431A" w:rsidP="00BE61C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55CAE03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6F8C6913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8A802BF" w14:textId="77777777"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607E5B89" w14:textId="77777777"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6A8A843D" w14:textId="77777777"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C431A" w:rsidRPr="00C720C9" w14:paraId="66BFBB73" w14:textId="77777777" w:rsidTr="000F7C0E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14:paraId="1E1E82B7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138963C6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8C56CBD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68E93EE9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</w:tcPr>
          <w:p w14:paraId="571F6FF2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14:paraId="6C16880E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376E6591" w14:textId="77777777" w:rsidR="00DC431A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213B357B" w14:textId="77777777" w:rsidR="00DC431A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777F864C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14:paraId="725010E9" w14:textId="77777777" w:rsidR="00DC431A" w:rsidRPr="00CC3F3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04A5ABDD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2BF0271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54CD9BFD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6EE62B2C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14:paraId="0F133744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14:paraId="6F3BDDFA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C431A" w:rsidRPr="00C720C9" w14:paraId="5C848EB1" w14:textId="77777777" w:rsidTr="000F7C0E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14:paraId="64871FE3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2EDF43FF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6406321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2F27CC7F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</w:tcPr>
          <w:p w14:paraId="24DCE002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14:paraId="488A6539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05A13E7" w14:textId="77777777" w:rsidR="00DC431A" w:rsidRPr="005F367F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14:paraId="1ABA3061" w14:textId="77777777" w:rsidR="00DC431A" w:rsidRPr="00CC3F3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73DEBA33" w14:textId="77777777"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29A3143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0609F33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05C8226D" w14:textId="77777777"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69DD5A3B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6BDB70D5" w14:textId="77777777"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64630B1E" w14:textId="77777777" w:rsidR="00DC431A" w:rsidRPr="00A93419" w:rsidRDefault="00DC431A" w:rsidP="00DC431A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027"/>
        <w:gridCol w:w="1025"/>
        <w:gridCol w:w="1173"/>
        <w:gridCol w:w="1081"/>
        <w:gridCol w:w="1077"/>
        <w:gridCol w:w="1237"/>
        <w:gridCol w:w="841"/>
        <w:gridCol w:w="466"/>
        <w:gridCol w:w="892"/>
        <w:gridCol w:w="884"/>
        <w:gridCol w:w="937"/>
        <w:gridCol w:w="837"/>
        <w:gridCol w:w="832"/>
        <w:gridCol w:w="845"/>
        <w:gridCol w:w="511"/>
        <w:gridCol w:w="651"/>
      </w:tblGrid>
      <w:tr w:rsidR="00DC431A" w:rsidRPr="005C7C58" w14:paraId="23999CAF" w14:textId="77777777" w:rsidTr="004113F8">
        <w:tc>
          <w:tcPr>
            <w:tcW w:w="1150" w:type="dxa"/>
            <w:vMerge w:val="restart"/>
            <w:shd w:val="clear" w:color="auto" w:fill="FFFFFF"/>
          </w:tcPr>
          <w:p w14:paraId="46AE708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2D20348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478BE31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5C934D68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1A0D722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14:paraId="10E07D0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0F289CD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14:paraId="2415487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5F89895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14:paraId="3A67C55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14:paraId="3A09C36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31A" w:rsidRPr="005C7C58" w14:paraId="247C140B" w14:textId="77777777" w:rsidTr="004113F8">
        <w:tc>
          <w:tcPr>
            <w:tcW w:w="1150" w:type="dxa"/>
            <w:vMerge/>
            <w:shd w:val="clear" w:color="auto" w:fill="FFFFFF"/>
            <w:vAlign w:val="center"/>
          </w:tcPr>
          <w:p w14:paraId="571CB8B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14:paraId="03E842B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005348D6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14:paraId="161DE6A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4255A6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7809CDD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2B2A3B0E" w14:textId="5DEA906F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E284980" w14:textId="2F3352DA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3A987CEE" w14:textId="5CD1C1F3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6FD909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14:paraId="48A12B21" w14:textId="0911187E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A0059E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2A8575EB" w14:textId="4D94821B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5D09760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4F0223EA" w14:textId="0116CFBC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14:paraId="2028B063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14:paraId="54037A6A" w14:textId="77777777"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C431A" w:rsidRPr="005C7C58" w14:paraId="59B84123" w14:textId="77777777" w:rsidTr="004113F8">
        <w:tc>
          <w:tcPr>
            <w:tcW w:w="1150" w:type="dxa"/>
            <w:vMerge/>
            <w:shd w:val="clear" w:color="auto" w:fill="FFFFFF"/>
            <w:vAlign w:val="center"/>
          </w:tcPr>
          <w:p w14:paraId="4719B42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14:paraId="4021F57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71D1DAB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1AC1C46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1698765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7201AA8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4F891C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EFC6B5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04AD998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2E6C19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99E25A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318844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5E96E870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E5FF25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1E0184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D0FD8C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53FCD9C2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63AC48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792AC8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0F1EBC6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14:paraId="2BEEC2E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01B7E5B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06F3A5F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4C32FFC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5B8C2ABC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2B5065F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14:paraId="466444E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0FB4A7D7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2097ACF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14:paraId="75D41D2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14:paraId="656E762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C431A" w:rsidRPr="005C7C58" w14:paraId="31E96B08" w14:textId="77777777" w:rsidTr="004113F8">
        <w:tc>
          <w:tcPr>
            <w:tcW w:w="1150" w:type="dxa"/>
            <w:shd w:val="clear" w:color="auto" w:fill="FFFFFF"/>
            <w:vAlign w:val="bottom"/>
          </w:tcPr>
          <w:p w14:paraId="0CA7BCA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14:paraId="19FDEDF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3D9F3AFB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20A67AA3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14:paraId="2DBB95A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106A259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533071C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048A0FC1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3F8B0986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53F92C2D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192093AA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11CDA805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14:paraId="19B37154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40F6F1F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2F26B64E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14:paraId="7B2C9118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14:paraId="77C73FD9" w14:textId="77777777"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14:paraId="42160C4C" w14:textId="77777777" w:rsidTr="00E0551B">
        <w:tc>
          <w:tcPr>
            <w:tcW w:w="1150" w:type="dxa"/>
            <w:shd w:val="clear" w:color="auto" w:fill="FFFFFF"/>
          </w:tcPr>
          <w:p w14:paraId="62BBEDD7" w14:textId="77777777" w:rsidR="004113F8" w:rsidRPr="005C7C58" w:rsidRDefault="00D82267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0"/>
              </w:rPr>
              <w:t>801012О.99.0.БА82АЗ70</w:t>
            </w:r>
            <w:r w:rsidR="004113F8" w:rsidRPr="004113F8">
              <w:rPr>
                <w:sz w:val="20"/>
              </w:rPr>
              <w:t>001</w:t>
            </w:r>
          </w:p>
        </w:tc>
        <w:tc>
          <w:tcPr>
            <w:tcW w:w="1027" w:type="dxa"/>
            <w:shd w:val="clear" w:color="auto" w:fill="FFFFFF"/>
          </w:tcPr>
          <w:p w14:paraId="5EA04C70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0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46A13DC7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3" w:type="dxa"/>
            <w:shd w:val="clear" w:color="auto" w:fill="FFFFFF"/>
          </w:tcPr>
          <w:p w14:paraId="32CBD402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0551B">
              <w:rPr>
                <w:sz w:val="24"/>
              </w:rPr>
              <w:t>с тяжелыми нарушениями речи</w:t>
            </w:r>
          </w:p>
        </w:tc>
        <w:tc>
          <w:tcPr>
            <w:tcW w:w="1081" w:type="dxa"/>
            <w:shd w:val="clear" w:color="auto" w:fill="FFFFFF"/>
          </w:tcPr>
          <w:p w14:paraId="50912CF6" w14:textId="77777777"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6C76CA35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14:paraId="2438423A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1D515F00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55B631C1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499FA024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14:paraId="0BCF558E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14:paraId="2C11DF36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14:paraId="44ACDE0D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36CF84D8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5228306E" w14:textId="77777777"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6AD6BD41" w14:textId="77777777" w:rsidR="004113F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14:paraId="4B2769E3" w14:textId="77777777" w:rsidR="004113F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62E2897D" w14:textId="77777777" w:rsidR="00DC431A" w:rsidRPr="00A93419" w:rsidRDefault="00DC431A" w:rsidP="00DC431A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7C15DFF" w14:textId="77777777" w:rsidR="00DC431A" w:rsidRDefault="00DC431A" w:rsidP="00DC431A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403FD475" w14:textId="77777777" w:rsidR="00DC431A" w:rsidRPr="00A93419" w:rsidRDefault="00DC431A" w:rsidP="00DC431A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C431A" w:rsidRPr="00C42765" w14:paraId="331DA8FD" w14:textId="77777777" w:rsidTr="00BE61CE">
        <w:tc>
          <w:tcPr>
            <w:tcW w:w="15173" w:type="dxa"/>
            <w:gridSpan w:val="5"/>
          </w:tcPr>
          <w:p w14:paraId="6BC657A8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C431A" w:rsidRPr="00C42765" w14:paraId="4797DB82" w14:textId="77777777" w:rsidTr="00BE61CE">
        <w:tc>
          <w:tcPr>
            <w:tcW w:w="2694" w:type="dxa"/>
          </w:tcPr>
          <w:p w14:paraId="13E8CD8D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65225351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70E333FF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574EBB37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0271174F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C431A" w:rsidRPr="00C42765" w14:paraId="4A383FC7" w14:textId="77777777" w:rsidTr="00BE61CE">
        <w:tc>
          <w:tcPr>
            <w:tcW w:w="2694" w:type="dxa"/>
          </w:tcPr>
          <w:p w14:paraId="27CCF1B5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C61714F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144EB9F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C0FF96C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BE062B9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C431A" w:rsidRPr="00C42765" w14:paraId="3CB5253C" w14:textId="77777777" w:rsidTr="00BE61CE">
        <w:tc>
          <w:tcPr>
            <w:tcW w:w="2694" w:type="dxa"/>
          </w:tcPr>
          <w:p w14:paraId="6AF396B3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DE92FF7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E1CF9B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E61B9E" w14:textId="77777777"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0BE399E" w14:textId="77777777"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0C62498A" w14:textId="77777777" w:rsidR="00DC431A" w:rsidRPr="00C42765" w:rsidRDefault="00DC431A" w:rsidP="00DC431A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1ABE556" w14:textId="77777777" w:rsidR="00DC431A" w:rsidRPr="00C42765" w:rsidRDefault="00DC431A" w:rsidP="00DC431A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2A89E28B" w14:textId="77777777" w:rsidR="00DC431A" w:rsidRPr="00C42765" w:rsidRDefault="00DC431A" w:rsidP="00DC431A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06C4C139" w14:textId="77777777" w:rsidR="004113F8" w:rsidRDefault="004113F8" w:rsidP="004113F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4113F8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</w:t>
      </w:r>
      <w:r w:rsidR="003010F9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 </w:t>
      </w:r>
      <w:r w:rsidRPr="004113F8">
        <w:rPr>
          <w:b w:val="0"/>
          <w:bCs w:val="0"/>
          <w:sz w:val="20"/>
          <w:szCs w:val="20"/>
          <w:u w:val="single"/>
          <w:lang w:eastAsia="zh-CN"/>
        </w:rPr>
        <w:t xml:space="preserve">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45354933" w14:textId="77777777" w:rsidR="00DC431A" w:rsidRPr="005C7C58" w:rsidRDefault="00DC431A" w:rsidP="004113F8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28460AC9" w14:textId="77777777" w:rsidR="00DC431A" w:rsidRDefault="00DC431A" w:rsidP="00DC431A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22189205" w14:textId="77777777" w:rsidR="00DC431A" w:rsidRDefault="00DC431A" w:rsidP="00DC431A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23A68ADB" w14:textId="77777777" w:rsidR="00DC431A" w:rsidRPr="00A93419" w:rsidRDefault="00DC431A" w:rsidP="00DC431A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C431A" w:rsidRPr="00476D45" w14:paraId="3E420BB8" w14:textId="77777777" w:rsidTr="00BE61C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C083" w14:textId="77777777"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29F9" w14:textId="77777777"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FAC4" w14:textId="77777777"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C431A" w:rsidRPr="00476D45" w14:paraId="31385200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5582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1087" w14:textId="77777777" w:rsidR="00DC431A" w:rsidRPr="00476D45" w:rsidRDefault="00DC431A" w:rsidP="00BE61CE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DCA3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C431A" w:rsidRPr="00476D45" w14:paraId="55FC1286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9C58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CDB6" w14:textId="77777777" w:rsidR="00DC431A" w:rsidRPr="00476D45" w:rsidRDefault="00DC431A" w:rsidP="00BE61CE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8E9E" w14:textId="77777777"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C431A" w:rsidRPr="00476D45" w14:paraId="0D336ABC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7153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6467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A8CC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C431A" w:rsidRPr="00476D45" w14:paraId="135E0AFA" w14:textId="77777777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72DC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1D1D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2A62CE68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2B9542C6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182F7B5A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709BE1DE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2734E801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33B526A3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4797FE80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2D0B52B0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266FE9C7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2E6847D8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7198E70F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11E51021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1BA88833" w14:textId="77777777"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C793" w14:textId="77777777"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9D7D19E" w14:textId="77777777"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0791681A" w14:textId="77777777" w:rsidR="00F82FB5" w:rsidRDefault="003010F9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AB276A" wp14:editId="0513D25F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72102C40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76EC497D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61CC3466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72030DC9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7A34C4F6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557515C4" w14:textId="77777777" w:rsidR="00AE7082" w:rsidRPr="009D771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7D0D88C" w14:textId="77777777" w:rsidR="00AE7082" w:rsidRPr="00192CE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14:paraId="717E98B2" w14:textId="77777777" w:rsidR="00AE7082" w:rsidRPr="009D7718" w:rsidRDefault="00AE7082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276A" id="_x0000_s1029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72102C40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76EC497D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61CC3466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72030DC9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7A34C4F6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557515C4" w14:textId="77777777" w:rsidR="00AE7082" w:rsidRPr="009D771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7D0D88C" w14:textId="77777777" w:rsidR="00AE7082" w:rsidRPr="00192CE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14:paraId="717E98B2" w14:textId="77777777" w:rsidR="00AE7082" w:rsidRPr="009D7718" w:rsidRDefault="00AE7082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4</w:t>
      </w:r>
    </w:p>
    <w:p w14:paraId="70536EC8" w14:textId="77777777"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4BCDD77B" w14:textId="77777777"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32D06805" w14:textId="632C14B8"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14:paraId="00335599" w14:textId="77777777"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4C677086" w14:textId="77777777"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3754A963" w14:textId="77777777"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21193B" w:rsidRPr="00C720C9" w14:paraId="6F9F87FD" w14:textId="77777777" w:rsidTr="004113F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14:paraId="45F3019F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14:paraId="1692159E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7D54149A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1DA75FB8" w14:textId="77777777"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390FCE6A" w14:textId="77777777"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2E6E97AB" w14:textId="77777777"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14:paraId="63BD48D2" w14:textId="77777777"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C720C9" w14:paraId="7CC1D58F" w14:textId="77777777" w:rsidTr="004113F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14:paraId="5630DDBC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14:paraId="2BB753A2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33103BA1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14:paraId="10CC57CC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0A50EB74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D657969" w14:textId="502C44F5" w:rsidR="000B3BED" w:rsidRPr="0021193B" w:rsidRDefault="000B3BED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18EF9ACC" w14:textId="33087536" w:rsidR="000B3BED" w:rsidRPr="0021193B" w:rsidRDefault="006612CB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6F5780">
              <w:rPr>
                <w:color w:val="000000"/>
                <w:sz w:val="20"/>
              </w:rPr>
              <w:t>2</w:t>
            </w:r>
            <w:r w:rsidR="000B3BED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3B123BEE" w14:textId="297BF90E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B22A00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3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4591FFAA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14:paraId="0D09ED4F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14:paraId="50E1AD4A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14:paraId="626476E6" w14:textId="77777777" w:rsidTr="004113F8">
        <w:trPr>
          <w:trHeight w:val="624"/>
        </w:trPr>
        <w:tc>
          <w:tcPr>
            <w:tcW w:w="718" w:type="dxa"/>
            <w:vMerge/>
            <w:shd w:val="clear" w:color="auto" w:fill="FFFFFF"/>
          </w:tcPr>
          <w:p w14:paraId="332ABB72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14:paraId="0965DEDB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24233441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75985A08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14:paraId="70C2DC7D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7E91A3B6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34428A82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14:paraId="77C86DC5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5F2828E2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2B54BEE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202EBD88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3C29DC9A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D00E3C0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162E147E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00D4F427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04A72F7F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14:paraId="1CD5DEE0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53D3FE24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06C97F90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7B2F7640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66D86544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16B1D0D3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14:paraId="3EA4F071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14:paraId="58A8E4F5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14:paraId="28A8A42B" w14:textId="77777777" w:rsidTr="004113F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14:paraId="433244F9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7A8CE21D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09CB74B0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14:paraId="5D484B0B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3973CD4C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2A97B075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14:paraId="185935CC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31719CEA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14:paraId="6E9D939F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14:paraId="2E353A11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14:paraId="4B016907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10271CFE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14:paraId="479001E2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14:paraId="7AA50B1F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14:paraId="5E57D81F" w14:textId="77777777" w:rsidTr="004113F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14:paraId="68AEBB7E" w14:textId="77777777"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14:paraId="125BC19E" w14:textId="77777777" w:rsidR="004113F8" w:rsidRPr="00A52317" w:rsidRDefault="004113F8" w:rsidP="00E0551B">
            <w:pPr>
              <w:rPr>
                <w:sz w:val="24"/>
                <w:szCs w:val="24"/>
              </w:rPr>
            </w:pPr>
          </w:p>
          <w:p w14:paraId="651F9301" w14:textId="77777777"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14:paraId="07576795" w14:textId="77777777"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14:paraId="3F2D66EB" w14:textId="77777777"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14:paraId="4BD20A28" w14:textId="77777777"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53DC70A1" w14:textId="77777777"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4AD9B0FF" w14:textId="77777777"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14:paraId="1C67FEAE" w14:textId="77777777"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5CA21D18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2431149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1FB091D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6999772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D53B846" w14:textId="77777777"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14:paraId="5FD11052" w14:textId="77777777"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14:paraId="726C1126" w14:textId="77777777"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14:paraId="36DAC635" w14:textId="77777777"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14:paraId="01F2AC36" w14:textId="77777777"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14:paraId="55C535A2" w14:textId="77777777"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14:paraId="09A77388" w14:textId="77777777"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14:paraId="7807CD31" w14:textId="77777777"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14:paraId="5C3FC625" w14:textId="77777777" w:rsidTr="004113F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14:paraId="6B0AF8E6" w14:textId="77777777"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14:paraId="1EFB6F04" w14:textId="77777777"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14:paraId="2EDEAFD1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14:paraId="300BA3B8" w14:textId="77777777"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49948590" w14:textId="77777777"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61D4B63C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14:paraId="385FFC3B" w14:textId="0645D154"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14:paraId="555C3481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14:paraId="4D57273B" w14:textId="77777777"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14:paraId="2388F1A1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14:paraId="57AA763E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14:paraId="418710AD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14:paraId="759782C1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14:paraId="50801202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14:paraId="4632FCE1" w14:textId="77777777" w:rsidTr="004113F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14:paraId="15A1571B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69975C3B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6EBA30D4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77F01658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0962C5F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C3122D6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74123BEA" w14:textId="77777777"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7A91677B" w14:textId="77777777"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373BD40B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0D42754D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499AD381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3B0CF1C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41063772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2689D4D3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14:paraId="10B67647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14:paraId="42E42A2E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14:paraId="23B59FCC" w14:textId="77777777" w:rsidTr="004113F8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14:paraId="2D1C193C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2A00CFF1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7C360C6A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408743BB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03E354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0D8E9E31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33577686" w14:textId="77777777"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3D6AB96A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4257DCF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FC4D82E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7DA63E7D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6DB8432F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14:paraId="50F652FE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14:paraId="14DAA9ED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09C01F84" w14:textId="77777777"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0B3BED" w:rsidRPr="005C7C58" w14:paraId="05673C6B" w14:textId="77777777" w:rsidTr="004113F8">
        <w:tc>
          <w:tcPr>
            <w:tcW w:w="1151" w:type="dxa"/>
            <w:vMerge w:val="restart"/>
            <w:shd w:val="clear" w:color="auto" w:fill="FFFFFF"/>
          </w:tcPr>
          <w:p w14:paraId="2A85CC98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6A069B30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1A7C7494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33911A13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60A2093E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14:paraId="43496E28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7313DE2D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14:paraId="5C3F68E5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07A7FF79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14:paraId="5300761C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14:paraId="53BFF001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5C7C58" w14:paraId="4BF921FE" w14:textId="77777777" w:rsidTr="004113F8">
        <w:tc>
          <w:tcPr>
            <w:tcW w:w="1151" w:type="dxa"/>
            <w:vMerge/>
            <w:shd w:val="clear" w:color="auto" w:fill="FFFFFF"/>
            <w:vAlign w:val="center"/>
          </w:tcPr>
          <w:p w14:paraId="6485977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14:paraId="741135E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534CDDA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14:paraId="46E0B65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5C13EC4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5191C064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5F8E9857" w14:textId="19D55147"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7C771D8A" w14:textId="1FF8C365" w:rsidR="000B3BED" w:rsidRPr="005C7C58" w:rsidRDefault="003B5FF0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="000B3BED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0B3BE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0B3BED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00B53278" w14:textId="54DA60B0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25DD87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25465A40" w14:textId="46E48E8C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701025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1CC3D38C" w14:textId="52C8F6FE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1F9752B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0B4CFA72" w14:textId="75B5AF8B"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22A00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14:paraId="2330913A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14:paraId="19401F30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14:paraId="43846F35" w14:textId="77777777" w:rsidTr="004113F8">
        <w:tc>
          <w:tcPr>
            <w:tcW w:w="1151" w:type="dxa"/>
            <w:vMerge/>
            <w:shd w:val="clear" w:color="auto" w:fill="FFFFFF"/>
            <w:vAlign w:val="center"/>
          </w:tcPr>
          <w:p w14:paraId="2F99F7E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40C7F83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28B132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3C6A949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5FD31B0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0C0C1E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DDB4CA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119649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6633A86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6CF505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A497E1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077B89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7BF21A9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1F36F4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301791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A8E85C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38AFD04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BD6269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193067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06B98A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14:paraId="2ACC637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7E0F839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3437679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4C8E90F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145CC7B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4665E1B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4D8FF79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271AA08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438DC6E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14:paraId="3114F7B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14:paraId="0C70193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14:paraId="578DEC81" w14:textId="77777777" w:rsidTr="004113F8">
        <w:tc>
          <w:tcPr>
            <w:tcW w:w="1151" w:type="dxa"/>
            <w:shd w:val="clear" w:color="auto" w:fill="FFFFFF"/>
            <w:vAlign w:val="bottom"/>
          </w:tcPr>
          <w:p w14:paraId="4AAB136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201342E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1DF9BF5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112EC514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A4B3A8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311119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14:paraId="00DD228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3E81755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0780946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6ACB19D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0CAC7F0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509191C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7B9314A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548D1B5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45DF6F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14:paraId="63D894A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14:paraId="06CBE7F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14:paraId="35789E31" w14:textId="77777777" w:rsidTr="00E0551B">
        <w:tc>
          <w:tcPr>
            <w:tcW w:w="1151" w:type="dxa"/>
            <w:shd w:val="clear" w:color="auto" w:fill="FFFFFF"/>
          </w:tcPr>
          <w:p w14:paraId="7AB6F68A" w14:textId="77777777"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14:paraId="581CF8A1" w14:textId="77777777" w:rsidR="004113F8" w:rsidRPr="00A52317" w:rsidRDefault="004113F8" w:rsidP="00E0551B">
            <w:pPr>
              <w:rPr>
                <w:sz w:val="24"/>
                <w:szCs w:val="24"/>
              </w:rPr>
            </w:pPr>
          </w:p>
          <w:p w14:paraId="6A7B12ED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0E91F128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0FDD43F5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3" w:type="dxa"/>
            <w:shd w:val="clear" w:color="auto" w:fill="FFFFFF"/>
          </w:tcPr>
          <w:p w14:paraId="3684B8DD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14:paraId="1CB4CC3B" w14:textId="77777777"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F0BB405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5F0613AF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072E01AF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0B0359A3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1A928B7F" w14:textId="789F3ABB" w:rsidR="004113F8" w:rsidRPr="005C7C58" w:rsidRDefault="004113F8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4691C">
              <w:rPr>
                <w:bCs/>
                <w:color w:val="000000"/>
                <w:sz w:val="20"/>
              </w:rPr>
              <w:t>3</w:t>
            </w:r>
            <w:r w:rsidR="00EE423D">
              <w:rPr>
                <w:bCs/>
                <w:color w:val="000000"/>
                <w:sz w:val="20"/>
              </w:rPr>
              <w:t>3</w:t>
            </w:r>
            <w:r w:rsidR="0061171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884" w:type="dxa"/>
            <w:shd w:val="clear" w:color="auto" w:fill="FFFFFF"/>
          </w:tcPr>
          <w:p w14:paraId="02FE5358" w14:textId="19C1FC4F" w:rsidR="004113F8" w:rsidRPr="005C7C58" w:rsidRDefault="004113F8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E423D">
              <w:rPr>
                <w:bCs/>
                <w:color w:val="000000"/>
                <w:sz w:val="20"/>
              </w:rPr>
              <w:t>3</w:t>
            </w:r>
            <w:r w:rsidR="0061171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937" w:type="dxa"/>
            <w:shd w:val="clear" w:color="auto" w:fill="FFFFFF"/>
          </w:tcPr>
          <w:p w14:paraId="71D00007" w14:textId="0C3EE93D" w:rsidR="004113F8" w:rsidRPr="005C7C58" w:rsidRDefault="004113F8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3010F9">
              <w:rPr>
                <w:bCs/>
                <w:color w:val="000000"/>
                <w:sz w:val="20"/>
              </w:rPr>
              <w:t>3</w:t>
            </w:r>
            <w:r w:rsidR="0061171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805" w:type="dxa"/>
            <w:shd w:val="clear" w:color="auto" w:fill="FFFFFF"/>
          </w:tcPr>
          <w:p w14:paraId="539DFB10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6EB58294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445F6BF0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1BBCBFEA" w14:textId="77777777"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14:paraId="331B32CD" w14:textId="167C69FC"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611716">
              <w:rPr>
                <w:bCs/>
                <w:color w:val="000000"/>
                <w:sz w:val="20"/>
              </w:rPr>
              <w:t>3</w:t>
            </w:r>
          </w:p>
        </w:tc>
      </w:tr>
    </w:tbl>
    <w:p w14:paraId="6F598EB9" w14:textId="77777777"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59C52FA3" w14:textId="77777777"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7CC177B9" w14:textId="77777777"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14:paraId="147E64B9" w14:textId="77777777" w:rsidTr="00B9503F">
        <w:tc>
          <w:tcPr>
            <w:tcW w:w="15173" w:type="dxa"/>
            <w:gridSpan w:val="5"/>
          </w:tcPr>
          <w:p w14:paraId="251AE98C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14:paraId="2E5B2F7B" w14:textId="77777777" w:rsidTr="00B9503F">
        <w:tc>
          <w:tcPr>
            <w:tcW w:w="2694" w:type="dxa"/>
          </w:tcPr>
          <w:p w14:paraId="4FEABDE9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7B847007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22CABB53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56811F84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32A2E5EB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14:paraId="17A4C8DA" w14:textId="77777777" w:rsidTr="00B9503F">
        <w:tc>
          <w:tcPr>
            <w:tcW w:w="2694" w:type="dxa"/>
          </w:tcPr>
          <w:p w14:paraId="7B39439E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EE3FE9B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BAB6409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2929A468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3D94FC6D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14:paraId="03E6B1E9" w14:textId="77777777" w:rsidTr="00B9503F">
        <w:tc>
          <w:tcPr>
            <w:tcW w:w="2694" w:type="dxa"/>
          </w:tcPr>
          <w:p w14:paraId="27BA1236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859723E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807916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B1FC2F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02483F2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4443E6B3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7BF63D8F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0A4A3AA" w14:textId="77777777"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14:paraId="37278F65" w14:textId="77777777"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03B4D8FB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4BF4CD01" w14:textId="77777777"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09698592" w14:textId="77777777"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3035DC3A" w14:textId="77777777"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1D4E5AAA" w14:textId="77777777"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61F8EB12" w14:textId="77777777"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42AD6" w:rsidRPr="00476D45" w14:paraId="7B189EFB" w14:textId="77777777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FE0A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79B5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F7D0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14:paraId="711E7D15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FAC4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2D83" w14:textId="77777777"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BB41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14:paraId="5C96002A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91FB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0DB1" w14:textId="77777777"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3265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14:paraId="33BBCA45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434C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6DA3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D470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14:paraId="5750CB37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7D07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45B7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2D6764F5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7298DEEC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6DACEE5B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1E41052F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3F7093BF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CE0DEA7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39CA8575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296EBCB6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184A587A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7731094C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2F3EA5AB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11664ABE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1C4E28A7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4909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5190DB04" w14:textId="77777777"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3D2F00B8" w14:textId="77777777"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F3B6BA2" w14:textId="77777777"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359D090F" w14:textId="77777777" w:rsidR="00D5205C" w:rsidRDefault="003010F9" w:rsidP="00D5205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A3737" wp14:editId="3FA5155E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5BF9CBC4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53E2CB3E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3E9BF4D2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000BFA54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668F1A6A" w14:textId="77777777" w:rsidR="00AE7082" w:rsidRPr="009D7718" w:rsidRDefault="00AE7082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AF553AA" w14:textId="77777777" w:rsidR="00AE7082" w:rsidRPr="009D771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0976B3C" w14:textId="77777777" w:rsidR="00AE7082" w:rsidRPr="00192CE8" w:rsidRDefault="00AE7082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14:paraId="190AF86B" w14:textId="77777777" w:rsidR="00AE7082" w:rsidRPr="009D7718" w:rsidRDefault="00AE7082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3737" id="_x0000_s1030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bwhwIAABc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DL&#10;Rgbw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5BF9CBC4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53E2CB3E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3E9BF4D2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000BFA54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668F1A6A" w14:textId="77777777" w:rsidR="00AE7082" w:rsidRPr="009D7718" w:rsidRDefault="00AE7082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AF553AA" w14:textId="77777777" w:rsidR="00AE7082" w:rsidRPr="009D771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0976B3C" w14:textId="77777777" w:rsidR="00AE7082" w:rsidRPr="00192CE8" w:rsidRDefault="00AE7082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14:paraId="190AF86B" w14:textId="77777777" w:rsidR="00AE7082" w:rsidRPr="009D7718" w:rsidRDefault="00AE7082" w:rsidP="00D5205C"/>
                  </w:txbxContent>
                </v:textbox>
              </v:shape>
            </w:pict>
          </mc:Fallback>
        </mc:AlternateContent>
      </w:r>
      <w:r w:rsidR="00C355C0">
        <w:rPr>
          <w:bCs/>
          <w:color w:val="000000"/>
          <w:sz w:val="24"/>
          <w:szCs w:val="24"/>
          <w:shd w:val="clear" w:color="auto" w:fill="FFFFFF"/>
        </w:rPr>
        <w:t>РАЗДЕЛ 5</w:t>
      </w:r>
    </w:p>
    <w:p w14:paraId="64714ACE" w14:textId="77777777"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694FB02D" w14:textId="77777777"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3126AB67" w14:textId="0071F2C6"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14:paraId="338A6E54" w14:textId="77777777"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60B7532C" w14:textId="77777777"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73FEA3D6" w14:textId="77777777"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D5205C" w:rsidRPr="00C720C9" w14:paraId="58E29D8F" w14:textId="77777777" w:rsidTr="00D5205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14:paraId="0AE03551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14:paraId="566A1F8B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4048FD66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4B2E0D18" w14:textId="77777777"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40B91FCB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190592EE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14:paraId="05E26252" w14:textId="77777777"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C720C9" w14:paraId="042D7B8B" w14:textId="77777777" w:rsidTr="00D5205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14:paraId="08C35284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14:paraId="48414414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0ADDA0F7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14:paraId="7374D435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63FDE319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1DFE1B03" w14:textId="4B0C68D5" w:rsidR="00D5205C" w:rsidRPr="0021193B" w:rsidRDefault="00D5205C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385F0F44" w14:textId="4EB8EC7F" w:rsidR="00D5205C" w:rsidRPr="0021193B" w:rsidRDefault="003B5FF0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6F5780">
              <w:rPr>
                <w:color w:val="000000"/>
                <w:sz w:val="20"/>
              </w:rPr>
              <w:t>2</w:t>
            </w:r>
            <w:r w:rsidR="00D5205C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31D980FD" w14:textId="18ABE7BD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3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00364939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14:paraId="3DA3C4FB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14:paraId="4EC8B0A5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14:paraId="63AF743A" w14:textId="77777777" w:rsidTr="00D5205C">
        <w:trPr>
          <w:trHeight w:val="624"/>
        </w:trPr>
        <w:tc>
          <w:tcPr>
            <w:tcW w:w="718" w:type="dxa"/>
            <w:vMerge/>
            <w:shd w:val="clear" w:color="auto" w:fill="FFFFFF"/>
          </w:tcPr>
          <w:p w14:paraId="5FE92F8D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14:paraId="0FD22CEF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0D129835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1D65D264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14:paraId="66451573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0354D5CA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689A6745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14:paraId="0678A773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5DBCA80A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987697E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AE6C2CA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11CBAC2F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D9930A9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8EC95F8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77420503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3AC72D97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14:paraId="062CCA1C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7F5235E3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0FEA3BA1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27FE5433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62F0F1A8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50739EA9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14:paraId="7E9A910F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14:paraId="0ABBDA39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14:paraId="19DCE526" w14:textId="77777777" w:rsidTr="00D5205C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14:paraId="5D0AC5C3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0151AAE0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35150F78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14:paraId="03FF3C00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71AD7CF7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279FF154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14:paraId="3DF9DA70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353DD9FF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14:paraId="20E0E747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14:paraId="6F1547E3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14:paraId="1E73B90B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588E8BEC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14:paraId="6F9ACE06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14:paraId="20DEAE99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14:paraId="1599DE1A" w14:textId="77777777" w:rsidTr="00D5205C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14:paraId="4A4F93CF" w14:textId="77777777"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14:paraId="69E63E18" w14:textId="77777777"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14:paraId="40E90D03" w14:textId="77777777"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14:paraId="47A51451" w14:textId="77777777"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2309344E" w14:textId="77777777"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332855C0" w14:textId="77777777"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14:paraId="2D6E702E" w14:textId="77777777"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00D26EDB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3F36861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BF81A25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80FD8AC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2F7E465" w14:textId="77777777"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14:paraId="5B01F372" w14:textId="77777777"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14:paraId="74E546CF" w14:textId="77777777"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14:paraId="1ADA70B5" w14:textId="77777777"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14:paraId="49228CD2" w14:textId="77777777"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14:paraId="4D812F8D" w14:textId="77777777"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14:paraId="700A1733" w14:textId="77777777"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14:paraId="4E28FDB5" w14:textId="77777777"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14:paraId="501CE33A" w14:textId="77777777" w:rsidTr="00D5205C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14:paraId="4AEA3AA6" w14:textId="77777777"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14:paraId="16D8DCC8" w14:textId="77777777"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14:paraId="189A9C68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14:paraId="7E6EFAA6" w14:textId="77777777"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0292AD57" w14:textId="77777777"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50109FF9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14:paraId="28D5E43C" w14:textId="000A5105"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14:paraId="30A194EF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14:paraId="41DB6513" w14:textId="77777777"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14:paraId="18C151FC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14:paraId="4B730058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14:paraId="15E11AF8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14:paraId="77D45E41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14:paraId="2930CC5D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14:paraId="252C3C3B" w14:textId="77777777" w:rsidTr="00D5205C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14:paraId="7F4600EF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B9EBB00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5378B150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58371A62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4FC1703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60BC021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6BD69D5C" w14:textId="77777777"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235FB76D" w14:textId="77777777"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2A0CA4BE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4218E630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50439F1F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D3C4060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1B7E9418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620421CD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14:paraId="5391A172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14:paraId="14EB6271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14:paraId="3AC10F8A" w14:textId="77777777" w:rsidTr="00480849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14:paraId="2D0F593C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40DF164F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4967A16D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27A8AC70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0CEC165D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822A0CF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438019CA" w14:textId="77777777"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246A2623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1745D8B2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D96DF2E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4FFCE298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338DB6DD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14:paraId="5EAD075D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14:paraId="2F0054C7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1B7DF248" w14:textId="77777777"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D5205C" w:rsidRPr="005C7C58" w14:paraId="28858783" w14:textId="77777777" w:rsidTr="007C71A1">
        <w:tc>
          <w:tcPr>
            <w:tcW w:w="1151" w:type="dxa"/>
            <w:vMerge w:val="restart"/>
            <w:shd w:val="clear" w:color="auto" w:fill="FFFFFF"/>
          </w:tcPr>
          <w:p w14:paraId="49C4832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12E7741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545C52F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74E6CC2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5533D86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14:paraId="4100C8C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5623FF7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14:paraId="3E0D664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2318B18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14:paraId="055EEFF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14:paraId="2629B15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5C7C58" w14:paraId="5EA647C9" w14:textId="77777777" w:rsidTr="007C71A1">
        <w:tc>
          <w:tcPr>
            <w:tcW w:w="1151" w:type="dxa"/>
            <w:vMerge/>
            <w:shd w:val="clear" w:color="auto" w:fill="FFFFFF"/>
            <w:vAlign w:val="center"/>
          </w:tcPr>
          <w:p w14:paraId="25AC80D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14:paraId="65D6655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6CFA497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14:paraId="58E04C8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FE537E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079E76B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653DA74B" w14:textId="663CDD3C" w:rsidR="00D5205C" w:rsidRPr="005C7C58" w:rsidRDefault="00D5205C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947CD67" w14:textId="4B29D9C5" w:rsidR="00D5205C" w:rsidRPr="00F109F2" w:rsidRDefault="003B5FF0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="00D5205C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D5205C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D5205C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229FA423" w14:textId="0EEE9916" w:rsidR="00D5205C" w:rsidRPr="005C7C58" w:rsidRDefault="00D5205C" w:rsidP="00766E4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 xml:space="preserve">3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168A3A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065A84A7" w14:textId="377972EA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99FA56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5C98423E" w14:textId="5C042F74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583233B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18F6E29A" w14:textId="5B2AAAFD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14:paraId="525FEFBB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14:paraId="457CC534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14:paraId="4783D1EA" w14:textId="77777777" w:rsidTr="007C71A1">
        <w:tc>
          <w:tcPr>
            <w:tcW w:w="1151" w:type="dxa"/>
            <w:vMerge/>
            <w:shd w:val="clear" w:color="auto" w:fill="FFFFFF"/>
            <w:vAlign w:val="center"/>
          </w:tcPr>
          <w:p w14:paraId="2C1CD97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69CE7B5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315EE11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1FEF294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3510039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42661CB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269153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45FAC4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1562179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F2EA01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AC075B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4709B8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1F0CB1F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515064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29DF98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17A8AE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2530B2F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84E73C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4BCDFD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CE4955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14:paraId="18433BE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665EA17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5765AFD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7318BCB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170D06B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69C63C9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7510597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0F44B21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597145C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14:paraId="698E647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14:paraId="16B20C0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14:paraId="495E43BF" w14:textId="77777777" w:rsidTr="007C71A1">
        <w:tc>
          <w:tcPr>
            <w:tcW w:w="1151" w:type="dxa"/>
            <w:shd w:val="clear" w:color="auto" w:fill="FFFFFF"/>
            <w:vAlign w:val="bottom"/>
          </w:tcPr>
          <w:p w14:paraId="2718DD6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7FF227E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07F2D72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0A3529E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95F70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832E5D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14:paraId="53A9481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203EACE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1F7B4BD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58196CF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6276353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6BE477F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36DC0C2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2CB666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0251BC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14:paraId="6AA81D6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14:paraId="4E7DC0E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14:paraId="58EB1F60" w14:textId="77777777" w:rsidTr="00E0551B">
        <w:tc>
          <w:tcPr>
            <w:tcW w:w="1151" w:type="dxa"/>
            <w:shd w:val="clear" w:color="auto" w:fill="FFFFFF"/>
          </w:tcPr>
          <w:p w14:paraId="4059CA75" w14:textId="77777777"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14:paraId="4FB8BCB3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7D2C02D4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14:paraId="1C757D1F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14:paraId="624DDCB6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01912C6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3CF21BE8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2F25754A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4B1161D6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74E3334B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4691C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14:paraId="4B33BB4F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14:paraId="1AA5914E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5" w:type="dxa"/>
            <w:shd w:val="clear" w:color="auto" w:fill="FFFFFF"/>
          </w:tcPr>
          <w:p w14:paraId="5CC41B60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6A5B1AFF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4427A2C5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3F9C3C41" w14:textId="77777777"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14:paraId="67C05789" w14:textId="77777777"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4F1F8256" w14:textId="77777777"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06D7FCA1" w14:textId="77777777"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270368BC" w14:textId="77777777"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14:paraId="47CBA604" w14:textId="77777777" w:rsidTr="003778E2">
        <w:tc>
          <w:tcPr>
            <w:tcW w:w="15173" w:type="dxa"/>
            <w:gridSpan w:val="5"/>
          </w:tcPr>
          <w:p w14:paraId="48D5A945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14:paraId="26BFD6E0" w14:textId="77777777" w:rsidTr="003778E2">
        <w:tc>
          <w:tcPr>
            <w:tcW w:w="2694" w:type="dxa"/>
          </w:tcPr>
          <w:p w14:paraId="6AACBB25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7F947685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7D93C4B9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28EEE984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70812D9D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14:paraId="6E1D30B5" w14:textId="77777777" w:rsidTr="003778E2">
        <w:tc>
          <w:tcPr>
            <w:tcW w:w="2694" w:type="dxa"/>
          </w:tcPr>
          <w:p w14:paraId="28A30626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12FB12E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DACEF39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E6262C8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3F745CE9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14:paraId="1FA8EC64" w14:textId="77777777" w:rsidTr="003778E2">
        <w:tc>
          <w:tcPr>
            <w:tcW w:w="2694" w:type="dxa"/>
          </w:tcPr>
          <w:p w14:paraId="70E27654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AE267FB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BBDE94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5697CD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90A6A9C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14:paraId="7A1F098C" w14:textId="77777777" w:rsidTr="003778E2">
        <w:tc>
          <w:tcPr>
            <w:tcW w:w="2694" w:type="dxa"/>
          </w:tcPr>
          <w:p w14:paraId="2E818CC6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B02569B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C14782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E11FD8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F8F5E3C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13BE3354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02C3CD8C" w14:textId="77777777"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2CB137E5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25BA2356" w14:textId="77777777"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70EA6E3C" w14:textId="77777777"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6C93E563" w14:textId="77777777"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00D3EEE5" w14:textId="77777777"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5D807845" w14:textId="77777777"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5205C" w:rsidRPr="00476D45" w14:paraId="6E6D9EC4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C7EF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EB1A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FEAA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14:paraId="6FDE99D4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AB54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A589" w14:textId="77777777"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4186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14:paraId="0A8DD2A7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4649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4A7D" w14:textId="77777777"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93CD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14:paraId="535CCE7A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0677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ED1B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F19D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14:paraId="47CB1DEF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123C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6190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3A8D9C04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65A722F6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57F52B94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7395C266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534FCA00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37054116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5F9EAFB9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65C83807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4D1A4CFE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05088E0F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343E8A80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5E541B0D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5B9EB7A9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A47C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56484173" w14:textId="77777777"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2D03BAA3" w14:textId="77777777"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031BBB3D" w14:textId="77777777"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59EAB33A" w14:textId="77777777" w:rsidR="00133F87" w:rsidRPr="001E7744" w:rsidRDefault="003010F9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18F90" wp14:editId="775D6E09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79DD8854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07267DF8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6ABB3CD4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2C197186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6724F9B8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08CF218" w14:textId="77777777" w:rsidR="00AE7082" w:rsidRPr="009D7718" w:rsidRDefault="00AE708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A304BED" w14:textId="77777777" w:rsidR="00AE7082" w:rsidRPr="00192CE8" w:rsidRDefault="00AE708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14:paraId="42C3F86D" w14:textId="77777777" w:rsidR="00AE7082" w:rsidRPr="009D7718" w:rsidRDefault="00AE7082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8F90" id="_x0000_s1031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7MiA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xW57M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79DD8854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07267DF8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6ABB3CD4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2C197186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6724F9B8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08CF218" w14:textId="77777777" w:rsidR="00AE7082" w:rsidRPr="009D7718" w:rsidRDefault="00AE708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A304BED" w14:textId="77777777" w:rsidR="00AE7082" w:rsidRPr="00192CE8" w:rsidRDefault="00AE708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14:paraId="42C3F86D" w14:textId="77777777" w:rsidR="00AE7082" w:rsidRPr="009D7718" w:rsidRDefault="00AE7082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6</w:t>
      </w:r>
    </w:p>
    <w:p w14:paraId="1BEAAE63" w14:textId="77777777"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14:paraId="1530CF2E" w14:textId="77777777"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14:paraId="0C88C891" w14:textId="77777777"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proofErr w:type="gramStart"/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</w:t>
      </w:r>
      <w:proofErr w:type="gramEnd"/>
      <w:r w:rsidRPr="0015288B">
        <w:rPr>
          <w:i/>
          <w:szCs w:val="28"/>
          <w:u w:val="single"/>
        </w:rPr>
        <w:t xml:space="preserve"> образования</w:t>
      </w:r>
    </w:p>
    <w:p w14:paraId="768326A2" w14:textId="77777777"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206E0B64" w14:textId="77777777"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38B7BC97" w14:textId="77777777"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7BCACEB5" w14:textId="77777777"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133F87" w:rsidRPr="00430789" w14:paraId="2C02B6E5" w14:textId="77777777" w:rsidTr="007C71A1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2E68FE8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0CF83B03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29FC92A5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59929264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6706E6F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ED83787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17D6F1B0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430789" w14:paraId="318CF8FC" w14:textId="77777777" w:rsidTr="007C71A1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F2F2D61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4FECD94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4C592A93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13C32DCF" w14:textId="77777777" w:rsidR="00133F87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41C120F6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291A5124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71A78866" w14:textId="5511086A"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766E48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4328A558" w14:textId="0EFBAD86"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3B5FF0">
              <w:rPr>
                <w:color w:val="000000"/>
                <w:sz w:val="20"/>
              </w:rPr>
              <w:t>2</w:t>
            </w:r>
            <w:r w:rsidR="00766E48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095BF737" w14:textId="78C0100C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766E48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2827AF15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157471A7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2F38CFE9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14:paraId="753D096E" w14:textId="77777777" w:rsidTr="007C71A1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08389F23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7F3DAF0B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7C713513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E0E1251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CE15D0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0CB9D65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505FAAEE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12D4D92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2059D1A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6C68B7B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085D323D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A5D15B7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6016F93A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6C6407B3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48851DE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CB9849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42097FB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1734D14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F60CA63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F4114CD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6EC7D855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03C3293F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71120CC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5C82408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0BF196D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4E357BB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74D91198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4684F1CC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14:paraId="095938D4" w14:textId="77777777" w:rsidTr="007C71A1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419FB77F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274F6AC4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2CBF9CB3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4DEB3B0B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544501CB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766298B1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3F88B73C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7AEA593A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0B6DFD82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15A32C63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2FEA825F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52983706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3483CA15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3EEC467E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14:paraId="2CFBE9DD" w14:textId="77777777" w:rsidTr="007C71A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3EE5C374" w14:textId="77777777"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14:paraId="0F8819F4" w14:textId="77777777"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73584CD3" w14:textId="77777777"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1D883AC8" w14:textId="77777777"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0E43D583" w14:textId="77777777"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5B62C7AC" w14:textId="77777777"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14:paraId="7792FD74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5D124187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068B196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B717D4A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BE069C1" w14:textId="77777777"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6B460447" w14:textId="77777777"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14:paraId="781EF8AC" w14:textId="77777777"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736D971" w14:textId="77777777"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6E40A0BC" w14:textId="77777777"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40634096" w14:textId="77777777"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3AB190BC" w14:textId="77777777"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490A58C2" w14:textId="77777777"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14:paraId="3A2E3171" w14:textId="77777777" w:rsidTr="007C71A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57477F87" w14:textId="77777777"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6CF43961" w14:textId="77777777"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04A282F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67F48D48" w14:textId="77777777"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BDCE6E3" w14:textId="77777777"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492633D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EF5EDA9" w14:textId="02A012AD"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shd w:val="clear" w:color="auto" w:fill="FFFFFF"/>
          </w:tcPr>
          <w:p w14:paraId="0BAB1F59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3EDE6097" w14:textId="77777777"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42C50BA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14:paraId="6321E189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14:paraId="25D62940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14:paraId="23F945FB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2CFE7DD5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14:paraId="48BADBE4" w14:textId="77777777" w:rsidTr="007C71A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192B8675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5D1F824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3295B69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74A4BF48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F4B1BD3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F77526F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FA22BA4" w14:textId="77777777"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5B70F8B6" w14:textId="77777777"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1802388F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284082A5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4DE0AC5D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F413D02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44CE4BAB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3939C613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78709067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1160C6E4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14:paraId="22F3B58C" w14:textId="77777777" w:rsidTr="007C71A1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14:paraId="4392831C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66BC955F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6BBB534C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0C777922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E6EBDD4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9755BDC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651EBB4" w14:textId="77777777"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0FCC17A2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23B36105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39DB504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443616C5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6A1465DF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2B9501D7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0E74692E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7A88794C" w14:textId="77777777"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133F87" w:rsidRPr="005C7C58" w14:paraId="7D938D88" w14:textId="77777777" w:rsidTr="00133F87">
        <w:tc>
          <w:tcPr>
            <w:tcW w:w="1151" w:type="dxa"/>
            <w:vMerge w:val="restart"/>
            <w:shd w:val="clear" w:color="auto" w:fill="FFFFFF"/>
          </w:tcPr>
          <w:p w14:paraId="60A256B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4EE578E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545D231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14191BE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24F426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55B2738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3A07F32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5E077CC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604AA9D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2B61BAB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5F45387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5C7C58" w14:paraId="695A7A19" w14:textId="77777777" w:rsidTr="00133F87">
        <w:tc>
          <w:tcPr>
            <w:tcW w:w="1151" w:type="dxa"/>
            <w:vMerge/>
            <w:shd w:val="clear" w:color="auto" w:fill="FFFFFF"/>
            <w:vAlign w:val="center"/>
          </w:tcPr>
          <w:p w14:paraId="20A9A0F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2691795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35E9461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5131C1E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CE7CE6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63E6DE7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2AF1AEAF" w14:textId="28ACBCFF"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14C74A8A" w14:textId="4A8610DB" w:rsidR="00133F87" w:rsidRPr="00F109F2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3C83573E" w14:textId="2F3908F4" w:rsidR="00133F87" w:rsidRPr="005C7C58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5B6A77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1B432DB7" w14:textId="74B835CE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B3D82C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01CEAFBD" w14:textId="2C53ABF3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713895F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22DEEAD3" w14:textId="72083E33"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5CE35806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18B4C0F0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14:paraId="421289CE" w14:textId="77777777" w:rsidTr="00133F87">
        <w:tc>
          <w:tcPr>
            <w:tcW w:w="1151" w:type="dxa"/>
            <w:vMerge/>
            <w:shd w:val="clear" w:color="auto" w:fill="FFFFFF"/>
            <w:vAlign w:val="center"/>
          </w:tcPr>
          <w:p w14:paraId="4F0AF2C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721103D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1CCAAB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73BD17A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384122D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35E3069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180E9A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990B63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14:paraId="2FAB09D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FA536E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0370AF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2AAB71A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E34E78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EA3965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4CB4F1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06A5E3C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51FE22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334712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DE59D5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0CD2DB7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103A468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26B0DB9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69E550A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1D53E8D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37194A1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603C2C1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7F74897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34CA273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4A4E6CF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3DB7750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14:paraId="127088B2" w14:textId="77777777" w:rsidTr="00133F87">
        <w:tc>
          <w:tcPr>
            <w:tcW w:w="1151" w:type="dxa"/>
            <w:shd w:val="clear" w:color="auto" w:fill="FFFFFF"/>
            <w:vAlign w:val="bottom"/>
          </w:tcPr>
          <w:p w14:paraId="5C3D770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3D0B530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767D226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399EF5E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24DA42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179FF75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6EE17A4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5B1D11A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053AB99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38EE96B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3419DC6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5F292C0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498B668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03EA372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B524CF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2F5EDD3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6558959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14:paraId="15E30B57" w14:textId="77777777" w:rsidTr="00E0551B">
        <w:tc>
          <w:tcPr>
            <w:tcW w:w="1151" w:type="dxa"/>
            <w:shd w:val="clear" w:color="auto" w:fill="FFFFFF"/>
          </w:tcPr>
          <w:p w14:paraId="0238D448" w14:textId="77777777"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14:paraId="593489CC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4F97476E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3" w:type="dxa"/>
            <w:shd w:val="clear" w:color="auto" w:fill="FFFFFF"/>
          </w:tcPr>
          <w:p w14:paraId="799C1C27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shd w:val="clear" w:color="auto" w:fill="FFFFFF"/>
          </w:tcPr>
          <w:p w14:paraId="74F0F229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5A87019C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2" w:type="dxa"/>
            <w:shd w:val="clear" w:color="auto" w:fill="FFFFFF"/>
          </w:tcPr>
          <w:p w14:paraId="08559B1C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572C480E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58D5147B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017F92E5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3010F9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84" w:type="dxa"/>
            <w:shd w:val="clear" w:color="auto" w:fill="FFFFFF"/>
          </w:tcPr>
          <w:p w14:paraId="1633175D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3010F9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937" w:type="dxa"/>
            <w:shd w:val="clear" w:color="auto" w:fill="FFFFFF"/>
          </w:tcPr>
          <w:p w14:paraId="4113F8CB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3010F9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06" w:type="dxa"/>
            <w:shd w:val="clear" w:color="auto" w:fill="FFFFFF"/>
          </w:tcPr>
          <w:p w14:paraId="363C56F4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43E0B0A6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1DE59A43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0C5BBA89" w14:textId="77777777"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360FC41B" w14:textId="77777777"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14:paraId="4236BFAE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49643D18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588951E" w14:textId="77777777"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3CD59BF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14:paraId="1A9A0BF5" w14:textId="77777777" w:rsidTr="00404671">
        <w:tc>
          <w:tcPr>
            <w:tcW w:w="15173" w:type="dxa"/>
            <w:gridSpan w:val="5"/>
          </w:tcPr>
          <w:p w14:paraId="77F8B08D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14:paraId="548A066D" w14:textId="77777777" w:rsidTr="00404671">
        <w:tc>
          <w:tcPr>
            <w:tcW w:w="2694" w:type="dxa"/>
          </w:tcPr>
          <w:p w14:paraId="22C97DDD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6EE422E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1D6DAFB6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13FA9A28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0FF8BD7C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14:paraId="67C3E96C" w14:textId="77777777" w:rsidTr="00404671">
        <w:tc>
          <w:tcPr>
            <w:tcW w:w="2694" w:type="dxa"/>
          </w:tcPr>
          <w:p w14:paraId="4E256F45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0D2A8495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32D0BCA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22A1F0B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04F5E0F6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14:paraId="28D6BE0D" w14:textId="77777777" w:rsidTr="00404671">
        <w:tc>
          <w:tcPr>
            <w:tcW w:w="2694" w:type="dxa"/>
          </w:tcPr>
          <w:p w14:paraId="61DECCF1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B692B4B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AEABBF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FF8D82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5DE4AD3C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5145B7BD" w14:textId="77777777"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7AA69E48" w14:textId="77777777"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65131B14" w14:textId="77777777"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2902AFE6" w14:textId="77777777"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6722D807" w14:textId="77777777"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3EC67DB4" w14:textId="77777777"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5FD13137" w14:textId="77777777"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7759E81D" w14:textId="77777777"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33F87" w:rsidRPr="00587874" w14:paraId="6F3A7428" w14:textId="77777777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9845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7319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4C5D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14:paraId="77C7DBE8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23B5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B649" w14:textId="77777777"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FF0F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14:paraId="5289D2D4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3DFB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92D7" w14:textId="77777777"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EE9D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14:paraId="5E636DA5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E809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4CA7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8307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14:paraId="2C1DC8C6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456F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7BC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233F73EF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544F6E3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06441E62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7E4E4660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1BEEDA99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3544CDAA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2B92C16F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8138E86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614F844B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42931460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1F818CA1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47FCC99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47CE7C2C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876A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0DAC108D" w14:textId="77777777"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1D03A2AE" w14:textId="77777777"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2F849C31" w14:textId="77777777" w:rsidR="006D608D" w:rsidRPr="001E7744" w:rsidRDefault="003010F9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35098" wp14:editId="5547C4D6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7D9201DC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8F58465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2DE50E34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475EAFDD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68D9C5C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51B43E8D" w14:textId="77777777" w:rsidR="00AE7082" w:rsidRPr="009D7718" w:rsidRDefault="00AE708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AD08BDB" w14:textId="77777777" w:rsidR="00AE7082" w:rsidRPr="008D016E" w:rsidRDefault="00AE708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655E42B1" w14:textId="77777777" w:rsidR="00AE7082" w:rsidRPr="009D7718" w:rsidRDefault="00AE7082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5098" id="_x0000_s1032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C5GK05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7D9201DC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68F58465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2DE50E34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475EAFDD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68D9C5C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51B43E8D" w14:textId="77777777" w:rsidR="00AE7082" w:rsidRPr="009D7718" w:rsidRDefault="00AE708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AD08BDB" w14:textId="77777777" w:rsidR="00AE7082" w:rsidRPr="008D016E" w:rsidRDefault="00AE708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655E42B1" w14:textId="77777777" w:rsidR="00AE7082" w:rsidRPr="009D7718" w:rsidRDefault="00AE7082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7</w:t>
      </w:r>
    </w:p>
    <w:p w14:paraId="0D68D95F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0A67D5A0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4C7B12DF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288FD43F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30CE498F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74E8B02A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1DBB2476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14:paraId="5D0A7DDE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2F72773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55555E1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470766A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01FA0DC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70EE6CF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5D7475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2ED92FC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2EE7BAA6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68B9DA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652C71C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7516A6C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010A04CE" w14:textId="77777777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78670FE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24D9EC2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7468F3B" w14:textId="6105C7DA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766E48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48F1A133" w14:textId="2722D6EF" w:rsidR="006D608D" w:rsidRPr="00430789" w:rsidRDefault="003B5FF0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766E48">
              <w:rPr>
                <w:color w:val="000000"/>
                <w:sz w:val="20"/>
              </w:rPr>
              <w:t>2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78C20867" w14:textId="4F710A10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766E48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46C9405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31B548A8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12B117B8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6718F062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0AF02CC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3AF18F4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601356B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0F35B5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304DC4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1C841D7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136B073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C00B08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1812C4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238D1FC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7807CEC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E95AEA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2F5ABD7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722AAC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7FDC75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DD53FE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79015EF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4A48EF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80E130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EFC668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43F54BF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3470FCA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6D9A7BE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5A8FF47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5FA2E8E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07CEA89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1E25555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1947807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6F6A5E88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42CAC98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78A2F9E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1F5A821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6E3D7E6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48270B49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1CE8CFA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2A73153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1C0250ED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1FE75B6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09AB61CE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0ED3E352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71C47F34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1A50D37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29CE6E4E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14:paraId="0019629B" w14:textId="77777777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auto"/>
          </w:tcPr>
          <w:p w14:paraId="5EB96A16" w14:textId="77777777"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0A27B060" w14:textId="77777777"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14:paraId="2FA6194F" w14:textId="77777777"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auto"/>
          </w:tcPr>
          <w:p w14:paraId="1225BBA7" w14:textId="77777777"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1000" w:type="dxa"/>
            <w:vMerge w:val="restart"/>
            <w:shd w:val="clear" w:color="auto" w:fill="auto"/>
          </w:tcPr>
          <w:p w14:paraId="4C9CA1E0" w14:textId="77777777"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auto"/>
          </w:tcPr>
          <w:p w14:paraId="2FFAEEA9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14:paraId="48A28C88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14:paraId="1EF60DA8" w14:textId="77777777"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076AE1C" w14:textId="77777777"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44025E55" w14:textId="77777777"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14:paraId="29E9CDE1" w14:textId="77777777"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98BF2E7" w14:textId="77777777"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8F24A4E" w14:textId="77777777"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621969A0" w14:textId="77777777"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03F6106C" w14:textId="77777777"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1E0A4ED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7223D995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645F1FE3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305743EC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1ED58343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589B1521" w14:textId="77777777" w:rsidTr="00431613">
        <w:trPr>
          <w:trHeight w:hRule="exact" w:val="1020"/>
        </w:trPr>
        <w:tc>
          <w:tcPr>
            <w:tcW w:w="716" w:type="dxa"/>
            <w:vMerge/>
            <w:shd w:val="clear" w:color="auto" w:fill="auto"/>
          </w:tcPr>
          <w:p w14:paraId="68E88FCD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14:paraId="3CE18DD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14:paraId="340BDEA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14:paraId="466898A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5B6556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EF641F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384E088F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24AB2FA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564F6A5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FAE60B2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14:paraId="1FC05A24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14:paraId="314EE9E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14:paraId="3B6F053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2D2752A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7A73FD88" w14:textId="77777777" w:rsidTr="00431613">
        <w:trPr>
          <w:trHeight w:hRule="exact" w:val="1282"/>
        </w:trPr>
        <w:tc>
          <w:tcPr>
            <w:tcW w:w="716" w:type="dxa"/>
            <w:vMerge/>
            <w:shd w:val="clear" w:color="auto" w:fill="auto"/>
          </w:tcPr>
          <w:p w14:paraId="508676DE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14:paraId="518B015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14:paraId="5CBFF0A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14:paraId="4A80F6E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08D2F38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3596AB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28607DA6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18C10A7F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40BC5EA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15885FE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2BD3C09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5911A8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5AB2AE0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13CB941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03FE1E9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46E92D1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4ED2485C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14:paraId="7BCEC23C" w14:textId="77777777" w:rsidTr="00D06796">
        <w:tc>
          <w:tcPr>
            <w:tcW w:w="1151" w:type="dxa"/>
            <w:vMerge w:val="restart"/>
            <w:shd w:val="clear" w:color="auto" w:fill="FFFFFF"/>
          </w:tcPr>
          <w:p w14:paraId="742ED84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442CC48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047B947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13FB0F3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182979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29FECFC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2F74ECA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33A80F8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5168526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2A2D571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2873C16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48134DE6" w14:textId="77777777" w:rsidTr="00D06796">
        <w:tc>
          <w:tcPr>
            <w:tcW w:w="1151" w:type="dxa"/>
            <w:vMerge/>
            <w:shd w:val="clear" w:color="auto" w:fill="FFFFFF"/>
            <w:vAlign w:val="center"/>
          </w:tcPr>
          <w:p w14:paraId="45FE7EB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4F511E1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75FCDEE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01002FB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F344E2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14A849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1725067C" w14:textId="7BF6234E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2768CEE" w14:textId="43F6460A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19093DB0" w14:textId="7706B09A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290376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41A9FFD9" w14:textId="05E01CEF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1C8FFB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07073886" w14:textId="238AFBD0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3B1017C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736C7EAF" w14:textId="47EAC2C3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24450087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063205C0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4F9C5C54" w14:textId="77777777" w:rsidTr="00D06796">
        <w:tc>
          <w:tcPr>
            <w:tcW w:w="1151" w:type="dxa"/>
            <w:vMerge/>
            <w:shd w:val="clear" w:color="auto" w:fill="FFFFFF"/>
            <w:vAlign w:val="center"/>
          </w:tcPr>
          <w:p w14:paraId="27A03E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4986EB0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7F458A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53FA772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4AB9131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391F2F7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C6D436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6BF5F0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14:paraId="76AC264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545D3E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2E00C6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0849AFE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DEEFA6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408289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809078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3D72E9D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C81932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1F631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CD2232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149B1D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1DC3E5E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7F571DC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4C1DBC0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2BC3FC1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18AACF2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6BD8F77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7D9B295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448E9C0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2E0521F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15F4137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798A8500" w14:textId="77777777" w:rsidTr="00D06796">
        <w:tc>
          <w:tcPr>
            <w:tcW w:w="1151" w:type="dxa"/>
            <w:shd w:val="clear" w:color="auto" w:fill="FFFFFF"/>
            <w:vAlign w:val="bottom"/>
          </w:tcPr>
          <w:p w14:paraId="3C8EEC0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520125B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1110327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356D1BC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35CEA61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53C768B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24085D6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6FF482C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124ABD6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5850E47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3259B77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36DF60D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3291E19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187D8B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73909D5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0DF0344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5312210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14:paraId="00A6C8A2" w14:textId="77777777" w:rsidTr="00431613">
        <w:tc>
          <w:tcPr>
            <w:tcW w:w="1151" w:type="dxa"/>
            <w:shd w:val="clear" w:color="auto" w:fill="auto"/>
          </w:tcPr>
          <w:p w14:paraId="521D4151" w14:textId="77777777"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8" w:type="dxa"/>
            <w:shd w:val="clear" w:color="auto" w:fill="auto"/>
          </w:tcPr>
          <w:p w14:paraId="475FA50E" w14:textId="77777777"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5" w:type="dxa"/>
            <w:shd w:val="clear" w:color="auto" w:fill="auto"/>
          </w:tcPr>
          <w:p w14:paraId="3B4BE1C1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3" w:type="dxa"/>
            <w:shd w:val="clear" w:color="auto" w:fill="auto"/>
          </w:tcPr>
          <w:p w14:paraId="69207085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1C897C21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14:paraId="616BC159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14:paraId="7DE5587B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2806F20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14:paraId="743415FC" w14:textId="53BED330"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14:paraId="0D3C4BF4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5D3A763A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26D67DD1" w14:textId="5947A466" w:rsidR="00431613" w:rsidRPr="005C7C58" w:rsidRDefault="00766E48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84" w:type="dxa"/>
            <w:shd w:val="clear" w:color="auto" w:fill="FFFFFF"/>
          </w:tcPr>
          <w:p w14:paraId="0DA5803D" w14:textId="41855E00" w:rsidR="00431613" w:rsidRPr="005C7C58" w:rsidRDefault="00766E48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937" w:type="dxa"/>
            <w:shd w:val="clear" w:color="auto" w:fill="FFFFFF"/>
          </w:tcPr>
          <w:p w14:paraId="21355850" w14:textId="0B050C33" w:rsidR="00431613" w:rsidRPr="005C7C58" w:rsidRDefault="00766E48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1689B8BA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14:paraId="3C806BDF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14:paraId="25B71B9C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7CAB0217" w14:textId="77777777"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477C2511" w14:textId="24C7C45C" w:rsidR="00431613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</w:t>
            </w:r>
          </w:p>
        </w:tc>
      </w:tr>
    </w:tbl>
    <w:p w14:paraId="196B9EF5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50BDE802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07A7340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14A42A3B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63740C28" w14:textId="77777777" w:rsidTr="003778E2">
        <w:tc>
          <w:tcPr>
            <w:tcW w:w="15173" w:type="dxa"/>
            <w:gridSpan w:val="5"/>
          </w:tcPr>
          <w:p w14:paraId="78F4D3F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1B616C97" w14:textId="77777777" w:rsidTr="003778E2">
        <w:tc>
          <w:tcPr>
            <w:tcW w:w="2694" w:type="dxa"/>
          </w:tcPr>
          <w:p w14:paraId="7603568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791BB735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37506CC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236915B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11739D2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265BD982" w14:textId="77777777" w:rsidTr="003778E2">
        <w:tc>
          <w:tcPr>
            <w:tcW w:w="2694" w:type="dxa"/>
          </w:tcPr>
          <w:p w14:paraId="038F9AE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7362C51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44EF33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53D4A1D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1F51F62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110EB860" w14:textId="77777777" w:rsidTr="003778E2">
        <w:tc>
          <w:tcPr>
            <w:tcW w:w="2694" w:type="dxa"/>
          </w:tcPr>
          <w:p w14:paraId="2CB40654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1637D8A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D3D360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60E53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5463291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15BC1EF9" w14:textId="77777777" w:rsidTr="003778E2">
        <w:tc>
          <w:tcPr>
            <w:tcW w:w="2694" w:type="dxa"/>
          </w:tcPr>
          <w:p w14:paraId="7CC3EA3A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02FDAB7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A863A0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02D81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B2857C6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218597FB" w14:textId="77777777" w:rsidTr="003778E2">
        <w:tc>
          <w:tcPr>
            <w:tcW w:w="2694" w:type="dxa"/>
          </w:tcPr>
          <w:p w14:paraId="6CFCFA57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01CCB2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AB42A8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29018B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142D1B86" w14:textId="77777777"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1D2449C8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142F5015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761FE19C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401F0F6A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029F2529" w14:textId="77777777"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</w:t>
      </w:r>
      <w:r w:rsidRPr="00D06796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2E614C98" w14:textId="77777777"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65C42D9F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32172BC4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DF6D379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14:paraId="0253CB2C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978F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112E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EF73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52B4A21F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19E5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47E6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2E02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13658D47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5D38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3078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40A3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2E7406C1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8B06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41CA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CFB5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7778234B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F634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E56F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6106A42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56D5057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453EE1F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186FD51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154E9FB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0451C01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4F43FED0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7E93491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7367641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6077F935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75A05645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231A841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4B4B078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B7D5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56EEE7EF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644A70C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14D4E34" w14:textId="77777777"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DBDD3FF" w14:textId="77777777" w:rsidR="00431613" w:rsidRDefault="00431613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67AA378" w14:textId="3029AEA5" w:rsidR="006D608D" w:rsidRPr="001E7744" w:rsidRDefault="003010F9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71E6D" wp14:editId="7F56FE5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1359D88B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225DB530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7FFCA4B6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1A47D5C0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50DFF580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3ADA05AB" w14:textId="77777777" w:rsidR="00AE7082" w:rsidRPr="009D7718" w:rsidRDefault="00AE708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918469D" w14:textId="77777777" w:rsidR="00AE7082" w:rsidRPr="008D016E" w:rsidRDefault="00AE708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78D5085C" w14:textId="77777777" w:rsidR="00AE7082" w:rsidRPr="009D7718" w:rsidRDefault="00AE7082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1E6D" id="_x0000_s1033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kC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DDaQKHAgAAFw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1359D88B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225DB530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7FFCA4B6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1A47D5C0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50DFF580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3ADA05AB" w14:textId="77777777" w:rsidR="00AE7082" w:rsidRPr="009D7718" w:rsidRDefault="00AE708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918469D" w14:textId="77777777" w:rsidR="00AE7082" w:rsidRPr="008D016E" w:rsidRDefault="00AE708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78D5085C" w14:textId="77777777" w:rsidR="00AE7082" w:rsidRPr="009D7718" w:rsidRDefault="00AE7082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D1774">
        <w:rPr>
          <w:bCs/>
          <w:color w:val="000000"/>
          <w:sz w:val="24"/>
          <w:szCs w:val="24"/>
          <w:shd w:val="clear" w:color="auto" w:fill="FFFFFF"/>
        </w:rPr>
        <w:t>8</w:t>
      </w:r>
    </w:p>
    <w:p w14:paraId="09DE1787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28393CDC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36E07AD8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5CD58FC7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07F9A0EF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0E9FA9EC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1E4685F3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14:paraId="0B132DEF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128D6C2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567A184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2503853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131B364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15FDEF5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49D413F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680E63A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1D250074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9D5D8E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1BEE0C4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1659BFD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0C221A04" w14:textId="77777777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134CBCA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01EF460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35DC305" w14:textId="737F7313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D1774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4F0F802B" w14:textId="5E9956A0" w:rsidR="006D608D" w:rsidRPr="00430789" w:rsidRDefault="00054AC1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D1774">
              <w:rPr>
                <w:color w:val="000000"/>
                <w:sz w:val="20"/>
              </w:rPr>
              <w:t>2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20B4CAF0" w14:textId="157BEEBF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8D1774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52DA207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151B854A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5BD5337C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4DEA691C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2F8F24E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218785B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67208D9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6E6010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0C325F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7994513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9FBA42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5D681C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13CAB6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2F890DB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37DF601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F76714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DE4949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5525895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C12038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A1E2BB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72808F0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8FC078A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7BA06B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69F415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269A715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0DF9C13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4176027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674984D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0A7B193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2F83CB7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6E20942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72E1724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0DA5DEF0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34CF242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09A9A80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4C9F1A0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0EB6A5C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1002D3A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577F94E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547F26F9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2D06F0E1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7E53BA1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6D16A95E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196C712A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703E0F07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17D3774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2693C2D3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14:paraId="6737BBBC" w14:textId="77777777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2F665F33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14:paraId="055F0258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14:paraId="28E9A324" w14:textId="77777777"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26246642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5D73C512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3D5C2E3D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1466A6D1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14:paraId="411A4C6F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28F3141E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10579BEB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0C0531C2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14:paraId="3E529979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1D68111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D220EF1" w14:textId="77777777"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3EA3FC02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3407BC02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7C4660E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48BEBF2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6E779FA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293F6E92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0181AF89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211F1A13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602A1880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49FADFC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3868E4F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2B24864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33F8A7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7AFADB5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19A7AE41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50D4C19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0D14814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6AF263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14:paraId="685A5ED4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14:paraId="6DF4CA1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14:paraId="62FA0E2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2DFEC02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0DA6942F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41380652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1D57533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3A1FBC72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6E8D30F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99D300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E4764F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73F91FF5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374BFE1A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79600E4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751083A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15983B3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C24B62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776DA63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448EDCA8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37B3EDE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0CBB6F3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4A8F8493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92"/>
        <w:gridCol w:w="992"/>
        <w:gridCol w:w="992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14:paraId="2C98F8BC" w14:textId="77777777" w:rsidTr="00291ABE">
        <w:tc>
          <w:tcPr>
            <w:tcW w:w="1151" w:type="dxa"/>
            <w:vMerge w:val="restart"/>
            <w:shd w:val="clear" w:color="auto" w:fill="FFFFFF"/>
          </w:tcPr>
          <w:p w14:paraId="7EDDC96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1D8451A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783C65D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401B55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73B66C2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6" w:type="dxa"/>
            <w:gridSpan w:val="3"/>
            <w:vMerge w:val="restart"/>
            <w:shd w:val="clear" w:color="auto" w:fill="FFFFFF"/>
          </w:tcPr>
          <w:p w14:paraId="38605BE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63B376D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76E273C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6880DEE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32F3372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3796BB3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339F3A6F" w14:textId="77777777" w:rsidTr="00291ABE">
        <w:tc>
          <w:tcPr>
            <w:tcW w:w="1151" w:type="dxa"/>
            <w:vMerge/>
            <w:shd w:val="clear" w:color="auto" w:fill="FFFFFF"/>
            <w:vAlign w:val="center"/>
          </w:tcPr>
          <w:p w14:paraId="038B104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6" w:type="dxa"/>
            <w:gridSpan w:val="3"/>
            <w:vMerge/>
            <w:shd w:val="clear" w:color="auto" w:fill="FFFFFF"/>
            <w:vAlign w:val="center"/>
          </w:tcPr>
          <w:p w14:paraId="08FC2E5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4D89879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302334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1AC5B0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5C2C35B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27158D17" w14:textId="0E2C2C40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0D27C82" w14:textId="5090B473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25FF2FD7" w14:textId="522C8BFA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9DB0FD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73FA998E" w14:textId="14D92A8C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FE1CFD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44EEB994" w14:textId="7FB09945" w:rsidR="006D608D" w:rsidRPr="005C7C58" w:rsidRDefault="00054AC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="006D608D"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="006D608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15523A3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0E8FDC1F" w14:textId="34F04F9B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3FFC5512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4E587C23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48F6254C" w14:textId="77777777" w:rsidTr="00291ABE">
        <w:tc>
          <w:tcPr>
            <w:tcW w:w="1151" w:type="dxa"/>
            <w:vMerge/>
            <w:shd w:val="clear" w:color="auto" w:fill="FFFFFF"/>
            <w:vAlign w:val="center"/>
          </w:tcPr>
          <w:p w14:paraId="7E91877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 w14:paraId="3007DE71" w14:textId="77777777"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14:paraId="38ED5DA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052ED04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14:paraId="6FF7CF09" w14:textId="77777777"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14:paraId="10CE776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BC8141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5B8B15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14:paraId="39784CC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725E63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3FD1B0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0003AA7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7AFBB4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BAF512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FCA2B9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79F701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40E0C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A03657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F59736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55AE291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156B210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49DE38C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6D34BEB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1B8695C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152CDED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756CC48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68BB54C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75AFBD3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71F9E0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1A22ED4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03F0198D" w14:textId="77777777" w:rsidTr="00291ABE">
        <w:tc>
          <w:tcPr>
            <w:tcW w:w="1151" w:type="dxa"/>
            <w:shd w:val="clear" w:color="auto" w:fill="FFFFFF"/>
            <w:vAlign w:val="bottom"/>
          </w:tcPr>
          <w:p w14:paraId="2601A04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76EFBE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7C23E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1F145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4004FED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1AB1842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2727A44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36D64F6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56AFDAF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336FD4F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644A4AD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11261A0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7DC09AE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102E05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66536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33E5149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7653B26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14:paraId="0E8BC00D" w14:textId="77777777" w:rsidTr="00291ABE">
        <w:trPr>
          <w:trHeight w:val="666"/>
        </w:trPr>
        <w:tc>
          <w:tcPr>
            <w:tcW w:w="1151" w:type="dxa"/>
            <w:shd w:val="clear" w:color="auto" w:fill="FFFFFF"/>
          </w:tcPr>
          <w:p w14:paraId="2D10DAB7" w14:textId="77777777"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14:paraId="7AA36390" w14:textId="77777777"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692F7748" w14:textId="77777777"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5CFFFB9E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6364BCE7" w14:textId="77777777"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2" w:type="dxa"/>
            <w:shd w:val="clear" w:color="auto" w:fill="FFFFFF"/>
          </w:tcPr>
          <w:p w14:paraId="2AAFE853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14:paraId="39707C0A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14:paraId="2B5354D7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36EA8157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14:paraId="5D70BA26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14:paraId="48A231F3" w14:textId="4CCF3EC0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1" w:type="dxa"/>
            <w:shd w:val="clear" w:color="auto" w:fill="FFFFFF"/>
          </w:tcPr>
          <w:p w14:paraId="11631192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14:paraId="20A5BCCC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11489EC7" w14:textId="0AA6A8C9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4" w:type="dxa"/>
            <w:shd w:val="clear" w:color="auto" w:fill="FFFFFF"/>
          </w:tcPr>
          <w:p w14:paraId="29FFE268" w14:textId="18BFD1F7" w:rsidR="00E0551B" w:rsidRPr="006D608D" w:rsidRDefault="008D1774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7" w:type="dxa"/>
            <w:shd w:val="clear" w:color="auto" w:fill="FFFFFF"/>
          </w:tcPr>
          <w:p w14:paraId="589D6667" w14:textId="7AF54D47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6" w:type="dxa"/>
            <w:shd w:val="clear" w:color="auto" w:fill="FFFFFF"/>
          </w:tcPr>
          <w:p w14:paraId="296E6738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0B7A951B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78B6E467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1B653B15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15984B41" w14:textId="18E096F4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14:paraId="2253787C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741E4A4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35ED5F3D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6E6B8425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3D073548" w14:textId="77777777" w:rsidTr="003778E2">
        <w:tc>
          <w:tcPr>
            <w:tcW w:w="15173" w:type="dxa"/>
            <w:gridSpan w:val="5"/>
          </w:tcPr>
          <w:p w14:paraId="2DB9693E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6CBC98EE" w14:textId="77777777" w:rsidTr="003778E2">
        <w:tc>
          <w:tcPr>
            <w:tcW w:w="2694" w:type="dxa"/>
          </w:tcPr>
          <w:p w14:paraId="5893E91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3D62F53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18655C1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038A27B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623212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4F7221A8" w14:textId="77777777" w:rsidTr="003778E2">
        <w:tc>
          <w:tcPr>
            <w:tcW w:w="2694" w:type="dxa"/>
          </w:tcPr>
          <w:p w14:paraId="1A43DDA5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89ACE1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5E14FAE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4FBA7B5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401A63C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1F298BAB" w14:textId="77777777" w:rsidTr="003778E2">
        <w:tc>
          <w:tcPr>
            <w:tcW w:w="2694" w:type="dxa"/>
          </w:tcPr>
          <w:p w14:paraId="6882007F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E59F980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C59CE2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206DD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B225526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17DFD226" w14:textId="77777777"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008DCA09" w14:textId="77777777"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5A8C60A8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5664FF5F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7BA5CBDB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228A836D" w14:textId="77777777"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36E0B19C" w14:textId="77777777"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650A6C4F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5BEA0D35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D09836B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14:paraId="5C973C0B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7F8E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42B3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BE3E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582FDAB5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64F0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1717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A746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27D3B934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2706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DFC8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C3E3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4B898011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BC49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FF6F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00AB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4E656DAF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E989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130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48D58AF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4340731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1A8BA83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7AC06F8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4382DD4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0E6F4A1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5E7A9D7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20F7A5CA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579FFBC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2F8A6FB0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6CEB727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1F938D5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7AA2D09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5C30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242DC105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0BAB5FA" w14:textId="05C1FFAD" w:rsidR="006D608D" w:rsidRPr="001E7744" w:rsidRDefault="003010F9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56814" wp14:editId="69169544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AE7082" w:rsidRPr="009D7718" w14:paraId="07A6DF8E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0F0CE9D4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7D7319E4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43B542A7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BCAE034" w14:textId="77777777" w:rsidR="00AE7082" w:rsidRPr="009D7718" w:rsidRDefault="00AE7082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5107F512" w14:textId="77777777" w:rsidR="00AE7082" w:rsidRPr="009D7718" w:rsidRDefault="00AE7082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95186A3" w14:textId="77777777" w:rsidR="00AE7082" w:rsidRPr="008D016E" w:rsidRDefault="00AE7082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27DAF0E0" w14:textId="77777777" w:rsidR="00AE7082" w:rsidRPr="009D7718" w:rsidRDefault="00AE7082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6814" id="_x0000_s1034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5l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y6O9NiCe0BgWUDZUH18TnDRgv1PSY2dW1H3bMSspad9rNFeR5Xlo5bjIFxdzXNjpzma6wzRH&#10;qIp6SsbprR/bf2es2jZ402hnDddoyFpFqwTnjqwONsbuizkdXorQ3tN1jHp+z1a/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IMFfmWKAgAAFwUAAA4AAAAAAAAAAAAAAAAALgIAAGRycy9lMm9Eb2MueG1sUEsBAi0AFAAG&#10;AAgAAAAhAMXIEvzeAAAADAEAAA8AAAAAAAAAAAAAAAAA5A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AE7082" w:rsidRPr="009D7718" w14:paraId="07A6DF8E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0F0CE9D4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7D7319E4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43B542A7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BCAE034" w14:textId="77777777" w:rsidR="00AE7082" w:rsidRPr="009D7718" w:rsidRDefault="00AE7082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5107F512" w14:textId="77777777" w:rsidR="00AE7082" w:rsidRPr="009D7718" w:rsidRDefault="00AE7082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95186A3" w14:textId="77777777" w:rsidR="00AE7082" w:rsidRPr="008D016E" w:rsidRDefault="00AE7082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27DAF0E0" w14:textId="77777777" w:rsidR="00AE7082" w:rsidRPr="009D7718" w:rsidRDefault="00AE7082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D1774">
        <w:rPr>
          <w:bCs/>
          <w:color w:val="000000"/>
          <w:sz w:val="24"/>
          <w:szCs w:val="24"/>
          <w:shd w:val="clear" w:color="auto" w:fill="FFFFFF"/>
        </w:rPr>
        <w:t>9</w:t>
      </w:r>
    </w:p>
    <w:p w14:paraId="35E401C7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0724ED7D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2EB77EBF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508630EA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470F5E71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33A7024C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290FF102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14:paraId="7EA43922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639D939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2F332A9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58F4F76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48C43EDA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2BAC048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136153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12D7DF7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1EA5E78E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D30CA7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53D347A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6B710CE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6B0943C6" w14:textId="77777777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5D79E9F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29112C8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12E7012E" w14:textId="322DE792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534362">
              <w:rPr>
                <w:color w:val="000000"/>
                <w:sz w:val="20"/>
              </w:rPr>
              <w:t>2</w:t>
            </w:r>
            <w:r w:rsidR="008D1774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43250107" w14:textId="3C96AD1B" w:rsidR="006D608D" w:rsidRPr="00430789" w:rsidRDefault="001D7DA6" w:rsidP="001D7DA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D1774">
              <w:rPr>
                <w:color w:val="000000"/>
                <w:sz w:val="20"/>
              </w:rPr>
              <w:t>2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7DA52FAC" w14:textId="55DD7182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1D7DA6">
              <w:rPr>
                <w:color w:val="000000"/>
                <w:sz w:val="20"/>
              </w:rPr>
              <w:t>02</w:t>
            </w:r>
            <w:r w:rsidR="008D1774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4522DA4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651D05A6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256E970F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1CDA865C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5DB0E28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65EFAB9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6958E9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28B806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CC9076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272E693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A87388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0913D5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EEAC3F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5F6DA02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0BA5801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73095C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DEDCFF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74F780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EBC0A0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ED9301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D17C1B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536E987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4DCD08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36395C3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5194275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3BB506C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2AD1A42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4794792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25F81A4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3A157C4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654D58C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6353B1D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50D754B5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0661379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5A9D555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60E0F0F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3089B45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2DD90BD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7AA7BF1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105BF2D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327ED46E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46A842A6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4011A71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0044979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627955F3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63E3250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1C10F017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14:paraId="69BBCA76" w14:textId="77777777" w:rsidTr="002173B5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6FD97FFD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14:paraId="060FFDC2" w14:textId="77777777"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2E869DDF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7D6335CC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6213BF61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2AA1D836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14:paraId="1DF05FA5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2991F01E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5EB58B0F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75A4A852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14:paraId="48DA44E1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8914593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827106F" w14:textId="77777777"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0DAE723B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7860F74E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AFC5C2E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7E691976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2102D262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044DBFAA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35BE89DE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250280D9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6452EF46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5CB24B8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3F08B15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4B87558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1E810F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EE01BDD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5699CD58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65677D9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4E48D9E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BDD200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14:paraId="4D23937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14:paraId="68DC7ED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14:paraId="6DFBC73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6F1573A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6BD3FA8F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6C15BAB4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18A87C3C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12B2D28E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7144535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53F4FC8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8E497A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499CB84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1B213A22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64BFE02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3006FBAE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16F20EF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F33E70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6532C93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685E1C5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7D7336B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4807BC6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3E4027CD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85"/>
        <w:gridCol w:w="985"/>
        <w:gridCol w:w="98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14:paraId="3F140655" w14:textId="77777777" w:rsidTr="001234B8">
        <w:tc>
          <w:tcPr>
            <w:tcW w:w="1151" w:type="dxa"/>
            <w:vMerge w:val="restart"/>
            <w:shd w:val="clear" w:color="auto" w:fill="FFFFFF"/>
          </w:tcPr>
          <w:p w14:paraId="3E43B40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465E07C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205CF63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295F950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52E4BB4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2BF08FA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46C471E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7952A28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723104C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5D9239D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4DC2A3D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010F9" w:rsidRPr="005C7C58" w14:paraId="4D465DF9" w14:textId="77777777" w:rsidTr="001234B8">
        <w:tc>
          <w:tcPr>
            <w:tcW w:w="1151" w:type="dxa"/>
            <w:vMerge/>
            <w:shd w:val="clear" w:color="auto" w:fill="FFFFFF"/>
            <w:vAlign w:val="center"/>
          </w:tcPr>
          <w:p w14:paraId="7E43D08E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0AA4C416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6E033411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0BF1533C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412DD5E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22C33E4F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373A2A67" w14:textId="7C434EFA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4D7972C1" w14:textId="6DBA6E14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47343EF0" w14:textId="2B423B12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A5F5B73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77441195" w14:textId="1DEDC2DF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96373EC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4762E2B3" w14:textId="1D60755D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14:paraId="379FCF2F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08DC15F8" w14:textId="7C1578DC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7E43810A" w14:textId="77777777" w:rsidR="003010F9" w:rsidRPr="0052745E" w:rsidRDefault="003010F9" w:rsidP="003010F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7EBA5471" w14:textId="77777777" w:rsidR="003010F9" w:rsidRPr="0052745E" w:rsidRDefault="003010F9" w:rsidP="003010F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10BD1014" w14:textId="77777777" w:rsidTr="002173B5">
        <w:tc>
          <w:tcPr>
            <w:tcW w:w="1151" w:type="dxa"/>
            <w:vMerge/>
            <w:shd w:val="clear" w:color="auto" w:fill="FFFFFF"/>
            <w:vAlign w:val="center"/>
          </w:tcPr>
          <w:p w14:paraId="1F8FFB1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14:paraId="71A06E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32C8B42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14:paraId="58B4F13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14:paraId="3097E1F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DC59A8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0C5EAE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3D2AE0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shd w:val="clear" w:color="auto" w:fill="FFFFFF"/>
          </w:tcPr>
          <w:p w14:paraId="346A851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581126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3AB0E9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045AD04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AF51A8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8073B4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87A004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2B68F2A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431516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30D7FE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7F017C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30CD383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4BF2405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14:paraId="279A2EF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6108241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105CDA2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5529B73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3C65FFB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3010B1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0B82E66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37CD2BA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551138C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090B729A" w14:textId="77777777" w:rsidTr="002173B5">
        <w:tc>
          <w:tcPr>
            <w:tcW w:w="1151" w:type="dxa"/>
            <w:shd w:val="clear" w:color="auto" w:fill="FFFFFF"/>
            <w:vAlign w:val="bottom"/>
          </w:tcPr>
          <w:p w14:paraId="401E8F8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  <w:vAlign w:val="bottom"/>
          </w:tcPr>
          <w:p w14:paraId="6F760E9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1F1A355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4B7DCBF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340759E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191137E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449A873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77420AD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3BA6CD5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092090E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4163788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2014D7D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5AA967C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2FFE8C1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5350350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47101B8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4FFBC6E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14:paraId="23E3A14F" w14:textId="77777777" w:rsidTr="002173B5">
        <w:trPr>
          <w:trHeight w:val="654"/>
        </w:trPr>
        <w:tc>
          <w:tcPr>
            <w:tcW w:w="1151" w:type="dxa"/>
            <w:shd w:val="clear" w:color="auto" w:fill="FFFFFF"/>
          </w:tcPr>
          <w:p w14:paraId="17384521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5" w:type="dxa"/>
            <w:shd w:val="clear" w:color="auto" w:fill="FFFFFF"/>
          </w:tcPr>
          <w:p w14:paraId="64C0CBE4" w14:textId="77777777"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535ADFEA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5" w:type="dxa"/>
            <w:shd w:val="clear" w:color="auto" w:fill="FFFFFF"/>
          </w:tcPr>
          <w:p w14:paraId="604CF809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6" w:type="dxa"/>
            <w:shd w:val="clear" w:color="auto" w:fill="FFFFFF"/>
          </w:tcPr>
          <w:p w14:paraId="03D45DEB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14:paraId="0523C263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14:paraId="47E5046A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37E7360B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14:paraId="3C110E2D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14:paraId="7559A771" w14:textId="7B527572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1" w:type="dxa"/>
            <w:shd w:val="clear" w:color="auto" w:fill="FFFFFF"/>
          </w:tcPr>
          <w:p w14:paraId="0B7984C1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14:paraId="4FE68667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59BEF04A" w14:textId="33C4B8BC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4" w:type="dxa"/>
            <w:shd w:val="clear" w:color="auto" w:fill="FFFFFF"/>
          </w:tcPr>
          <w:p w14:paraId="0D151CAE" w14:textId="18B52489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7" w:type="dxa"/>
            <w:shd w:val="clear" w:color="auto" w:fill="FFFFFF"/>
          </w:tcPr>
          <w:p w14:paraId="7DF9F1DC" w14:textId="0E9F9579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6" w:type="dxa"/>
            <w:shd w:val="clear" w:color="auto" w:fill="FFFFFF"/>
          </w:tcPr>
          <w:p w14:paraId="78C07D07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0B897C58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3473E6C1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5D684916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04C8BC12" w14:textId="2B279816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</w:t>
            </w:r>
          </w:p>
        </w:tc>
      </w:tr>
    </w:tbl>
    <w:p w14:paraId="6EB011F6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3AE0865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684F89C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6642647E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1795325D" w14:textId="77777777" w:rsidTr="003778E2">
        <w:tc>
          <w:tcPr>
            <w:tcW w:w="15173" w:type="dxa"/>
            <w:gridSpan w:val="5"/>
          </w:tcPr>
          <w:p w14:paraId="1C161E4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62170D07" w14:textId="77777777" w:rsidTr="003778E2">
        <w:tc>
          <w:tcPr>
            <w:tcW w:w="2694" w:type="dxa"/>
          </w:tcPr>
          <w:p w14:paraId="51B9CAB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5FA2996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7BE41D3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7940EF0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4B1E3D0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231A1466" w14:textId="77777777" w:rsidTr="003778E2">
        <w:tc>
          <w:tcPr>
            <w:tcW w:w="2694" w:type="dxa"/>
          </w:tcPr>
          <w:p w14:paraId="295BB231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DCFC3D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697DD6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B148B6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0E35055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6E24DD54" w14:textId="77777777" w:rsidTr="003778E2">
        <w:tc>
          <w:tcPr>
            <w:tcW w:w="2694" w:type="dxa"/>
          </w:tcPr>
          <w:p w14:paraId="3A8D5F54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C8EDDE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E4A0B7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F6819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BD67A75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174BBF0D" w14:textId="77777777"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4FED1FFA" w14:textId="77777777"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56F093E2" w14:textId="77777777"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66662BAD" w14:textId="77777777"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78A67F3C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266C1683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1BA860DB" w14:textId="77777777"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25986D0E" w14:textId="77777777"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639C6E1A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0338C83F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466C279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14:paraId="0A1C815A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6E87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2854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FEF3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7870CC04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21B5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BF39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B678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5562313A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BF06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0F8B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EA1E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025024A7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6C5B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9B4D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B44F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60A97610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C826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3D7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792BB8A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1D58926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69F52CE4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14:paraId="7DC81ED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0154DDA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2FC9042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4DB0F88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193B266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0D3D0700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79424CB5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7F85C76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4A4043E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1E794A9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E4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60232FB5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40EA222C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391F464F" w14:textId="77777777"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7FD92055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47BA62B3" w14:textId="77777777"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546956C0" w14:textId="77777777" w:rsidR="006D608D" w:rsidRDefault="006D608D" w:rsidP="00E8492D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831E8E7" w14:textId="77777777"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5DC0C7FF" w14:textId="77777777"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47C578EC" w14:textId="77777777"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14:paraId="7DBCD62A" w14:textId="77777777" w:rsidR="00F127BC" w:rsidRPr="0032526A" w:rsidRDefault="003010F9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A2F918" wp14:editId="283AC67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AE7082" w:rsidRPr="001B2409" w14:paraId="2569697A" w14:textId="77777777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74CA1A1A" w14:textId="77777777" w:rsidR="00AE7082" w:rsidRPr="001B2409" w:rsidRDefault="00AE7082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proofErr w:type="gramEnd"/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14:paraId="08585913" w14:textId="77777777" w:rsidR="00AE7082" w:rsidRPr="001B2409" w:rsidRDefault="00AE7082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14:paraId="405DEAAB" w14:textId="77777777" w:rsidR="00AE7082" w:rsidRPr="001B2409" w:rsidRDefault="00AE7082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E0087DF" w14:textId="77777777" w:rsidR="00AE7082" w:rsidRPr="001B2409" w:rsidRDefault="00AE7082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0043B6" w14:textId="77777777" w:rsidR="00AE7082" w:rsidRPr="001B2409" w:rsidRDefault="00AE7082" w:rsidP="00F127BC"/>
                          <w:p w14:paraId="1D328785" w14:textId="77777777" w:rsidR="00AE7082" w:rsidRDefault="00AE7082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F918" id="Text Box 3" o:spid="_x0000_s1035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H8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Fx1&#10;kNdas0cQhtVAG1AMzwlMOm2/YjRAazbYfdkSyzGSbxWIq8oKIB/5uCjKeQ4Le2pZn1qIogDVYI/R&#10;NL3xU/9vjRWbDm6a5Kz0FQiyFVEqQblTVHsZQ/vFnPZPRejv03X0+vGgLb8D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DsomH8&#10;hgIAABg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AE7082" w:rsidRPr="001B2409" w14:paraId="2569697A" w14:textId="77777777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74CA1A1A" w14:textId="77777777" w:rsidR="00AE7082" w:rsidRPr="001B2409" w:rsidRDefault="00AE7082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proofErr w:type="gramEnd"/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14:paraId="08585913" w14:textId="77777777" w:rsidR="00AE7082" w:rsidRPr="001B2409" w:rsidRDefault="00AE7082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14:paraId="405DEAAB" w14:textId="77777777" w:rsidR="00AE7082" w:rsidRPr="001B2409" w:rsidRDefault="00AE7082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E0087DF" w14:textId="77777777" w:rsidR="00AE7082" w:rsidRPr="001B2409" w:rsidRDefault="00AE7082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80043B6" w14:textId="77777777" w:rsidR="00AE7082" w:rsidRPr="001B2409" w:rsidRDefault="00AE7082" w:rsidP="00F127BC"/>
                    <w:p w14:paraId="1D328785" w14:textId="77777777" w:rsidR="00AE7082" w:rsidRDefault="00AE7082" w:rsidP="00F127BC"/>
                  </w:txbxContent>
                </v:textbox>
                <w10:wrap anchorx="margin"/>
              </v:shape>
            </w:pict>
          </mc:Fallback>
        </mc:AlternateContent>
      </w:r>
    </w:p>
    <w:p w14:paraId="507100B1" w14:textId="77777777"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14:paraId="1A3474D3" w14:textId="77777777"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32526A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14:paraId="6972730E" w14:textId="77777777"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14:paraId="66B4C6F6" w14:textId="77777777"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14:paraId="4041B444" w14:textId="77777777"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14:paraId="33AD79EF" w14:textId="77777777"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212B8883" w14:textId="77777777"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14:paraId="0130130F" w14:textId="77777777" w:rsidTr="00F127BC">
        <w:tc>
          <w:tcPr>
            <w:tcW w:w="1580" w:type="dxa"/>
            <w:vMerge w:val="restart"/>
            <w:shd w:val="clear" w:color="auto" w:fill="FFFFFF"/>
          </w:tcPr>
          <w:p w14:paraId="1E20D665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14:paraId="6CCD9B22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14:paraId="26C55B44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14:paraId="7C4B198A" w14:textId="77777777"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color w:val="000000"/>
                <w:sz w:val="20"/>
              </w:rPr>
              <w:t>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</w:t>
            </w:r>
            <w:proofErr w:type="gramEnd"/>
            <w:r w:rsidRPr="00587874">
              <w:rPr>
                <w:color w:val="000000"/>
                <w:sz w:val="20"/>
              </w:rPr>
              <w:t>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14:paraId="681FBB2A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14:paraId="245C3A2A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14:paraId="0667ABCA" w14:textId="77777777" w:rsidTr="00F127BC">
        <w:tc>
          <w:tcPr>
            <w:tcW w:w="1580" w:type="dxa"/>
            <w:vMerge/>
            <w:shd w:val="clear" w:color="auto" w:fill="FFFFFF"/>
          </w:tcPr>
          <w:p w14:paraId="2C57E9F6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14:paraId="43B74F18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14:paraId="6A62310F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14:paraId="5400ECCE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14:paraId="42898B4E" w14:textId="77777777"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14:paraId="31B1FB77" w14:textId="77777777" w:rsidR="00F127BC" w:rsidRPr="00587874" w:rsidRDefault="00F127BC" w:rsidP="003010F9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20</w:t>
            </w:r>
            <w:r w:rsidRPr="00587874">
              <w:rPr>
                <w:bCs/>
                <w:color w:val="000000"/>
                <w:sz w:val="20"/>
              </w:rPr>
              <w:t xml:space="preserve">год (очередной 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-вый</w:t>
            </w:r>
            <w:proofErr w:type="gramEnd"/>
            <w:r w:rsidRPr="00587874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14:paraId="1408CCB0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21</w:t>
            </w:r>
            <w:r w:rsidRPr="00587874">
              <w:rPr>
                <w:bCs/>
                <w:color w:val="000000"/>
                <w:sz w:val="20"/>
              </w:rPr>
              <w:t>год</w:t>
            </w:r>
          </w:p>
          <w:p w14:paraId="30A14837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14:paraId="365C3C60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22</w:t>
            </w:r>
            <w:r w:rsidRPr="00587874">
              <w:rPr>
                <w:bCs/>
                <w:color w:val="000000"/>
                <w:sz w:val="20"/>
              </w:rPr>
              <w:t>год</w:t>
            </w:r>
          </w:p>
          <w:p w14:paraId="0B84F2EA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14:paraId="551EA44C" w14:textId="77777777" w:rsidTr="0009529B">
        <w:tc>
          <w:tcPr>
            <w:tcW w:w="1580" w:type="dxa"/>
            <w:vMerge/>
            <w:shd w:val="clear" w:color="auto" w:fill="FFFFFF"/>
          </w:tcPr>
          <w:p w14:paraId="52362160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14:paraId="01AB342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1FFD3CBA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10F5CA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10" w:type="dxa"/>
            <w:shd w:val="clear" w:color="auto" w:fill="FFFFFF"/>
          </w:tcPr>
          <w:p w14:paraId="55623C2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</w:t>
            </w:r>
            <w:proofErr w:type="gramStart"/>
            <w:r w:rsidRPr="00587874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34AB451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9866CC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097" w:type="dxa"/>
            <w:shd w:val="clear" w:color="auto" w:fill="FFFFFF"/>
          </w:tcPr>
          <w:p w14:paraId="2507FDF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3EA5AC6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74D347C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8747F4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83" w:type="dxa"/>
            <w:shd w:val="clear" w:color="auto" w:fill="FFFFFF"/>
          </w:tcPr>
          <w:p w14:paraId="584350E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2983C22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3EBB2A6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D56970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318" w:type="dxa"/>
            <w:shd w:val="clear" w:color="auto" w:fill="FFFFFF"/>
          </w:tcPr>
          <w:p w14:paraId="6DEC805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25048E8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3ADCB3E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FED624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14:paraId="10DF3534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5E08BA58" w14:textId="77777777"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14:paraId="0FE1B37D" w14:textId="77777777"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14:paraId="60AF7D01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14:paraId="475B6ADA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14:paraId="191EFEB8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14:paraId="57CFD42D" w14:textId="77777777" w:rsidTr="0009529B">
        <w:tc>
          <w:tcPr>
            <w:tcW w:w="1580" w:type="dxa"/>
            <w:shd w:val="clear" w:color="auto" w:fill="FFFFFF"/>
          </w:tcPr>
          <w:p w14:paraId="1391CE1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14:paraId="5B9BA044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14:paraId="7C604A1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14:paraId="150711BA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14:paraId="4B3FB70E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14:paraId="665E6D8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14:paraId="4F9D8F6A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14:paraId="6A93C38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14:paraId="41BFF83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14:paraId="7CA2335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14:paraId="759876E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14:paraId="751593B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14:paraId="3E66989A" w14:textId="77777777" w:rsidTr="0009529B">
        <w:tc>
          <w:tcPr>
            <w:tcW w:w="1580" w:type="dxa"/>
            <w:shd w:val="clear" w:color="auto" w:fill="FFFFFF"/>
          </w:tcPr>
          <w:p w14:paraId="5B0BAB52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14:paraId="69B854F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14:paraId="5FA12C7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14:paraId="4534117F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14:paraId="7990126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14:paraId="271F988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022BE82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69753FCF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521DD1C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5D058726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381E9E1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09A29CD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14:paraId="47A78932" w14:textId="77777777" w:rsidTr="0009529B">
        <w:tc>
          <w:tcPr>
            <w:tcW w:w="1580" w:type="dxa"/>
            <w:vMerge w:val="restart"/>
            <w:shd w:val="clear" w:color="auto" w:fill="FFFFFF"/>
          </w:tcPr>
          <w:p w14:paraId="00F918E7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14:paraId="6F3CF7EF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14:paraId="11007780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14:paraId="59F52943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14:paraId="2D3CDF49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14:paraId="134EB53C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4D8B7DBC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7B638550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33FE3D1B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3B7B1624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7C0D3B0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229EF847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14:paraId="103E1607" w14:textId="77777777" w:rsidTr="0009529B">
        <w:tc>
          <w:tcPr>
            <w:tcW w:w="1580" w:type="dxa"/>
            <w:vMerge/>
            <w:shd w:val="clear" w:color="auto" w:fill="FFFFFF"/>
          </w:tcPr>
          <w:p w14:paraId="01470EFF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14:paraId="1E16F939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14:paraId="7263B61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14:paraId="764E0A33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14:paraId="2AEA4DC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14:paraId="79B67985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6860E64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686F9233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1B48AF42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4E782CB3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7357B1EE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0651EEAD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38DFC058" w14:textId="77777777" w:rsidR="00F127BC" w:rsidRPr="001E7744" w:rsidRDefault="003010F9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DBA3C8" wp14:editId="12271B7B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3E13" w14:textId="77777777" w:rsidR="00AE7082" w:rsidRDefault="00AE7082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A3C8" id="Text Box 12" o:spid="_x0000_s1036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+O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i+AaOK6iPSKyFab5xH1HowH6nZMDZLqn7tmdWUKI+&#10;aGzOdTafh2WIynyxzFGxl5bq0sI0R6iSekomceunBdobK9sOI03joOEWG9rISPZLVqf8cX5jD067&#10;FhbkUo9eL3+EzQ8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Bpd+OLAIAAFkEAAAOAAAAAAAAAAAAAAAAAC4CAABk&#10;cnMvZTJvRG9jLnhtbFBLAQItABQABgAIAAAAIQBkXThm4AAAAAkBAAAPAAAAAAAAAAAAAAAAAIYE&#10;AABkcnMvZG93bnJldi54bWxQSwUGAAAAAAQABADzAAAAkwUAAAAA&#10;">
                <v:textbox>
                  <w:txbxContent>
                    <w:p w14:paraId="40DB3E13" w14:textId="77777777" w:rsidR="00AE7082" w:rsidRDefault="00AE7082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14:paraId="7AE2B37A" w14:textId="77777777"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14:paraId="660C4268" w14:textId="77777777"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14:paraId="7C078697" w14:textId="77777777" w:rsidTr="004B67D8">
        <w:tc>
          <w:tcPr>
            <w:tcW w:w="1139" w:type="dxa"/>
            <w:vMerge w:val="restart"/>
            <w:shd w:val="clear" w:color="auto" w:fill="FFFFFF"/>
          </w:tcPr>
          <w:p w14:paraId="7F5C8FFB" w14:textId="77777777"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14:paraId="1D0C8839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14:paraId="04D2A5E3" w14:textId="77777777"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14:paraId="2032AB44" w14:textId="77777777"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14:paraId="52E11336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14:paraId="1FAAF1B6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14:paraId="26CBCC72" w14:textId="77777777" w:rsidTr="004B67D8">
        <w:tc>
          <w:tcPr>
            <w:tcW w:w="1139" w:type="dxa"/>
            <w:vMerge/>
            <w:shd w:val="clear" w:color="auto" w:fill="FFFFFF"/>
          </w:tcPr>
          <w:p w14:paraId="47C346E4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14:paraId="2983725E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14:paraId="32C75C50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14:paraId="252D2C93" w14:textId="77777777"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  <w:p w14:paraId="5113D02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14:paraId="00245BD5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14:paraId="0DE3A5B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14:paraId="71582A53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14:paraId="5E5CB51B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20</w:t>
            </w:r>
            <w:r w:rsidRPr="00587874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259CC213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14:paraId="09CE10A6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21</w:t>
            </w:r>
            <w:r w:rsidRPr="00587874">
              <w:rPr>
                <w:bCs/>
                <w:color w:val="000000"/>
                <w:sz w:val="20"/>
              </w:rPr>
              <w:t xml:space="preserve"> год </w:t>
            </w:r>
          </w:p>
          <w:p w14:paraId="4161573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14:paraId="4E5AD70E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22</w:t>
            </w:r>
            <w:r w:rsidRPr="00587874">
              <w:rPr>
                <w:bCs/>
                <w:color w:val="000000"/>
                <w:sz w:val="20"/>
              </w:rPr>
              <w:t xml:space="preserve">год </w:t>
            </w:r>
          </w:p>
          <w:p w14:paraId="0DF90F47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14:paraId="46156B04" w14:textId="77777777" w:rsidTr="004B67D8">
        <w:tc>
          <w:tcPr>
            <w:tcW w:w="1139" w:type="dxa"/>
            <w:vMerge/>
            <w:shd w:val="clear" w:color="auto" w:fill="FFFFFF"/>
          </w:tcPr>
          <w:p w14:paraId="736EE6FC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14:paraId="00A04CE2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20B22CFB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14:paraId="6E745979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14:paraId="00995675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15967A2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14:paraId="48D82399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14:paraId="26DA813C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279C9219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14:paraId="3C9D7E8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14:paraId="010B0843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1F48AD50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422D87AB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14:paraId="67BA738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14:paraId="76EF5124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5608D461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2BC86249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14:paraId="416F4437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14:paraId="6498C693" w14:textId="77777777"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5406D203" w14:textId="77777777"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4" w:type="dxa"/>
            <w:shd w:val="clear" w:color="auto" w:fill="FFFFFF"/>
          </w:tcPr>
          <w:p w14:paraId="24B3AA6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14:paraId="1B9D5883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14:paraId="7E594F4F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434492F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14:paraId="38C704F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14:paraId="6D9B9450" w14:textId="77777777" w:rsidTr="004B67D8">
        <w:tc>
          <w:tcPr>
            <w:tcW w:w="1139" w:type="dxa"/>
            <w:shd w:val="clear" w:color="auto" w:fill="FFFFFF"/>
          </w:tcPr>
          <w:p w14:paraId="3EB74DA6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14:paraId="192AA0F0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14:paraId="136CE38B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14:paraId="5362027E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14:paraId="7206820C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14:paraId="7EB8043C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14:paraId="748777FE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14:paraId="0C133167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14:paraId="575B0612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14:paraId="5A04CF95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14:paraId="059C6851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14:paraId="5C5A8F17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14:paraId="193050E1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14:paraId="5E836FC7" w14:textId="77777777" w:rsidTr="004B67D8">
        <w:tc>
          <w:tcPr>
            <w:tcW w:w="1139" w:type="dxa"/>
            <w:vMerge w:val="restart"/>
            <w:shd w:val="clear" w:color="auto" w:fill="FFFFFF"/>
          </w:tcPr>
          <w:p w14:paraId="0495B355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14:paraId="7E0D7780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14:paraId="65AE6F78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14:paraId="6FF7461A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14:paraId="7C4948C8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14:paraId="227A0BE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14:paraId="3F268DE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451DD418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14:paraId="245E7104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14:paraId="5622673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00DD9A3F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50731563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6A086123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14:paraId="18136735" w14:textId="77777777" w:rsidTr="004B67D8">
        <w:tc>
          <w:tcPr>
            <w:tcW w:w="1139" w:type="dxa"/>
            <w:vMerge/>
            <w:shd w:val="clear" w:color="auto" w:fill="FFFFFF"/>
          </w:tcPr>
          <w:p w14:paraId="73640CFE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14:paraId="60535519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14:paraId="77F47E6A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14:paraId="79A29CA5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14:paraId="6E6054C2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14:paraId="00A08932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14:paraId="29BBFA3D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2B7BBD0C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14:paraId="45102DE5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14:paraId="18BD72B0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36E5867B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E64ED89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20F953DF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14:paraId="3B6B23E3" w14:textId="77777777"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14:paraId="184C87D2" w14:textId="77777777"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14:paraId="4B033A49" w14:textId="77777777"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14:paraId="55DFE8CC" w14:textId="77777777"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14:paraId="09F2B1A1" w14:textId="77777777"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14:paraId="3E9526F5" w14:textId="77777777"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14:paraId="7B046B0E" w14:textId="77777777"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14:paraId="738BE10F" w14:textId="77777777"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14:paraId="5845E8B8" w14:textId="77777777"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2"/>
        <w:gridCol w:w="4183"/>
        <w:gridCol w:w="6215"/>
      </w:tblGrid>
      <w:tr w:rsidR="004A40DA" w:rsidRPr="00C2789A" w14:paraId="0AAB4C2B" w14:textId="77777777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14:paraId="0CFDC6D2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14:paraId="7EC10FF2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14:paraId="4F8DB6D1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14:paraId="0F744F86" w14:textId="77777777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14:paraId="6895B1BC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14:paraId="51D06844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14:paraId="433CD2EB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14:paraId="22D656BC" w14:textId="77777777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14:paraId="7C1B8C7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14:paraId="47E88154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3DB6541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16C52218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23B9B27C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260108A1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10B4CA34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14:paraId="02BDEBD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14:paraId="4B0D1408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14:paraId="4FC665F4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14:paraId="09421377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14:paraId="46F17D31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14:paraId="395CAD2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336B574F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380136A2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14:paraId="2199C2E4" w14:textId="77777777"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14:paraId="3D988087" w14:textId="77777777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14:paraId="13CA1CB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.Внешний</w:t>
            </w:r>
            <w:proofErr w:type="gramEnd"/>
            <w:r w:rsidRPr="00C2789A">
              <w:rPr>
                <w:sz w:val="18"/>
                <w:szCs w:val="18"/>
              </w:rPr>
              <w:t xml:space="preserve"> контроль Учредителя:</w:t>
            </w:r>
          </w:p>
          <w:p w14:paraId="4BBCC86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14:paraId="246150DE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14:paraId="44681DA1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14:paraId="6945802E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14:paraId="2A53449F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14:paraId="577C4E6B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14:paraId="56D943B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6807FCC7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14:paraId="15793FB4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14:paraId="678D94F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Управление  образования</w:t>
            </w:r>
            <w:proofErr w:type="gramEnd"/>
          </w:p>
        </w:tc>
      </w:tr>
      <w:tr w:rsidR="00FC63B6" w:rsidRPr="00C2789A" w14:paraId="131EF32B" w14:textId="77777777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14:paraId="1E8788BF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14:paraId="5095C8B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14:paraId="1D424A0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14:paraId="25637F6E" w14:textId="77777777" w:rsidR="00F127BC" w:rsidRPr="00C04A5D" w:rsidRDefault="00123B60" w:rsidP="004A40DA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14:paraId="751C6B63" w14:textId="77777777" w:rsidR="00123B60" w:rsidRPr="00C04A5D" w:rsidRDefault="00123B60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5E50994B" w14:textId="77777777"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4.1. Периодичность представления </w:t>
      </w:r>
      <w:proofErr w:type="spellStart"/>
      <w:r w:rsidRPr="00C04A5D">
        <w:rPr>
          <w:bCs/>
          <w:color w:val="000000"/>
          <w:sz w:val="24"/>
          <w:szCs w:val="24"/>
          <w:shd w:val="clear" w:color="auto" w:fill="FFFFFF"/>
        </w:rPr>
        <w:t>отчетовыполнении</w:t>
      </w:r>
      <w:proofErr w:type="spellEnd"/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14:paraId="5515B47A" w14:textId="77777777" w:rsidR="00F127BC" w:rsidRPr="000F7C0E" w:rsidRDefault="004A0FED" w:rsidP="000F7C0E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</w:t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  <w:t>________________________</w:t>
      </w:r>
      <w:r w:rsidR="00F127BC" w:rsidRPr="00C04A5D">
        <w:rPr>
          <w:bCs/>
          <w:sz w:val="24"/>
          <w:szCs w:val="24"/>
          <w:shd w:val="clear" w:color="auto" w:fill="FFFFFF"/>
        </w:rPr>
        <w:t>___</w:t>
      </w:r>
      <w:r w:rsidR="00E0551B">
        <w:rPr>
          <w:bCs/>
          <w:sz w:val="24"/>
          <w:szCs w:val="24"/>
          <w:shd w:val="clear" w:color="auto" w:fill="FFFFFF"/>
        </w:rPr>
        <w:t>_</w:t>
      </w:r>
      <w:r w:rsidR="00F127BC" w:rsidRPr="00C04A5D">
        <w:rPr>
          <w:bCs/>
          <w:sz w:val="24"/>
          <w:szCs w:val="24"/>
          <w:shd w:val="clear" w:color="auto" w:fill="FFFFFF"/>
        </w:rPr>
        <w:t>________________</w:t>
      </w:r>
    </w:p>
    <w:p w14:paraId="3CB98B2E" w14:textId="77777777" w:rsidR="00534362" w:rsidRDefault="00F127BC" w:rsidP="008774EA">
      <w:pPr>
        <w:autoSpaceDE w:val="0"/>
        <w:autoSpaceDN w:val="0"/>
        <w:adjustRightInd w:val="0"/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14:paraId="351D3BE7" w14:textId="77777777" w:rsidR="008774EA" w:rsidRDefault="00534362" w:rsidP="008774EA">
      <w:pPr>
        <w:autoSpaceDE w:val="0"/>
        <w:autoSpaceDN w:val="0"/>
        <w:adjustRightInd w:val="0"/>
        <w:rPr>
          <w:sz w:val="24"/>
          <w:szCs w:val="24"/>
        </w:rPr>
      </w:pPr>
      <w:r w:rsidRPr="00534362">
        <w:rPr>
          <w:sz w:val="24"/>
          <w:szCs w:val="24"/>
        </w:rPr>
        <w:t xml:space="preserve">за отчетный год </w:t>
      </w:r>
      <w:r w:rsidR="00480849" w:rsidRPr="00534362">
        <w:rPr>
          <w:sz w:val="24"/>
          <w:szCs w:val="24"/>
        </w:rPr>
        <w:t>- не</w:t>
      </w:r>
      <w:r w:rsidRPr="00534362">
        <w:rPr>
          <w:sz w:val="24"/>
          <w:szCs w:val="24"/>
        </w:rPr>
        <w:t xml:space="preserve"> позднее 20 </w:t>
      </w:r>
      <w:proofErr w:type="gramStart"/>
      <w:r w:rsidRPr="00534362">
        <w:rPr>
          <w:sz w:val="24"/>
          <w:szCs w:val="24"/>
        </w:rPr>
        <w:t>января</w:t>
      </w:r>
      <w:proofErr w:type="gramEnd"/>
      <w:r w:rsidRPr="00534362">
        <w:rPr>
          <w:sz w:val="24"/>
          <w:szCs w:val="24"/>
        </w:rPr>
        <w:t xml:space="preserve"> следующего за отчетным года</w:t>
      </w:r>
      <w:r w:rsidR="000F7C0E">
        <w:rPr>
          <w:sz w:val="24"/>
          <w:szCs w:val="24"/>
        </w:rPr>
        <w:t>_________________________________________________________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14:paraId="5D8638CF" w14:textId="05CBD18F" w:rsidR="00081FFF" w:rsidRDefault="00081FFF" w:rsidP="008774EA">
      <w:pPr>
        <w:autoSpaceDE w:val="0"/>
        <w:autoSpaceDN w:val="0"/>
        <w:adjustRightInd w:val="0"/>
        <w:rPr>
          <w:sz w:val="24"/>
          <w:szCs w:val="24"/>
        </w:rPr>
      </w:pPr>
      <w:r w:rsidRPr="00081FF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5310EB9" wp14:editId="05AC09BD">
            <wp:extent cx="9576978" cy="6381750"/>
            <wp:effectExtent l="152400" t="228600" r="139065" b="228600"/>
            <wp:docPr id="13" name="Рисунок 13" descr="C:\Users\admin\Downloads\мз 2 стр26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мз 2 стр2612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121">
                      <a:off x="0" y="0"/>
                      <a:ext cx="9579969" cy="63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FFF" w:rsidSect="004B67D8">
      <w:headerReference w:type="even" r:id="rId10"/>
      <w:headerReference w:type="default" r:id="rId11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536B7" w14:textId="77777777" w:rsidR="00082496" w:rsidRDefault="00082496">
      <w:r>
        <w:separator/>
      </w:r>
    </w:p>
  </w:endnote>
  <w:endnote w:type="continuationSeparator" w:id="0">
    <w:p w14:paraId="4BA83B20" w14:textId="77777777" w:rsidR="00082496" w:rsidRDefault="0008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1429E" w14:textId="77777777" w:rsidR="00082496" w:rsidRDefault="00082496">
      <w:r>
        <w:separator/>
      </w:r>
    </w:p>
  </w:footnote>
  <w:footnote w:type="continuationSeparator" w:id="0">
    <w:p w14:paraId="203A8935" w14:textId="77777777" w:rsidR="00082496" w:rsidRDefault="00082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46F74" w14:textId="77777777" w:rsidR="00AE7082" w:rsidRPr="00774A04" w:rsidRDefault="00AE7082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358C5" w14:textId="77777777" w:rsidR="00AE7082" w:rsidRDefault="00AE7082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249277CB" wp14:editId="220A67C9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DC426" w14:textId="77777777" w:rsidR="00AE7082" w:rsidRDefault="00AE7082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277CB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14:paraId="043DC426" w14:textId="77777777" w:rsidR="00AE7082" w:rsidRDefault="00AE7082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1FFF"/>
    <w:rsid w:val="00082181"/>
    <w:rsid w:val="00082496"/>
    <w:rsid w:val="00082D07"/>
    <w:rsid w:val="000835A5"/>
    <w:rsid w:val="00085E7B"/>
    <w:rsid w:val="00085EA2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31C79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6520E"/>
    <w:rsid w:val="00271F65"/>
    <w:rsid w:val="00276413"/>
    <w:rsid w:val="0028024C"/>
    <w:rsid w:val="00284559"/>
    <w:rsid w:val="002919EE"/>
    <w:rsid w:val="00291ABE"/>
    <w:rsid w:val="00295305"/>
    <w:rsid w:val="0029677D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81490"/>
    <w:rsid w:val="00681ACE"/>
    <w:rsid w:val="0068207C"/>
    <w:rsid w:val="00682BF9"/>
    <w:rsid w:val="00686430"/>
    <w:rsid w:val="006918D6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15AF"/>
    <w:rsid w:val="007A4FCB"/>
    <w:rsid w:val="007A54FA"/>
    <w:rsid w:val="007A7E1A"/>
    <w:rsid w:val="007B0411"/>
    <w:rsid w:val="007B2EB6"/>
    <w:rsid w:val="007B36E5"/>
    <w:rsid w:val="007B3E0E"/>
    <w:rsid w:val="007B47E8"/>
    <w:rsid w:val="007B60A2"/>
    <w:rsid w:val="007C71A1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0551B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30ED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C6A675F"/>
  <w15:docId w15:val="{3865142C-2B17-4AC4-9774-25D99D41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224685-91FE-4D37-97AA-EDAD8A643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31</Pages>
  <Words>8122</Words>
  <Characters>46296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54310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admin</cp:lastModifiedBy>
  <cp:revision>2</cp:revision>
  <cp:lastPrinted>2019-12-20T12:32:00Z</cp:lastPrinted>
  <dcterms:created xsi:type="dcterms:W3CDTF">2020-12-26T09:04:00Z</dcterms:created>
  <dcterms:modified xsi:type="dcterms:W3CDTF">2020-12-26T09:04:00Z</dcterms:modified>
</cp:coreProperties>
</file>