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3379A94" w14:textId="0E2638C6" w:rsidR="001D44C6" w:rsidRPr="001D44C6" w:rsidRDefault="001D44C6" w:rsidP="001D44C6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 wp14:anchorId="1E95940E" wp14:editId="63FD066C">
            <wp:simplePos x="0" y="0"/>
            <wp:positionH relativeFrom="page">
              <wp:align>left</wp:align>
            </wp:positionH>
            <wp:positionV relativeFrom="page">
              <wp:posOffset>-1304925</wp:posOffset>
            </wp:positionV>
            <wp:extent cx="7342505" cy="10469880"/>
            <wp:effectExtent l="0" t="1587" r="9207" b="9208"/>
            <wp:wrapThrough wrapText="bothSides">
              <wp:wrapPolygon edited="0">
                <wp:start x="-5" y="21597"/>
                <wp:lineTo x="21571" y="21597"/>
                <wp:lineTo x="21571" y="20"/>
                <wp:lineTo x="-5" y="20"/>
                <wp:lineTo x="-5" y="21597"/>
              </wp:wrapPolygon>
            </wp:wrapThrough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FE069" w14:textId="31884123" w:rsidR="007E5DFD" w:rsidRPr="001E7744" w:rsidRDefault="00E4073D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E9064C" wp14:editId="3DA351C0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18AF98EB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2F00541A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3AA73C9E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3CCD44B4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29D175EC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63A5B1FA" w14:textId="77777777" w:rsidR="007643BC" w:rsidRPr="009D7718" w:rsidRDefault="007643B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6A9BC74" w14:textId="77777777" w:rsidR="007643BC" w:rsidRPr="00192CE8" w:rsidRDefault="007643BC" w:rsidP="007840F1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14:paraId="238A1CA1" w14:textId="77777777" w:rsidR="007643BC" w:rsidRPr="009D7718" w:rsidRDefault="007643BC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906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sH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SBK&#10;EMcKxBMqwgLyhbTjM4KbBux3SnocyYq6bxtmJSXte42qKrI8DzMcD/nsYooHe2pZnVqY5ghVUU/J&#10;uL3149xvjFXrBiONOtZwjUqsVdTIMaudfnHsYjG7JyLM9ek5eh0fssUv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NZu&#10;SweEAgAAEA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18AF98EB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2F00541A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3AA73C9E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3CCD44B4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29D175EC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63A5B1FA" w14:textId="77777777" w:rsidR="007643BC" w:rsidRPr="009D7718" w:rsidRDefault="007643B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6A9BC74" w14:textId="77777777" w:rsidR="007643BC" w:rsidRPr="00192CE8" w:rsidRDefault="007643BC" w:rsidP="007840F1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14:paraId="238A1CA1" w14:textId="77777777" w:rsidR="007643BC" w:rsidRPr="009D7718" w:rsidRDefault="007643BC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14:paraId="732113F4" w14:textId="77777777"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5707627D" w14:textId="77777777"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14:paraId="515A3026" w14:textId="77777777"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14:paraId="0BF5FA60" w14:textId="77777777"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7692DCCF" w14:textId="77777777"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7B2DEA48" w14:textId="77777777"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693"/>
        <w:gridCol w:w="1269"/>
        <w:gridCol w:w="1268"/>
        <w:gridCol w:w="1269"/>
        <w:gridCol w:w="1269"/>
        <w:gridCol w:w="1723"/>
        <w:gridCol w:w="1131"/>
        <w:gridCol w:w="1297"/>
        <w:gridCol w:w="912"/>
        <w:gridCol w:w="847"/>
        <w:gridCol w:w="849"/>
        <w:gridCol w:w="770"/>
        <w:gridCol w:w="849"/>
      </w:tblGrid>
      <w:tr w:rsidR="0018546E" w:rsidRPr="00C720C9" w14:paraId="0008F791" w14:textId="77777777" w:rsidTr="004877C4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14:paraId="2B81BA61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14:paraId="2AD7D635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14:paraId="35418738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14:paraId="2DED52A0" w14:textId="77777777"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04879174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14:paraId="5FE3D400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14:paraId="4248DB11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14:paraId="08A56B72" w14:textId="77777777" w:rsidTr="004877C4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14:paraId="730E27BA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14:paraId="0116F14D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14:paraId="6833D948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14:paraId="282395D8" w14:textId="0384E6F1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14:paraId="783859FB" w14:textId="77777777"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14:paraId="24E0DC36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14:paraId="616CB7FE" w14:textId="42D8733F" w:rsidR="0018546E" w:rsidRPr="00C720C9" w:rsidRDefault="0018546E" w:rsidP="006612C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BE61CE">
              <w:rPr>
                <w:color w:val="000000"/>
                <w:sz w:val="22"/>
                <w:szCs w:val="22"/>
              </w:rPr>
              <w:t>20</w:t>
            </w:r>
            <w:r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14:paraId="22DB63D7" w14:textId="582DB1B2" w:rsidR="0018546E" w:rsidRPr="00C720C9" w:rsidRDefault="0018546E" w:rsidP="006612C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BE61CE">
              <w:rPr>
                <w:color w:val="000000"/>
                <w:sz w:val="22"/>
                <w:szCs w:val="22"/>
              </w:rPr>
              <w:t>1</w:t>
            </w:r>
            <w:r w:rsidRPr="00C720C9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14:paraId="5591FD68" w14:textId="603147E6"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BE61CE">
              <w:rPr>
                <w:color w:val="000000"/>
                <w:sz w:val="22"/>
                <w:szCs w:val="22"/>
              </w:rPr>
              <w:t>2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14:paraId="5CB35180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14:paraId="664A89B8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14:paraId="5492391A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14:paraId="10D39F2A" w14:textId="77777777" w:rsidTr="004877C4">
        <w:trPr>
          <w:trHeight w:val="624"/>
        </w:trPr>
        <w:tc>
          <w:tcPr>
            <w:tcW w:w="713" w:type="dxa"/>
            <w:vMerge/>
            <w:shd w:val="clear" w:color="auto" w:fill="FFFFFF"/>
          </w:tcPr>
          <w:p w14:paraId="4D17B574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14:paraId="2198F018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033F911B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38AE57C1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136961A2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14:paraId="4CD3382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5E1E01C3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40368EA0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080A627A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1170875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2504BDBE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41EFF126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2D031174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14:paraId="69C1500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382801EC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71DE8B5B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01950CFC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14:paraId="4E1FDAD1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371A516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07B1BAAE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48536C05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14:paraId="4363C83E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14:paraId="6605D6DA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14:paraId="09104B5B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14:paraId="51279396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14:paraId="7655BDCD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14:paraId="525F5948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14:paraId="2EF10A15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14:paraId="701C82D2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14:paraId="4BCF7B5C" w14:textId="77777777" w:rsidTr="004877C4">
        <w:trPr>
          <w:trHeight w:hRule="exact" w:val="372"/>
        </w:trPr>
        <w:tc>
          <w:tcPr>
            <w:tcW w:w="713" w:type="dxa"/>
            <w:shd w:val="clear" w:color="auto" w:fill="FFFFFF"/>
          </w:tcPr>
          <w:p w14:paraId="218DBEE3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14:paraId="55E0DFE2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14:paraId="2EF9BDA4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14:paraId="3DECFC91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14:paraId="47A22529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14:paraId="3278719C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14:paraId="51AB2DBC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14:paraId="2F066AC0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14:paraId="243A1F58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14:paraId="64D13368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14:paraId="48ADFEB6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14:paraId="56117577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14:paraId="76D43EE7" w14:textId="77777777"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14:paraId="477E1A9B" w14:textId="77777777"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877C4" w:rsidRPr="00C720C9" w14:paraId="4F94E52E" w14:textId="77777777" w:rsidTr="004877C4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14:paraId="71BC4419" w14:textId="77777777" w:rsidR="004877C4" w:rsidRPr="00C720C9" w:rsidRDefault="004877C4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F061B6">
              <w:rPr>
                <w:sz w:val="24"/>
                <w:szCs w:val="24"/>
              </w:rPr>
              <w:t>801012О.99.0.БА81АЭ92001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14:paraId="5E8D5E74" w14:textId="77777777" w:rsidR="004877C4" w:rsidRPr="00F9217B" w:rsidRDefault="004877C4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14:paraId="706D6D37" w14:textId="77777777" w:rsidR="004877C4" w:rsidRPr="00F9217B" w:rsidRDefault="004877C4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14:paraId="3103D875" w14:textId="77777777" w:rsidR="004877C4" w:rsidRPr="00F9217B" w:rsidRDefault="004877C4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14:paraId="7B93D58B" w14:textId="77777777" w:rsidR="004877C4" w:rsidRDefault="004877C4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В общеобразовательном учреждении</w:t>
            </w:r>
          </w:p>
          <w:p w14:paraId="71743BEA" w14:textId="77777777" w:rsidR="004877C4" w:rsidRPr="000F7C0A" w:rsidRDefault="004877C4" w:rsidP="004877C4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14:paraId="132B7B1E" w14:textId="77777777" w:rsidR="004877C4" w:rsidRPr="000F7C0A" w:rsidRDefault="004877C4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1723" w:type="dxa"/>
            <w:shd w:val="clear" w:color="auto" w:fill="FFFFFF"/>
          </w:tcPr>
          <w:p w14:paraId="061EF229" w14:textId="184C96B1" w:rsidR="004877C4" w:rsidRPr="003D1E85" w:rsidRDefault="004877C4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обучающихся, освоивших программу </w:t>
            </w:r>
            <w:r w:rsidR="00480849" w:rsidRPr="003D1E85">
              <w:rPr>
                <w:sz w:val="18"/>
                <w:szCs w:val="18"/>
              </w:rPr>
              <w:t>и переведенных</w:t>
            </w:r>
            <w:r w:rsidRPr="003D1E85">
              <w:rPr>
                <w:sz w:val="18"/>
                <w:szCs w:val="18"/>
              </w:rPr>
              <w:t xml:space="preserve"> в следующий класс</w:t>
            </w:r>
          </w:p>
          <w:p w14:paraId="6C3CD493" w14:textId="77777777"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4B408C1" w14:textId="77777777"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39C0CFF8" w14:textId="77777777"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34F740AD" w14:textId="77777777"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C78EFB0" w14:textId="77777777"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14:paraId="168FE751" w14:textId="77777777" w:rsidR="004877C4" w:rsidRPr="00CC3F39" w:rsidRDefault="004877C4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14:paraId="29A9C0A1" w14:textId="77777777" w:rsidR="004877C4" w:rsidRPr="005B7487" w:rsidRDefault="004877C4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704FAEC9" w14:textId="77777777"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3BF14E1B" w14:textId="77777777"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334E29AA" w14:textId="77777777"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14:paraId="58A14003" w14:textId="77777777" w:rsidR="004877C4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14:paraId="3D21AA73" w14:textId="77777777" w:rsidR="004877C4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14:paraId="6D13F6FE" w14:textId="77777777" w:rsidTr="00B07BF7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14:paraId="1E28E2AA" w14:textId="77777777"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218C5C24" w14:textId="77777777"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20B79664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3E112E7B" w14:textId="77777777"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3430E858" w14:textId="77777777"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534E52A2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14:paraId="7EC4E272" w14:textId="08D914E5"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480849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480849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1" w:type="dxa"/>
            <w:shd w:val="clear" w:color="auto" w:fill="FFFFFF"/>
          </w:tcPr>
          <w:p w14:paraId="62302832" w14:textId="77777777"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14:paraId="6C82FEDF" w14:textId="77777777"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7878A2C0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470895C3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2F6636FA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14:paraId="7F57E630" w14:textId="77777777"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14:paraId="6A26C9AE" w14:textId="77777777"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14:paraId="534615EE" w14:textId="77777777" w:rsidTr="004877C4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14:paraId="31F765DC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7B0B7EDD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030ECB3E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6997ACD0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7ACD969B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3C17B07E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14:paraId="73DAB919" w14:textId="77777777"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28FBE06E" w14:textId="77777777"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61DDA89C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14:paraId="0F9A61E9" w14:textId="77777777"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14:paraId="30AAD713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2509CCEB" w14:textId="77777777"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14:paraId="0407251F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14:paraId="2127D042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14:paraId="0F6D3E15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14:paraId="6CF377C1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14:paraId="2EDA1452" w14:textId="77777777" w:rsidTr="004877C4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14:paraId="42C43E2D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7D9221B4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6A240307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02952180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2E32EBF1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7292381E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14:paraId="6E7FD740" w14:textId="77777777"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14:paraId="397191EF" w14:textId="77777777"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14:paraId="54F85604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5608A946" w14:textId="77777777"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2552C9C2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7412DD75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14:paraId="12C6C45F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14:paraId="6E683585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7F4A61EE" w14:textId="77777777"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7"/>
        <w:gridCol w:w="1025"/>
        <w:gridCol w:w="1173"/>
        <w:gridCol w:w="1082"/>
        <w:gridCol w:w="1077"/>
        <w:gridCol w:w="985"/>
        <w:gridCol w:w="841"/>
        <w:gridCol w:w="466"/>
        <w:gridCol w:w="892"/>
        <w:gridCol w:w="884"/>
        <w:gridCol w:w="937"/>
        <w:gridCol w:w="1113"/>
        <w:gridCol w:w="832"/>
        <w:gridCol w:w="845"/>
        <w:gridCol w:w="585"/>
        <w:gridCol w:w="717"/>
      </w:tblGrid>
      <w:tr w:rsidR="0052745E" w:rsidRPr="005C7C58" w14:paraId="0F545B9A" w14:textId="77777777" w:rsidTr="0052745E">
        <w:tc>
          <w:tcPr>
            <w:tcW w:w="1150" w:type="dxa"/>
            <w:vMerge w:val="restart"/>
            <w:shd w:val="clear" w:color="auto" w:fill="FFFFFF"/>
          </w:tcPr>
          <w:p w14:paraId="639BE6F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6EF957B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6EA7FA13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3D31940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3208A46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2" w:type="dxa"/>
            <w:gridSpan w:val="3"/>
            <w:vMerge w:val="restart"/>
            <w:shd w:val="clear" w:color="auto" w:fill="FFFFFF"/>
          </w:tcPr>
          <w:p w14:paraId="10974D9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1789969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2" w:type="dxa"/>
            <w:gridSpan w:val="3"/>
            <w:shd w:val="clear" w:color="auto" w:fill="FFFFFF"/>
          </w:tcPr>
          <w:p w14:paraId="14620F4C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10F18930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0" w:type="dxa"/>
            <w:gridSpan w:val="3"/>
            <w:shd w:val="clear" w:color="auto" w:fill="FFFFFF"/>
          </w:tcPr>
          <w:p w14:paraId="1D28C13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2" w:type="dxa"/>
            <w:gridSpan w:val="2"/>
            <w:shd w:val="clear" w:color="auto" w:fill="FFFFFF"/>
          </w:tcPr>
          <w:p w14:paraId="3F893F76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2745E" w:rsidRPr="005C7C58" w14:paraId="2698587B" w14:textId="77777777" w:rsidTr="0052745E">
        <w:tc>
          <w:tcPr>
            <w:tcW w:w="1150" w:type="dxa"/>
            <w:vMerge/>
            <w:shd w:val="clear" w:color="auto" w:fill="FFFFFF"/>
            <w:vAlign w:val="center"/>
          </w:tcPr>
          <w:p w14:paraId="324ACC3B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2" w:type="dxa"/>
            <w:gridSpan w:val="3"/>
            <w:vMerge/>
            <w:shd w:val="clear" w:color="auto" w:fill="FFFFFF"/>
            <w:vAlign w:val="center"/>
          </w:tcPr>
          <w:p w14:paraId="7A89D07E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1410628B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5" w:type="dxa"/>
            <w:vMerge w:val="restart"/>
            <w:shd w:val="clear" w:color="auto" w:fill="FFFFFF"/>
          </w:tcPr>
          <w:p w14:paraId="53A13035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9C3468E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0376A59C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79BBF3FC" w14:textId="3538DD69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3A8C1218" w14:textId="567C2984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2A9EECD3" w14:textId="793C4DEE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DF026C8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13" w:type="dxa"/>
            <w:vMerge w:val="restart"/>
            <w:shd w:val="clear" w:color="auto" w:fill="FFFFFF"/>
          </w:tcPr>
          <w:p w14:paraId="710C8F1C" w14:textId="04BF73E8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9DB17D1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352D5D1B" w14:textId="671F2094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2859A6C8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1260158F" w14:textId="7C313464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85" w:type="dxa"/>
            <w:vMerge w:val="restart"/>
            <w:shd w:val="clear" w:color="auto" w:fill="FFFFFF"/>
          </w:tcPr>
          <w:p w14:paraId="0B27CCB2" w14:textId="77777777"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7" w:type="dxa"/>
            <w:vMerge w:val="restart"/>
            <w:shd w:val="clear" w:color="auto" w:fill="FFFFFF"/>
          </w:tcPr>
          <w:p w14:paraId="10E46F8E" w14:textId="77777777"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14:paraId="6775E146" w14:textId="77777777" w:rsidTr="0052745E">
        <w:tc>
          <w:tcPr>
            <w:tcW w:w="1150" w:type="dxa"/>
            <w:vMerge/>
            <w:shd w:val="clear" w:color="auto" w:fill="FFFFFF"/>
            <w:vAlign w:val="center"/>
          </w:tcPr>
          <w:p w14:paraId="3D871B8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14:paraId="0337263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75C2CE1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4D696A0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14:paraId="601664E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629557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ABFCF5C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B82A0D5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2" w:type="dxa"/>
            <w:shd w:val="clear" w:color="auto" w:fill="FFFFFF"/>
          </w:tcPr>
          <w:p w14:paraId="5D61163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09E528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4D04236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488C43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4DDB7CF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8550E0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20812A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ABFC6D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6A3CE96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3DD3A59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B850F2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AA48326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vMerge/>
            <w:shd w:val="clear" w:color="auto" w:fill="FFFFFF"/>
            <w:vAlign w:val="center"/>
          </w:tcPr>
          <w:p w14:paraId="5448130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6C100083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3CF0882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72A4A6B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319CDD8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  <w:vAlign w:val="center"/>
          </w:tcPr>
          <w:p w14:paraId="69EB411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3" w:type="dxa"/>
            <w:vMerge/>
            <w:shd w:val="clear" w:color="auto" w:fill="FFFFFF"/>
            <w:vAlign w:val="center"/>
          </w:tcPr>
          <w:p w14:paraId="012DAA70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4FF0474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4FEC532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5" w:type="dxa"/>
            <w:vMerge/>
            <w:shd w:val="clear" w:color="auto" w:fill="FFFFFF"/>
          </w:tcPr>
          <w:p w14:paraId="383EDFF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7" w:type="dxa"/>
            <w:vMerge/>
            <w:shd w:val="clear" w:color="auto" w:fill="FFFFFF"/>
          </w:tcPr>
          <w:p w14:paraId="5F23475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14:paraId="56279EB5" w14:textId="77777777" w:rsidTr="0052745E">
        <w:tc>
          <w:tcPr>
            <w:tcW w:w="1150" w:type="dxa"/>
            <w:shd w:val="clear" w:color="auto" w:fill="FFFFFF"/>
            <w:vAlign w:val="bottom"/>
          </w:tcPr>
          <w:p w14:paraId="30502B7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14:paraId="0EA184A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656AA22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shd w:val="clear" w:color="auto" w:fill="FFFFFF"/>
            <w:vAlign w:val="center"/>
          </w:tcPr>
          <w:p w14:paraId="46DBA7C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14:paraId="73C16A6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14:paraId="5E1C69E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0316C2D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1B3E883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48FD0126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2D21E4C0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08515A5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3403851C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3" w:type="dxa"/>
            <w:shd w:val="clear" w:color="auto" w:fill="FFFFFF"/>
            <w:vAlign w:val="center"/>
          </w:tcPr>
          <w:p w14:paraId="0616644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411E13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5CF9EA9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5" w:type="dxa"/>
            <w:shd w:val="clear" w:color="auto" w:fill="FFFFFF"/>
          </w:tcPr>
          <w:p w14:paraId="7AAAC853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7" w:type="dxa"/>
            <w:shd w:val="clear" w:color="auto" w:fill="FFFFFF"/>
          </w:tcPr>
          <w:p w14:paraId="04D40DF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2745E" w:rsidRPr="005C7C58" w14:paraId="686FC472" w14:textId="77777777" w:rsidTr="0052745E">
        <w:tc>
          <w:tcPr>
            <w:tcW w:w="1150" w:type="dxa"/>
            <w:shd w:val="clear" w:color="auto" w:fill="FFFFFF"/>
          </w:tcPr>
          <w:p w14:paraId="49005C85" w14:textId="77777777" w:rsidR="0052745E" w:rsidRPr="00302FC4" w:rsidRDefault="0052745E" w:rsidP="008245E9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0F7C0A">
              <w:rPr>
                <w:bCs/>
                <w:sz w:val="18"/>
                <w:szCs w:val="18"/>
              </w:rPr>
              <w:t>'</w:t>
            </w:r>
            <w:r w:rsidR="004877C4" w:rsidRPr="00F061B6">
              <w:rPr>
                <w:sz w:val="24"/>
                <w:szCs w:val="24"/>
              </w:rPr>
              <w:t>801012О.99.0.БА81АЭ92001</w:t>
            </w:r>
          </w:p>
          <w:p w14:paraId="2DEA4132" w14:textId="77777777" w:rsidR="0052745E" w:rsidRPr="000F7C0A" w:rsidRDefault="0052745E" w:rsidP="000F7C0A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</w:p>
        </w:tc>
        <w:tc>
          <w:tcPr>
            <w:tcW w:w="3222" w:type="dxa"/>
            <w:gridSpan w:val="3"/>
            <w:shd w:val="clear" w:color="auto" w:fill="FFFFFF"/>
          </w:tcPr>
          <w:p w14:paraId="0ED3DDB4" w14:textId="77777777"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1" w:type="dxa"/>
            <w:shd w:val="clear" w:color="auto" w:fill="FFFFFF"/>
          </w:tcPr>
          <w:p w14:paraId="70ED0141" w14:textId="77777777" w:rsidR="006612CB" w:rsidRDefault="0052745E" w:rsidP="006612C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В общеобразовательном учреждении</w:t>
            </w:r>
          </w:p>
          <w:p w14:paraId="4F5603AA" w14:textId="77777777" w:rsidR="0052745E" w:rsidRPr="000F7C0A" w:rsidRDefault="0052745E" w:rsidP="006612C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77" w:type="dxa"/>
            <w:shd w:val="clear" w:color="auto" w:fill="FFFFFF"/>
          </w:tcPr>
          <w:p w14:paraId="31D75DB6" w14:textId="77777777" w:rsidR="0052745E" w:rsidRPr="000F7C0A" w:rsidRDefault="0052745E" w:rsidP="0043078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985" w:type="dxa"/>
            <w:shd w:val="clear" w:color="auto" w:fill="FFFFFF"/>
          </w:tcPr>
          <w:p w14:paraId="2E32D780" w14:textId="77777777"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6F820ECE" w14:textId="77777777"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14:paraId="6B7EF5B6" w14:textId="77777777" w:rsidR="0052745E" w:rsidRPr="000F7C0A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14:paraId="00A53125" w14:textId="77777777" w:rsidR="0052745E" w:rsidRPr="000F7C0A" w:rsidRDefault="00C355C0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884" w:type="dxa"/>
            <w:shd w:val="clear" w:color="auto" w:fill="FFFFFF"/>
          </w:tcPr>
          <w:p w14:paraId="5C5B0CD1" w14:textId="77777777" w:rsidR="0052745E" w:rsidRPr="000F7C0A" w:rsidRDefault="00C355C0" w:rsidP="004877C4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37" w:type="dxa"/>
            <w:shd w:val="clear" w:color="auto" w:fill="FFFFFF"/>
          </w:tcPr>
          <w:p w14:paraId="2C07867E" w14:textId="77777777" w:rsidR="0052745E" w:rsidRPr="000F7C0A" w:rsidRDefault="00C355C0" w:rsidP="004877C4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113" w:type="dxa"/>
            <w:shd w:val="clear" w:color="auto" w:fill="FFFFFF"/>
          </w:tcPr>
          <w:p w14:paraId="37BF698A" w14:textId="77777777" w:rsidR="0052745E" w:rsidRPr="000F7C0A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shd w:val="clear" w:color="auto" w:fill="FFFFFF"/>
          </w:tcPr>
          <w:p w14:paraId="45409DD6" w14:textId="77777777"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5AF3F840" w14:textId="77777777"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5" w:type="dxa"/>
            <w:shd w:val="clear" w:color="auto" w:fill="FFFFFF"/>
          </w:tcPr>
          <w:p w14:paraId="5C87A376" w14:textId="77777777"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7" w:type="dxa"/>
            <w:shd w:val="clear" w:color="auto" w:fill="FFFFFF"/>
          </w:tcPr>
          <w:p w14:paraId="5A96DB81" w14:textId="77777777" w:rsidR="0052745E" w:rsidRPr="005C7C58" w:rsidRDefault="00433786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32</w:t>
            </w:r>
          </w:p>
        </w:tc>
      </w:tr>
    </w:tbl>
    <w:p w14:paraId="22D0286D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26AB9D5D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20C0C25E" w14:textId="77777777"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1DED51DD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14:paraId="6CAE5CB9" w14:textId="77777777" w:rsidTr="00C42765">
        <w:trPr>
          <w:trHeight w:val="91"/>
        </w:trPr>
        <w:tc>
          <w:tcPr>
            <w:tcW w:w="15173" w:type="dxa"/>
            <w:gridSpan w:val="5"/>
          </w:tcPr>
          <w:p w14:paraId="346A4A3A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14:paraId="7971D893" w14:textId="77777777" w:rsidTr="00C42765">
        <w:tc>
          <w:tcPr>
            <w:tcW w:w="2694" w:type="dxa"/>
          </w:tcPr>
          <w:p w14:paraId="7828143F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349DBC95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2258782C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3706F3DF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20C67B38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14:paraId="156ACEBB" w14:textId="77777777" w:rsidTr="00C42765">
        <w:tc>
          <w:tcPr>
            <w:tcW w:w="2694" w:type="dxa"/>
          </w:tcPr>
          <w:p w14:paraId="1F8E7950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7D0B9EB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D794DA0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11A3EA7D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58677E72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14:paraId="64DA9FFA" w14:textId="77777777" w:rsidTr="00C42765">
        <w:tc>
          <w:tcPr>
            <w:tcW w:w="2694" w:type="dxa"/>
          </w:tcPr>
          <w:p w14:paraId="3D89A451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64717CBC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CB12CF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9D7939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69405A71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7E5DFD" w:rsidRPr="00C42765" w14:paraId="0E95D4F9" w14:textId="77777777" w:rsidTr="00C42765">
        <w:tc>
          <w:tcPr>
            <w:tcW w:w="2694" w:type="dxa"/>
          </w:tcPr>
          <w:p w14:paraId="32382E7C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05C1DC5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EED66C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A4CE7D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169288C6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7E5DFD" w:rsidRPr="00C42765" w14:paraId="492BDD5C" w14:textId="77777777" w:rsidTr="00C42765">
        <w:tc>
          <w:tcPr>
            <w:tcW w:w="2694" w:type="dxa"/>
          </w:tcPr>
          <w:p w14:paraId="2517FB0C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2406C3BE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901555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8F3864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D733E59" w14:textId="77777777" w:rsidR="007E5DFD" w:rsidRPr="00C42765" w:rsidRDefault="007E5DFD" w:rsidP="00C42765">
            <w:pPr>
              <w:pStyle w:val="ConsPlusNormal"/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32D7E42B" w14:textId="77777777"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14:paraId="1F5925FB" w14:textId="77777777"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14:paraId="3A12D84A" w14:textId="77777777" w:rsidR="007E5DFD" w:rsidRPr="00863635" w:rsidRDefault="007E5DFD" w:rsidP="007E5DFD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 xml:space="preserve">в Ростовской </w:t>
      </w:r>
      <w:proofErr w:type="spellStart"/>
      <w:r w:rsidRPr="0033661C">
        <w:rPr>
          <w:color w:val="000000"/>
          <w:sz w:val="24"/>
          <w:szCs w:val="24"/>
          <w:u w:val="single"/>
        </w:rPr>
        <w:t>области</w:t>
      </w:r>
      <w:r w:rsidRPr="0033661C">
        <w:rPr>
          <w:sz w:val="24"/>
          <w:szCs w:val="24"/>
          <w:u w:val="single"/>
        </w:rPr>
        <w:t>»;</w:t>
      </w:r>
      <w:r w:rsidRPr="00863635">
        <w:rPr>
          <w:bCs/>
          <w:sz w:val="24"/>
          <w:szCs w:val="24"/>
          <w:u w:val="single"/>
        </w:rPr>
        <w:t>Постановление</w:t>
      </w:r>
      <w:proofErr w:type="spellEnd"/>
      <w:r w:rsidRPr="00863635">
        <w:rPr>
          <w:bCs/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00005B04" w14:textId="77777777"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14:paraId="28B04A8C" w14:textId="77777777"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0E28A924" w14:textId="77777777"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48ED87E5" w14:textId="77777777"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E5DFD" w:rsidRPr="00476D45" w14:paraId="13300A8D" w14:textId="77777777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3069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0C47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DB5B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14:paraId="27C86AFB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8A8E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406D" w14:textId="77777777"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8372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14:paraId="5CFBD673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EC5C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62B5" w14:textId="77777777"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9910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14:paraId="0BF04CE6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D93C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BC60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5FBA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14:paraId="5B547E3B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BD5E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8042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4D305E42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539CF499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47607DA1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5BC0607B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7E422419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4A6FD5FB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3F70E49C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68FF1A1F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1D9A1538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3B2CC5C8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3FAC6B96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54A842D7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56191AC7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3AFB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537B8F79" w14:textId="77777777"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463C0054" w14:textId="77777777" w:rsidR="00404671" w:rsidRDefault="00F26656" w:rsidP="00881D10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881D10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 </w:t>
      </w:r>
    </w:p>
    <w:p w14:paraId="06E57B86" w14:textId="77777777" w:rsidR="00404671" w:rsidRPr="001E7744" w:rsidRDefault="00404671" w:rsidP="00404671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81D10">
        <w:rPr>
          <w:bCs/>
          <w:color w:val="000000"/>
          <w:sz w:val="24"/>
          <w:szCs w:val="24"/>
          <w:shd w:val="clear" w:color="auto" w:fill="FFFFFF"/>
        </w:rPr>
        <w:t>2</w:t>
      </w:r>
    </w:p>
    <w:p w14:paraId="2CC07176" w14:textId="77777777"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14:paraId="6DCD9508" w14:textId="77777777" w:rsidR="00404671" w:rsidRPr="004C213B" w:rsidRDefault="00E4073D" w:rsidP="004C213B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3F8CF" wp14:editId="0AECF0AC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53A445C0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3516C954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46367102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319A3D3C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052BE2AB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7FA3729D" w14:textId="77777777" w:rsidR="007643BC" w:rsidRPr="009D7718" w:rsidRDefault="007643B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C70EF97" w14:textId="77777777" w:rsidR="007643BC" w:rsidRPr="00192CE8" w:rsidRDefault="007643BC" w:rsidP="00CB19C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14:paraId="6014C50B" w14:textId="77777777" w:rsidR="007643BC" w:rsidRPr="009D7718" w:rsidRDefault="007643BC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F8CF" id="_x0000_s1027" type="#_x0000_t202" style="position:absolute;margin-left:598.3pt;margin-top:2.6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RU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RdFEjSyBvGIwrCAtCH7+JrgpgH7nZIeJ7Oi7tuWWUlJ+16juIosz8Mox0M+m0/xYE8t61ML0xyh&#10;KuopGbc3fhz/rbFq02CkUc4arlCQtYpSecpqL2OcvljT/qUI4316jl5P79nyF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DOstRUiAIAABcFAAAOAAAAAAAAAAAAAAAAAC4CAABkcnMvZTJvRG9jLnhtbFBLAQItABQABgAI&#10;AAAAIQCAkWtJ3gAAAAs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53A445C0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3516C954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46367102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319A3D3C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052BE2AB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7FA3729D" w14:textId="77777777" w:rsidR="007643BC" w:rsidRPr="009D7718" w:rsidRDefault="007643B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C70EF97" w14:textId="77777777" w:rsidR="007643BC" w:rsidRPr="00192CE8" w:rsidRDefault="007643BC" w:rsidP="00CB19C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14:paraId="6014C50B" w14:textId="77777777" w:rsidR="007643BC" w:rsidRPr="009D7718" w:rsidRDefault="007643BC" w:rsidP="00404671"/>
                  </w:txbxContent>
                </v:textbox>
              </v:shape>
            </w:pict>
          </mc:Fallback>
        </mc:AlternateContent>
      </w:r>
      <w:r w:rsidR="004C213B"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14:paraId="02DB3398" w14:textId="77777777"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14:paraId="2E57000C" w14:textId="77777777"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14:paraId="5AA99E2F" w14:textId="77777777"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3826490A" w14:textId="77777777"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2FCCE7EA" w14:textId="77777777"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4"/>
        <w:gridCol w:w="1269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404671" w:rsidRPr="00430789" w14:paraId="59AF3140" w14:textId="77777777" w:rsidTr="00404671">
        <w:trPr>
          <w:trHeight w:hRule="exact" w:val="1405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14:paraId="62E9C955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28" w:type="dxa"/>
            <w:gridSpan w:val="3"/>
            <w:vMerge w:val="restart"/>
            <w:shd w:val="clear" w:color="auto" w:fill="FFFFFF"/>
          </w:tcPr>
          <w:p w14:paraId="3DDDAD1A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14:paraId="7C469582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14:paraId="3AE29EFA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22F9B550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14:paraId="60AD8564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14:paraId="7BE34A88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430789" w14:paraId="6C409C22" w14:textId="77777777" w:rsidTr="00404671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14:paraId="3101492E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28" w:type="dxa"/>
            <w:gridSpan w:val="3"/>
            <w:vMerge/>
            <w:shd w:val="clear" w:color="auto" w:fill="FFFFFF"/>
          </w:tcPr>
          <w:p w14:paraId="196136E4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14:paraId="41837FC0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4" w:type="dxa"/>
            <w:vMerge w:val="restart"/>
            <w:shd w:val="clear" w:color="auto" w:fill="FFFFFF"/>
          </w:tcPr>
          <w:p w14:paraId="6CC8C80E" w14:textId="448BE390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14:paraId="6DAFC316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14:paraId="0ADC0288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14:paraId="3559BF4C" w14:textId="4F079785" w:rsidR="00404671" w:rsidRPr="00430789" w:rsidRDefault="00404671" w:rsidP="006612C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BE61CE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14:paraId="4F0CA0AC" w14:textId="25161BF4" w:rsidR="00404671" w:rsidRPr="00430789" w:rsidRDefault="00404671" w:rsidP="006612C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6612CB">
              <w:rPr>
                <w:color w:val="000000"/>
                <w:sz w:val="20"/>
              </w:rPr>
              <w:t>2</w:t>
            </w:r>
            <w:r w:rsidR="00BE61CE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14:paraId="327CCD10" w14:textId="650DCCE4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BE61CE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78D3ABD6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14:paraId="6B742674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14:paraId="61F417C4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14:paraId="4F99ED20" w14:textId="77777777" w:rsidTr="00404671">
        <w:trPr>
          <w:trHeight w:val="624"/>
        </w:trPr>
        <w:tc>
          <w:tcPr>
            <w:tcW w:w="715" w:type="dxa"/>
            <w:vMerge/>
            <w:shd w:val="clear" w:color="auto" w:fill="FFFFFF"/>
          </w:tcPr>
          <w:p w14:paraId="05B2ADB4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3" w:type="dxa"/>
            <w:shd w:val="clear" w:color="auto" w:fill="FFFFFF"/>
          </w:tcPr>
          <w:p w14:paraId="32BE94DA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4614D74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33E54850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7E13F17C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E242CBD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CD530E5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7" w:type="dxa"/>
            <w:shd w:val="clear" w:color="auto" w:fill="FFFFFF"/>
          </w:tcPr>
          <w:p w14:paraId="09C179B1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E662D20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10DE1CD0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34041887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1C2DB907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1200E0C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65C7A74B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769C648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6FE8906B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4" w:type="dxa"/>
            <w:vMerge/>
            <w:shd w:val="clear" w:color="auto" w:fill="FFFFFF"/>
          </w:tcPr>
          <w:p w14:paraId="47F95806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14:paraId="43B2C176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14:paraId="3BB49932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14:paraId="1A65D807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14:paraId="501D353F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14:paraId="0B908E47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14:paraId="43AEEBD8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14:paraId="289AA432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14:paraId="12E362CE" w14:textId="77777777" w:rsidTr="00404671">
        <w:trPr>
          <w:trHeight w:hRule="exact" w:val="227"/>
        </w:trPr>
        <w:tc>
          <w:tcPr>
            <w:tcW w:w="715" w:type="dxa"/>
            <w:shd w:val="clear" w:color="auto" w:fill="FFFFFF"/>
          </w:tcPr>
          <w:p w14:paraId="5F2AD218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14:paraId="08CACB06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8" w:type="dxa"/>
            <w:shd w:val="clear" w:color="auto" w:fill="FFFFFF"/>
          </w:tcPr>
          <w:p w14:paraId="66DB52A9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14:paraId="06FF010E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14:paraId="7FD81986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14:paraId="205826AA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4" w:type="dxa"/>
            <w:shd w:val="clear" w:color="auto" w:fill="FFFFFF"/>
          </w:tcPr>
          <w:p w14:paraId="70CFFA55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14:paraId="75C38005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14:paraId="68132471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14:paraId="416A0128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14:paraId="1ABB29E9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14:paraId="194382F9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14:paraId="4E044E31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14:paraId="16388F6F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04671" w:rsidRPr="00C720C9" w14:paraId="15EF63EA" w14:textId="77777777" w:rsidTr="00404671">
        <w:trPr>
          <w:trHeight w:hRule="exact" w:val="907"/>
        </w:trPr>
        <w:tc>
          <w:tcPr>
            <w:tcW w:w="715" w:type="dxa"/>
            <w:vMerge w:val="restart"/>
            <w:shd w:val="clear" w:color="auto" w:fill="FFFFFF"/>
          </w:tcPr>
          <w:p w14:paraId="38522545" w14:textId="77777777" w:rsidR="00404671" w:rsidRPr="00C720C9" w:rsidRDefault="00CB19CD" w:rsidP="00CB19CD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801012О.99.0.БА81АЮ16001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14:paraId="426C96E4" w14:textId="77777777" w:rsidR="00404671" w:rsidRPr="00F9217B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14:paraId="5AE585F6" w14:textId="77777777" w:rsidR="00404671" w:rsidRPr="00F9217B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 w:val="restart"/>
            <w:shd w:val="clear" w:color="auto" w:fill="FFFFFF"/>
          </w:tcPr>
          <w:p w14:paraId="3251261B" w14:textId="77777777" w:rsidR="00404671" w:rsidRPr="00F9217B" w:rsidRDefault="0040467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14:paraId="6E2F9752" w14:textId="11941512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по состоянию </w:t>
            </w:r>
            <w:r w:rsidR="00480849">
              <w:rPr>
                <w:sz w:val="18"/>
                <w:szCs w:val="18"/>
              </w:rPr>
              <w:t>здоровья на</w:t>
            </w:r>
            <w:r>
              <w:rPr>
                <w:sz w:val="18"/>
                <w:szCs w:val="18"/>
              </w:rPr>
              <w:t xml:space="preserve"> дому</w:t>
            </w:r>
          </w:p>
          <w:p w14:paraId="32CD29DD" w14:textId="77777777" w:rsidR="00404671" w:rsidRPr="00F9217B" w:rsidRDefault="00404671" w:rsidP="00404671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14:paraId="03CBCD8B" w14:textId="77777777" w:rsidR="00404671" w:rsidRPr="009F7DFB" w:rsidRDefault="0040467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4" w:type="dxa"/>
            <w:shd w:val="clear" w:color="auto" w:fill="FFFFFF"/>
          </w:tcPr>
          <w:p w14:paraId="3C990132" w14:textId="561BC3CE"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обучающихся, освоивших программу </w:t>
            </w:r>
            <w:r w:rsidR="00480849" w:rsidRPr="003D1E85">
              <w:rPr>
                <w:sz w:val="18"/>
                <w:szCs w:val="18"/>
              </w:rPr>
              <w:t>и переведенных</w:t>
            </w:r>
            <w:r w:rsidRPr="003D1E85">
              <w:rPr>
                <w:sz w:val="18"/>
                <w:szCs w:val="18"/>
              </w:rPr>
              <w:t xml:space="preserve"> в следующий класс</w:t>
            </w:r>
          </w:p>
          <w:p w14:paraId="54CFC1BD" w14:textId="77777777" w:rsidR="00404671" w:rsidRDefault="0040467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148630D" w14:textId="77777777" w:rsidR="00404671" w:rsidRDefault="0040467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110CB913" w14:textId="77777777" w:rsidR="00404671" w:rsidRDefault="0040467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3024CF17" w14:textId="77777777" w:rsidR="00404671" w:rsidRDefault="0040467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F29803F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14:paraId="4629B106" w14:textId="77777777"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48791F9A" w14:textId="77777777"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69BE2A6A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3F6E0BAF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7BC316FB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14:paraId="0655964B" w14:textId="77777777"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14:paraId="1C737F82" w14:textId="77777777"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14:paraId="2840E718" w14:textId="77777777" w:rsidTr="00404671">
        <w:trPr>
          <w:trHeight w:hRule="exact" w:val="1077"/>
        </w:trPr>
        <w:tc>
          <w:tcPr>
            <w:tcW w:w="715" w:type="dxa"/>
            <w:vMerge/>
            <w:shd w:val="clear" w:color="auto" w:fill="FFFFFF"/>
          </w:tcPr>
          <w:p w14:paraId="1BD8B8A4" w14:textId="77777777"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64301AA2" w14:textId="77777777"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247A9564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14:paraId="0DC1DD52" w14:textId="77777777"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61544AE9" w14:textId="77777777"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79CAA85B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4" w:type="dxa"/>
            <w:shd w:val="clear" w:color="auto" w:fill="FFFFFF"/>
          </w:tcPr>
          <w:p w14:paraId="6EA9917C" w14:textId="32F6E3BF"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480849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480849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6" w:type="dxa"/>
            <w:shd w:val="clear" w:color="auto" w:fill="FFFFFF"/>
          </w:tcPr>
          <w:p w14:paraId="7A3F2792" w14:textId="77777777"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63DE1109" w14:textId="77777777"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59406FFE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1815486E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03885FAF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14:paraId="21CB6723" w14:textId="77777777"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14:paraId="134063CA" w14:textId="77777777"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14:paraId="2322C1FF" w14:textId="77777777" w:rsidTr="00404671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14:paraId="5CEE4BB9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3CDBE767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5B49232C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14:paraId="1FD73723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1E6AFFA0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09DD62A9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4" w:type="dxa"/>
            <w:shd w:val="clear" w:color="auto" w:fill="FFFFFF"/>
          </w:tcPr>
          <w:p w14:paraId="0D1EB674" w14:textId="77777777"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6E4A376F" w14:textId="77777777"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303D9F7A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14:paraId="471BD26D" w14:textId="77777777"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14:paraId="116487E7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58BE5666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14:paraId="19056AB6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14:paraId="7FDB91EB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14:paraId="2579E15A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14:paraId="4FC712A2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14:paraId="254758AD" w14:textId="77777777" w:rsidTr="00404671">
        <w:trPr>
          <w:trHeight w:hRule="exact" w:val="555"/>
        </w:trPr>
        <w:tc>
          <w:tcPr>
            <w:tcW w:w="715" w:type="dxa"/>
            <w:vMerge/>
            <w:shd w:val="clear" w:color="auto" w:fill="FFFFFF"/>
          </w:tcPr>
          <w:p w14:paraId="077911C2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4AAAE2D8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18CD481F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14:paraId="165483F6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43573EC5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050FF392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4" w:type="dxa"/>
            <w:shd w:val="clear" w:color="auto" w:fill="FFFFFF"/>
          </w:tcPr>
          <w:p w14:paraId="4FFFE003" w14:textId="77777777"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14:paraId="2641A0DE" w14:textId="77777777"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3EC52CF4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2D5A7159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01BB1B9B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021ECC99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14:paraId="729BC167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14:paraId="5C57899E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3D21BC5D" w14:textId="77777777"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404671" w:rsidRPr="005C7C58" w14:paraId="62F37F87" w14:textId="77777777" w:rsidTr="00404671">
        <w:tc>
          <w:tcPr>
            <w:tcW w:w="1147" w:type="dxa"/>
            <w:vMerge w:val="restart"/>
            <w:shd w:val="clear" w:color="auto" w:fill="FFFFFF"/>
          </w:tcPr>
          <w:p w14:paraId="52441B9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19E4627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69A1BEC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7D1FB7F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44E0A3D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14:paraId="78FA62B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14:paraId="38AA111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14:paraId="6F5EC76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14:paraId="22153DD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14:paraId="23F1752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14:paraId="01277D0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5C7C58" w14:paraId="43A1F88B" w14:textId="77777777" w:rsidTr="00404671">
        <w:tc>
          <w:tcPr>
            <w:tcW w:w="1147" w:type="dxa"/>
            <w:vMerge/>
            <w:shd w:val="clear" w:color="auto" w:fill="FFFFFF"/>
            <w:vAlign w:val="center"/>
          </w:tcPr>
          <w:p w14:paraId="32705B0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14:paraId="1B60D99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14:paraId="6D88124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14:paraId="18311B6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EF45B7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14:paraId="6F64B38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14:paraId="0548F63A" w14:textId="124CEEE8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14:paraId="5B1AC5FE" w14:textId="44E3E97E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14:paraId="2D2A8095" w14:textId="5A700F35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293AFC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14:paraId="06CAD1AA" w14:textId="684A38B4" w:rsidR="00404671" w:rsidRPr="005C7C58" w:rsidRDefault="006612CB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20</w:t>
            </w:r>
            <w:r w:rsidR="00404671"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="00404671"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="00404671" w:rsidRPr="005C7C58">
              <w:rPr>
                <w:bCs/>
                <w:color w:val="000000"/>
                <w:sz w:val="20"/>
              </w:rPr>
              <w:t>-</w:t>
            </w:r>
          </w:p>
          <w:p w14:paraId="2DDA29F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14:paraId="2588E650" w14:textId="5C7C6E8E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0FF84F0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43FC695A" w14:textId="1562ACFD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14:paraId="4562892C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14:paraId="703530E7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14:paraId="78427432" w14:textId="77777777" w:rsidTr="00404671">
        <w:tc>
          <w:tcPr>
            <w:tcW w:w="1147" w:type="dxa"/>
            <w:vMerge/>
            <w:shd w:val="clear" w:color="auto" w:fill="FFFFFF"/>
            <w:vAlign w:val="center"/>
          </w:tcPr>
          <w:p w14:paraId="37C8B24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14:paraId="296B459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358E9B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550A54F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14:paraId="08695E0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4D48AFB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8891D3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F33F51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14:paraId="474D7EB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03022D4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58F187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5DAA5EC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6C01F48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20FF66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96DA3C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5E306CD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14:paraId="02CB8D3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55F5DB3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3E78B1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4D01ED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14:paraId="6F3AFE8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14:paraId="45429F4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14:paraId="27E4A5A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14:paraId="09B4E3F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14:paraId="7B9A802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14:paraId="71342B7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14:paraId="797379D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14:paraId="5E17488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14:paraId="3E46989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14:paraId="3558DD7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14:paraId="2D357E7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14:paraId="56A1B932" w14:textId="77777777" w:rsidTr="00404671">
        <w:tc>
          <w:tcPr>
            <w:tcW w:w="1147" w:type="dxa"/>
            <w:shd w:val="clear" w:color="auto" w:fill="FFFFFF"/>
            <w:vAlign w:val="bottom"/>
          </w:tcPr>
          <w:p w14:paraId="2870ACD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14:paraId="05A42FC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06CA373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16B61DB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639EC74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14:paraId="5D50BC4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7D549BF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31EFD28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586B8A3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14:paraId="30A304C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78FC009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76B0868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6D27222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155CB9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14:paraId="236F69B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14:paraId="04369A5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14:paraId="3DCC032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04671" w:rsidRPr="005C7C58" w14:paraId="6CDB21E9" w14:textId="77777777" w:rsidTr="00404671">
        <w:tc>
          <w:tcPr>
            <w:tcW w:w="1147" w:type="dxa"/>
            <w:shd w:val="clear" w:color="auto" w:fill="FFFFFF"/>
          </w:tcPr>
          <w:p w14:paraId="154A9EB0" w14:textId="77777777" w:rsidR="00404671" w:rsidRPr="00302FC4" w:rsidRDefault="00881D10" w:rsidP="00404671">
            <w:pPr>
              <w:keepNext/>
              <w:jc w:val="center"/>
              <w:outlineLvl w:val="3"/>
              <w:rPr>
                <w:b/>
                <w:sz w:val="18"/>
                <w:szCs w:val="18"/>
              </w:rPr>
            </w:pPr>
            <w:r w:rsidRPr="00670AA4">
              <w:rPr>
                <w:sz w:val="24"/>
                <w:szCs w:val="24"/>
              </w:rPr>
              <w:t>801012О.99.0.БА81АЮ16001</w:t>
            </w:r>
          </w:p>
        </w:tc>
        <w:tc>
          <w:tcPr>
            <w:tcW w:w="3221" w:type="dxa"/>
            <w:gridSpan w:val="3"/>
            <w:shd w:val="clear" w:color="auto" w:fill="FFFFFF"/>
          </w:tcPr>
          <w:p w14:paraId="6AB69283" w14:textId="77777777" w:rsidR="00404671" w:rsidRPr="00F82FB5" w:rsidRDefault="00404671" w:rsidP="0040467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82FB5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0" w:type="dxa"/>
            <w:shd w:val="clear" w:color="auto" w:fill="FFFFFF"/>
          </w:tcPr>
          <w:p w14:paraId="791F9DDA" w14:textId="069A3598" w:rsidR="00404671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по состоянию </w:t>
            </w:r>
            <w:r w:rsidR="00480849">
              <w:rPr>
                <w:sz w:val="18"/>
                <w:szCs w:val="18"/>
              </w:rPr>
              <w:t>здоровья на</w:t>
            </w:r>
            <w:r>
              <w:rPr>
                <w:sz w:val="18"/>
                <w:szCs w:val="18"/>
              </w:rPr>
              <w:t xml:space="preserve"> дому</w:t>
            </w:r>
          </w:p>
          <w:p w14:paraId="4CF7B479" w14:textId="77777777" w:rsidR="00404671" w:rsidRPr="00F9217B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FFFFFF"/>
          </w:tcPr>
          <w:p w14:paraId="55D35E99" w14:textId="77777777" w:rsidR="00404671" w:rsidRPr="004877C4" w:rsidRDefault="00404671" w:rsidP="00404671">
            <w:pPr>
              <w:keepNext/>
              <w:outlineLvl w:val="3"/>
              <w:rPr>
                <w:bCs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1235" w:type="dxa"/>
            <w:shd w:val="clear" w:color="auto" w:fill="FFFFFF"/>
          </w:tcPr>
          <w:p w14:paraId="28E0E8DA" w14:textId="77777777" w:rsidR="00404671" w:rsidRPr="00F82FB5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14:paraId="5751C1CB" w14:textId="77777777" w:rsidR="00404671" w:rsidRPr="00F82FB5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14:paraId="7684775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14:paraId="52E32257" w14:textId="77777777" w:rsidR="00404671" w:rsidRPr="005C7C58" w:rsidRDefault="00CB19C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83" w:type="dxa"/>
            <w:shd w:val="clear" w:color="auto" w:fill="FFFFFF"/>
          </w:tcPr>
          <w:p w14:paraId="6EA9466F" w14:textId="77777777" w:rsidR="00404671" w:rsidRPr="005C7C58" w:rsidRDefault="00CB19C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936" w:type="dxa"/>
            <w:shd w:val="clear" w:color="auto" w:fill="FFFFFF"/>
          </w:tcPr>
          <w:p w14:paraId="6F000090" w14:textId="77777777" w:rsidR="00404671" w:rsidRPr="005C7C58" w:rsidRDefault="00CB19C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36" w:type="dxa"/>
            <w:shd w:val="clear" w:color="auto" w:fill="FFFFFF"/>
          </w:tcPr>
          <w:p w14:paraId="6E22986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14:paraId="403DD6FA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14:paraId="1F6CFEC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14:paraId="3376D67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14:paraId="710F23B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2DB0EB72" w14:textId="77777777"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77453B5E" w14:textId="77777777"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360385E0" w14:textId="77777777"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14:paraId="1C245784" w14:textId="77777777" w:rsidTr="00404671">
        <w:tc>
          <w:tcPr>
            <w:tcW w:w="15173" w:type="dxa"/>
            <w:gridSpan w:val="5"/>
          </w:tcPr>
          <w:p w14:paraId="4033BE9D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14:paraId="61BEF432" w14:textId="77777777" w:rsidTr="00404671">
        <w:tc>
          <w:tcPr>
            <w:tcW w:w="2694" w:type="dxa"/>
          </w:tcPr>
          <w:p w14:paraId="393E2B8F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2119E72A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79C60468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3CA3F4EE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78F81EB5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14:paraId="65C9EEC8" w14:textId="77777777" w:rsidTr="00404671">
        <w:tc>
          <w:tcPr>
            <w:tcW w:w="2694" w:type="dxa"/>
          </w:tcPr>
          <w:p w14:paraId="75AB1879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FD6D2E4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F655543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5D84BC69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483CF684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14:paraId="41729002" w14:textId="77777777" w:rsidTr="00404671">
        <w:tc>
          <w:tcPr>
            <w:tcW w:w="2694" w:type="dxa"/>
          </w:tcPr>
          <w:p w14:paraId="0EDA5DC7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6A4C5D14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9BB48A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69D7AC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2583842E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404671" w:rsidRPr="00C42765" w14:paraId="3BFC00D0" w14:textId="77777777" w:rsidTr="00404671">
        <w:tc>
          <w:tcPr>
            <w:tcW w:w="2694" w:type="dxa"/>
          </w:tcPr>
          <w:p w14:paraId="630B7883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A1B26FC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B372E2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4AF9B5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85A51AB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404671" w:rsidRPr="00C42765" w14:paraId="17D96B8F" w14:textId="77777777" w:rsidTr="00404671">
        <w:tc>
          <w:tcPr>
            <w:tcW w:w="2694" w:type="dxa"/>
          </w:tcPr>
          <w:p w14:paraId="4DB7F06C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248F364E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23045C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6B15D6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66319978" w14:textId="77777777" w:rsidR="00404671" w:rsidRPr="00C42765" w:rsidRDefault="00404671" w:rsidP="00404671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0B00140F" w14:textId="77777777"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1D0E4563" w14:textId="77777777"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4788BACF" w14:textId="77777777"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63737ADA" w14:textId="77777777" w:rsidR="00404671" w:rsidRPr="00C42765" w:rsidRDefault="00404671" w:rsidP="00404671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603CED5C" w14:textId="77777777" w:rsidR="00404671" w:rsidRPr="005C7C58" w:rsidRDefault="00404671" w:rsidP="0040467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1C6ADF68" w14:textId="77777777"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4B094B5C" w14:textId="77777777"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3E9CD333" w14:textId="77777777"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404671" w:rsidRPr="00476D45" w14:paraId="5B08E33A" w14:textId="77777777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3002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8674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0628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14:paraId="52F82B32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18D5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B1BF" w14:textId="77777777"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A45B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14:paraId="61EDEF10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0BD6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CF15" w14:textId="77777777"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3743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14:paraId="15976F6D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1E09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4EAF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5C86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14:paraId="50E7AA7A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6DE7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37CB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70A450C4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6ABB703A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33CD592E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67E31A11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0E6BEEA6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5DAEFC11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1D0906FF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7E5E30E9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7E875766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2930CE88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506FEF3A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71396A45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42AECFFA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8DD9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6283F2B2" w14:textId="77777777"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7B027179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27C834DB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6A07FD0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165428A1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35A768B4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72688E6A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302C6E39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338D41F8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D28A8F3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2BE654A9" w14:textId="77777777" w:rsidR="00DC431A" w:rsidRPr="001E7744" w:rsidRDefault="00DC431A" w:rsidP="00DC431A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РАЗДЕЛ 3</w:t>
      </w:r>
    </w:p>
    <w:p w14:paraId="3E4A9DD4" w14:textId="77777777" w:rsidR="00DC431A" w:rsidRPr="00A93419" w:rsidRDefault="00DC431A" w:rsidP="00DC431A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14:paraId="4F959DF7" w14:textId="77777777" w:rsidR="00DC431A" w:rsidRPr="004C213B" w:rsidRDefault="00DC431A" w:rsidP="00DC431A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D9B74C" wp14:editId="4159BD05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66E3B416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59329A95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05612DE9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7C2AE6B5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14E1AE42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30E6E13C" w14:textId="77777777" w:rsidR="007643BC" w:rsidRPr="009D7718" w:rsidRDefault="007643B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45B8AAC" w14:textId="77777777" w:rsidR="007643BC" w:rsidRPr="00192CE8" w:rsidRDefault="007643BC" w:rsidP="00DC431A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34.788.0</w:t>
                                  </w:r>
                                </w:p>
                              </w:tc>
                            </w:tr>
                          </w:tbl>
                          <w:p w14:paraId="48809465" w14:textId="77777777" w:rsidR="007643BC" w:rsidRPr="009D7718" w:rsidRDefault="007643BC" w:rsidP="00DC43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B74C" id="_x0000_s1028" type="#_x0000_t202" style="position:absolute;margin-left:598.3pt;margin-top:2.6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iChwIAABc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66E3B416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59329A95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05612DE9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7C2AE6B5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14E1AE42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30E6E13C" w14:textId="77777777" w:rsidR="007643BC" w:rsidRPr="009D7718" w:rsidRDefault="007643B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45B8AAC" w14:textId="77777777" w:rsidR="007643BC" w:rsidRPr="00192CE8" w:rsidRDefault="007643BC" w:rsidP="00DC431A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34.788.0</w:t>
                            </w:r>
                          </w:p>
                        </w:tc>
                      </w:tr>
                    </w:tbl>
                    <w:p w14:paraId="48809465" w14:textId="77777777" w:rsidR="007643BC" w:rsidRPr="009D7718" w:rsidRDefault="007643BC" w:rsidP="00DC431A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C213B">
        <w:rPr>
          <w:color w:val="000000"/>
          <w:sz w:val="24"/>
          <w:szCs w:val="24"/>
          <w:shd w:val="clear" w:color="auto" w:fill="FFFFFF"/>
        </w:rPr>
        <w:t>_</w:t>
      </w:r>
    </w:p>
    <w:p w14:paraId="39D9DF4D" w14:textId="1C68D34B" w:rsidR="00DC431A" w:rsidRDefault="00DC431A" w:rsidP="00DC431A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</w:t>
      </w:r>
      <w:r w:rsidR="007643BC" w:rsidRPr="007643BC">
        <w:rPr>
          <w:i/>
          <w:szCs w:val="28"/>
          <w:u w:val="single"/>
        </w:rPr>
        <w:t xml:space="preserve"> </w:t>
      </w:r>
      <w:r w:rsidR="007643BC"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основных общеобразовательных программ начального общего образования</w:t>
      </w:r>
    </w:p>
    <w:p w14:paraId="76586D41" w14:textId="77777777" w:rsidR="00DC431A" w:rsidRDefault="00DC431A" w:rsidP="00DC431A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Pr="00DB42D5">
        <w:rPr>
          <w:i/>
          <w:szCs w:val="28"/>
          <w:u w:val="single"/>
        </w:rPr>
        <w:t>Физические лица</w:t>
      </w:r>
    </w:p>
    <w:p w14:paraId="3964401D" w14:textId="77777777" w:rsidR="00DC431A" w:rsidRPr="001E7744" w:rsidRDefault="00DC431A" w:rsidP="00DC431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55FC68C8" w14:textId="77777777" w:rsidR="00DC431A" w:rsidRDefault="00DC431A" w:rsidP="00DC431A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4F4CAF1A" w14:textId="77777777" w:rsidR="00DC431A" w:rsidRPr="00A93419" w:rsidRDefault="00DC431A" w:rsidP="00DC431A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4"/>
        <w:gridCol w:w="1269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DC431A" w:rsidRPr="00430789" w14:paraId="3284F0B3" w14:textId="77777777" w:rsidTr="00BE61CE">
        <w:trPr>
          <w:trHeight w:hRule="exact" w:val="1405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14:paraId="4BE6483E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28" w:type="dxa"/>
            <w:gridSpan w:val="3"/>
            <w:vMerge w:val="restart"/>
            <w:shd w:val="clear" w:color="auto" w:fill="FFFFFF"/>
          </w:tcPr>
          <w:p w14:paraId="5C6E5D85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14:paraId="11069FD8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14:paraId="462EE3DB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0FE81FDA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14:paraId="571AB91F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14:paraId="373CCCAE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31A" w:rsidRPr="00430789" w14:paraId="6CF2E5D0" w14:textId="77777777" w:rsidTr="00BE61CE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14:paraId="3112D36D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28" w:type="dxa"/>
            <w:gridSpan w:val="3"/>
            <w:vMerge/>
            <w:shd w:val="clear" w:color="auto" w:fill="FFFFFF"/>
          </w:tcPr>
          <w:p w14:paraId="3A45D29E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14:paraId="23ADBEF5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4" w:type="dxa"/>
            <w:vMerge w:val="restart"/>
            <w:shd w:val="clear" w:color="auto" w:fill="FFFFFF"/>
          </w:tcPr>
          <w:p w14:paraId="5B838263" w14:textId="6506C37C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14:paraId="5F2DF172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14:paraId="00948852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14:paraId="5D3E6676" w14:textId="601CC95D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14:paraId="3DEDB14F" w14:textId="1E04C728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F109F2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14:paraId="62B7ECFA" w14:textId="4DDFCE7F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F109F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450B2563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14:paraId="57A61663" w14:textId="77777777"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14:paraId="19B5C27D" w14:textId="77777777"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C431A" w:rsidRPr="00430789" w14:paraId="318AB59E" w14:textId="77777777" w:rsidTr="00BE61CE">
        <w:trPr>
          <w:trHeight w:val="624"/>
        </w:trPr>
        <w:tc>
          <w:tcPr>
            <w:tcW w:w="715" w:type="dxa"/>
            <w:vMerge/>
            <w:shd w:val="clear" w:color="auto" w:fill="FFFFFF"/>
          </w:tcPr>
          <w:p w14:paraId="3D674371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3" w:type="dxa"/>
            <w:shd w:val="clear" w:color="auto" w:fill="FFFFFF"/>
          </w:tcPr>
          <w:p w14:paraId="3D9308AA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4CC02797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2BBB0CA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7579DC31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F014773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F1EFD17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7" w:type="dxa"/>
            <w:shd w:val="clear" w:color="auto" w:fill="FFFFFF"/>
          </w:tcPr>
          <w:p w14:paraId="72E02DEC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1D4EBD62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0C41BCF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2E6BD1C8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795BA99D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C86E292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6DAEE2AA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93A759D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2BEEA92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4" w:type="dxa"/>
            <w:vMerge/>
            <w:shd w:val="clear" w:color="auto" w:fill="FFFFFF"/>
          </w:tcPr>
          <w:p w14:paraId="7139910B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14:paraId="487E4111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14:paraId="2E931380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14:paraId="5B5FE5AC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14:paraId="08FADEF7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14:paraId="1B48574A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14:paraId="41497625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14:paraId="3A462F20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C431A" w:rsidRPr="00430789" w14:paraId="16ACFA9D" w14:textId="77777777" w:rsidTr="00BE61CE">
        <w:trPr>
          <w:trHeight w:hRule="exact" w:val="227"/>
        </w:trPr>
        <w:tc>
          <w:tcPr>
            <w:tcW w:w="715" w:type="dxa"/>
            <w:shd w:val="clear" w:color="auto" w:fill="FFFFFF"/>
          </w:tcPr>
          <w:p w14:paraId="316643D1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14:paraId="3B448576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8" w:type="dxa"/>
            <w:shd w:val="clear" w:color="auto" w:fill="FFFFFF"/>
          </w:tcPr>
          <w:p w14:paraId="4EC0E638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14:paraId="594CD0D4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14:paraId="72F430BA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14:paraId="1CFE3600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4" w:type="dxa"/>
            <w:shd w:val="clear" w:color="auto" w:fill="FFFFFF"/>
          </w:tcPr>
          <w:p w14:paraId="5F6A5D2A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14:paraId="0E84F2D2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14:paraId="1D641E9C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14:paraId="24F7029E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14:paraId="332C26DD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14:paraId="3FDBC05B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14:paraId="6C6F3541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14:paraId="015AE26C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C431A" w:rsidRPr="00C720C9" w14:paraId="7E513276" w14:textId="77777777" w:rsidTr="00BE61CE">
        <w:trPr>
          <w:trHeight w:hRule="exact" w:val="907"/>
        </w:trPr>
        <w:tc>
          <w:tcPr>
            <w:tcW w:w="715" w:type="dxa"/>
            <w:vMerge w:val="restart"/>
            <w:shd w:val="clear" w:color="auto" w:fill="FFFFFF"/>
          </w:tcPr>
          <w:p w14:paraId="0517276A" w14:textId="77777777" w:rsidR="00DC431A" w:rsidRPr="00C720C9" w:rsidRDefault="00DC431A" w:rsidP="00DC431A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801012О.99.0.БА82АА00001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14:paraId="644FCC55" w14:textId="77777777" w:rsidR="00DC431A" w:rsidRPr="00F9217B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 xml:space="preserve">адаптированных </w:t>
            </w:r>
            <w:r w:rsidRPr="00F9217B">
              <w:rPr>
                <w:sz w:val="18"/>
                <w:szCs w:val="18"/>
              </w:rPr>
              <w:t>основных общеобразовательных программ начального общего образования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14:paraId="645ED1A0" w14:textId="77777777" w:rsidR="00DC431A" w:rsidRPr="00F9217B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 w:val="restart"/>
            <w:shd w:val="clear" w:color="auto" w:fill="FFFFFF"/>
          </w:tcPr>
          <w:p w14:paraId="249CC922" w14:textId="77777777" w:rsidR="00DC431A" w:rsidRPr="00F9217B" w:rsidRDefault="00DC431A" w:rsidP="00BE61CE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14:paraId="2DDCE74F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14:paraId="0EA27FE5" w14:textId="77777777" w:rsidR="00DC431A" w:rsidRPr="00F9217B" w:rsidRDefault="00DC431A" w:rsidP="00BE61C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14:paraId="0B111E88" w14:textId="54E8E959" w:rsidR="00DC431A" w:rsidRPr="009F7DFB" w:rsidRDefault="007643BC" w:rsidP="00BE61CE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>
              <w:rPr>
                <w:bCs/>
                <w:sz w:val="20"/>
              </w:rPr>
              <w:t>с тяжелыми нарушениями речи</w:t>
            </w:r>
          </w:p>
        </w:tc>
        <w:tc>
          <w:tcPr>
            <w:tcW w:w="2274" w:type="dxa"/>
            <w:shd w:val="clear" w:color="auto" w:fill="FFFFFF"/>
          </w:tcPr>
          <w:p w14:paraId="2ACCEC93" w14:textId="71195A42" w:rsidR="00DC431A" w:rsidRPr="003D1E85" w:rsidRDefault="00DC431A" w:rsidP="00BE61C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обучающихся, освоивших программу </w:t>
            </w:r>
            <w:r w:rsidR="00480849" w:rsidRPr="003D1E85">
              <w:rPr>
                <w:sz w:val="18"/>
                <w:szCs w:val="18"/>
              </w:rPr>
              <w:t>и переведенных</w:t>
            </w:r>
            <w:r w:rsidRPr="003D1E85">
              <w:rPr>
                <w:sz w:val="18"/>
                <w:szCs w:val="18"/>
              </w:rPr>
              <w:t xml:space="preserve"> в следующий класс</w:t>
            </w:r>
          </w:p>
          <w:p w14:paraId="129C7A7A" w14:textId="77777777" w:rsidR="00DC431A" w:rsidRDefault="00DC431A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18136135" w14:textId="77777777" w:rsidR="00DC431A" w:rsidRDefault="00DC431A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3A84DB49" w14:textId="77777777" w:rsidR="00DC431A" w:rsidRDefault="00DC431A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15DD5FBB" w14:textId="77777777" w:rsidR="00DC431A" w:rsidRDefault="00DC431A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8AE4519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14:paraId="009DCAD2" w14:textId="77777777" w:rsidR="00DC431A" w:rsidRPr="00CC3F39" w:rsidRDefault="00DC431A" w:rsidP="00BE61C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407A7BA2" w14:textId="77777777" w:rsidR="00DC431A" w:rsidRPr="005B7487" w:rsidRDefault="00DC431A" w:rsidP="00BE61C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35E5C92D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4B6381B0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43731B92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14:paraId="31F599B0" w14:textId="77777777" w:rsidR="00DC431A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14:paraId="3615D320" w14:textId="77777777" w:rsidR="00DC431A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C431A" w:rsidRPr="00C720C9" w14:paraId="00D0CC86" w14:textId="77777777" w:rsidTr="00BE61CE">
        <w:trPr>
          <w:trHeight w:hRule="exact" w:val="1077"/>
        </w:trPr>
        <w:tc>
          <w:tcPr>
            <w:tcW w:w="715" w:type="dxa"/>
            <w:vMerge/>
            <w:shd w:val="clear" w:color="auto" w:fill="FFFFFF"/>
          </w:tcPr>
          <w:p w14:paraId="0C09CFC8" w14:textId="77777777" w:rsidR="00DC431A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6F74E952" w14:textId="77777777" w:rsidR="00DC431A" w:rsidRPr="004E0763" w:rsidRDefault="00DC431A" w:rsidP="00BE61C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7327DB6F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14:paraId="5B1A19D9" w14:textId="77777777" w:rsidR="00DC431A" w:rsidRPr="00592E17" w:rsidRDefault="00DC431A" w:rsidP="00BE61CE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135E82A9" w14:textId="77777777" w:rsidR="00DC431A" w:rsidRPr="00592E17" w:rsidRDefault="00DC431A" w:rsidP="00BE61C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2BC7454B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4" w:type="dxa"/>
            <w:shd w:val="clear" w:color="auto" w:fill="FFFFFF"/>
          </w:tcPr>
          <w:p w14:paraId="16BA150E" w14:textId="00EFA766" w:rsidR="00DC431A" w:rsidRPr="003D1E85" w:rsidRDefault="00DC431A" w:rsidP="00BE61C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480849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480849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6" w:type="dxa"/>
            <w:shd w:val="clear" w:color="auto" w:fill="FFFFFF"/>
          </w:tcPr>
          <w:p w14:paraId="7BC68682" w14:textId="77777777" w:rsidR="00DC431A" w:rsidRPr="00CC3F39" w:rsidRDefault="00DC431A" w:rsidP="00BE61C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0A2333EC" w14:textId="77777777" w:rsidR="00DC431A" w:rsidRPr="005B7487" w:rsidRDefault="00DC431A" w:rsidP="00BE61C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038BA09B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1E9D12CF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0AE74108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14:paraId="64B67B5D" w14:textId="77777777" w:rsidR="00DC431A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14:paraId="47A7861C" w14:textId="77777777" w:rsidR="00DC431A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C431A" w:rsidRPr="00C720C9" w14:paraId="256046BC" w14:textId="77777777" w:rsidTr="00BE61CE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14:paraId="6542D6D1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5037FB39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0EADA336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14:paraId="365AF881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5AFC34F1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1887F7B7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4" w:type="dxa"/>
            <w:shd w:val="clear" w:color="auto" w:fill="FFFFFF"/>
          </w:tcPr>
          <w:p w14:paraId="3336EC1E" w14:textId="77777777" w:rsidR="00DC431A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5D0CFD0F" w14:textId="77777777" w:rsidR="00DC431A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56551133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14:paraId="1881A8D2" w14:textId="77777777" w:rsidR="00DC431A" w:rsidRPr="00CC3F3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14:paraId="41364B38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5AF06F65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14:paraId="54EE5D8B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14:paraId="57876DE5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14:paraId="018FC037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14:paraId="02CD9F2E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C431A" w:rsidRPr="00C720C9" w14:paraId="3BB2065F" w14:textId="77777777" w:rsidTr="00BE61CE">
        <w:trPr>
          <w:trHeight w:hRule="exact" w:val="555"/>
        </w:trPr>
        <w:tc>
          <w:tcPr>
            <w:tcW w:w="715" w:type="dxa"/>
            <w:vMerge/>
            <w:shd w:val="clear" w:color="auto" w:fill="FFFFFF"/>
          </w:tcPr>
          <w:p w14:paraId="798660E9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3340CE8F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58410237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14:paraId="50FECFA5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5A70DAB6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368355EE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4" w:type="dxa"/>
            <w:shd w:val="clear" w:color="auto" w:fill="FFFFFF"/>
          </w:tcPr>
          <w:p w14:paraId="67844ED2" w14:textId="77777777" w:rsidR="00DC431A" w:rsidRPr="005F367F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14:paraId="59D0B371" w14:textId="77777777" w:rsidR="00DC431A" w:rsidRPr="00CC3F3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3680D822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07F06147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2BD09ADD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7CD1E15B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14:paraId="1ABF4E6E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14:paraId="38309ADE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37AB4E8B" w14:textId="77777777" w:rsidR="00DC431A" w:rsidRPr="00A93419" w:rsidRDefault="00DC431A" w:rsidP="00DC431A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DC431A" w:rsidRPr="005C7C58" w14:paraId="3CAA90E1" w14:textId="77777777" w:rsidTr="00BE61CE">
        <w:tc>
          <w:tcPr>
            <w:tcW w:w="1147" w:type="dxa"/>
            <w:vMerge w:val="restart"/>
            <w:shd w:val="clear" w:color="auto" w:fill="FFFFFF"/>
          </w:tcPr>
          <w:p w14:paraId="41F0F0C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5351EAA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08A47CF0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2959BC5C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729BDF9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14:paraId="60DDEA0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14:paraId="3C686C68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14:paraId="0D13A568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14:paraId="45BD2F2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14:paraId="05C75AC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14:paraId="4BF2CCE0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31A" w:rsidRPr="005C7C58" w14:paraId="3B72368E" w14:textId="77777777" w:rsidTr="00BE61CE">
        <w:tc>
          <w:tcPr>
            <w:tcW w:w="1147" w:type="dxa"/>
            <w:vMerge/>
            <w:shd w:val="clear" w:color="auto" w:fill="FFFFFF"/>
            <w:vAlign w:val="center"/>
          </w:tcPr>
          <w:p w14:paraId="7684E9F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14:paraId="6410ADF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14:paraId="6EEE41F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14:paraId="456619F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8FE11C8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14:paraId="45FD20B0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14:paraId="1ADBE3AB" w14:textId="4AAAA6B1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14:paraId="00B9E7E6" w14:textId="4541C2BC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14:paraId="77020EAF" w14:textId="3C287FD5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4FA4F4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14:paraId="31BF4369" w14:textId="5FCFBD6E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189E1F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14:paraId="71AEC43A" w14:textId="6D93FEE5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58AADCC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2DE5AEDE" w14:textId="4EA633E4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14:paraId="5F7240EE" w14:textId="77777777"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14:paraId="3D31D2D6" w14:textId="77777777"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C431A" w:rsidRPr="005C7C58" w14:paraId="3BC5D79E" w14:textId="77777777" w:rsidTr="00BE61CE">
        <w:tc>
          <w:tcPr>
            <w:tcW w:w="1147" w:type="dxa"/>
            <w:vMerge/>
            <w:shd w:val="clear" w:color="auto" w:fill="FFFFFF"/>
            <w:vAlign w:val="center"/>
          </w:tcPr>
          <w:p w14:paraId="27A3C51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14:paraId="50CE007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09F3C226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676BF02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14:paraId="32E861B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7FA15C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02355A0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698DA8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14:paraId="0103589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86B390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477B20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EF4F4D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56615DC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0568EC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3B1389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0D41AA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14:paraId="641005F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55C1812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B85028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8BF89F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14:paraId="271D22D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14:paraId="23CEAF4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14:paraId="4B28205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14:paraId="5D6CD396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14:paraId="32FE0D9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14:paraId="575D1DF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14:paraId="2A5490F0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14:paraId="0948FDB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14:paraId="503AF820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14:paraId="014DD3D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14:paraId="21C5C93C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C431A" w:rsidRPr="005C7C58" w14:paraId="181C4A9D" w14:textId="77777777" w:rsidTr="00BE61CE">
        <w:tc>
          <w:tcPr>
            <w:tcW w:w="1147" w:type="dxa"/>
            <w:shd w:val="clear" w:color="auto" w:fill="FFFFFF"/>
            <w:vAlign w:val="bottom"/>
          </w:tcPr>
          <w:p w14:paraId="2FED9F0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14:paraId="49FBA55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5603D35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6BCFF31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23AEB46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14:paraId="004C43B8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08CE8AF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76B5E42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3AFE536C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14:paraId="49D327D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44ABE8C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120ED2D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5DBA8DA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8D9A89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14:paraId="3126AAE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14:paraId="3376991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14:paraId="67DCAE6C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DC431A" w:rsidRPr="005C7C58" w14:paraId="383AA39F" w14:textId="77777777" w:rsidTr="00BE61CE">
        <w:tc>
          <w:tcPr>
            <w:tcW w:w="1147" w:type="dxa"/>
            <w:shd w:val="clear" w:color="auto" w:fill="FFFFFF"/>
          </w:tcPr>
          <w:p w14:paraId="106739A9" w14:textId="77777777" w:rsidR="00DC431A" w:rsidRPr="00302FC4" w:rsidRDefault="00DC431A" w:rsidP="00BE61CE">
            <w:pPr>
              <w:keepNext/>
              <w:jc w:val="center"/>
              <w:outlineLvl w:val="3"/>
              <w:rPr>
                <w:b/>
                <w:sz w:val="18"/>
                <w:szCs w:val="18"/>
              </w:rPr>
            </w:pPr>
            <w:r w:rsidRPr="00DC431A">
              <w:rPr>
                <w:sz w:val="24"/>
                <w:szCs w:val="24"/>
              </w:rPr>
              <w:t>801012О.99.0.БА82АА00001</w:t>
            </w:r>
          </w:p>
        </w:tc>
        <w:tc>
          <w:tcPr>
            <w:tcW w:w="3221" w:type="dxa"/>
            <w:gridSpan w:val="3"/>
            <w:shd w:val="clear" w:color="auto" w:fill="FFFFFF"/>
          </w:tcPr>
          <w:p w14:paraId="631BCCF4" w14:textId="77777777" w:rsidR="00DC431A" w:rsidRPr="00F82FB5" w:rsidRDefault="00DC431A" w:rsidP="00BE61C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DC431A">
              <w:rPr>
                <w:sz w:val="18"/>
                <w:szCs w:val="18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080" w:type="dxa"/>
            <w:shd w:val="clear" w:color="auto" w:fill="FFFFFF"/>
          </w:tcPr>
          <w:p w14:paraId="3C928E33" w14:textId="77777777" w:rsidR="00DC431A" w:rsidRPr="00F9217B" w:rsidRDefault="00DC431A" w:rsidP="00BE61C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DC431A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</w:tc>
        <w:tc>
          <w:tcPr>
            <w:tcW w:w="1076" w:type="dxa"/>
            <w:shd w:val="clear" w:color="auto" w:fill="FFFFFF"/>
          </w:tcPr>
          <w:p w14:paraId="5D660109" w14:textId="4731F7A9" w:rsidR="00DC431A" w:rsidRPr="004877C4" w:rsidRDefault="007643BC" w:rsidP="00BE61CE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с тяжелыми нарушениями речи</w:t>
            </w:r>
          </w:p>
        </w:tc>
        <w:tc>
          <w:tcPr>
            <w:tcW w:w="1235" w:type="dxa"/>
            <w:shd w:val="clear" w:color="auto" w:fill="FFFFFF"/>
          </w:tcPr>
          <w:p w14:paraId="2D428D30" w14:textId="77777777" w:rsidR="00DC431A" w:rsidRPr="00F82FB5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14:paraId="6D2F38E3" w14:textId="77777777" w:rsidR="00DC431A" w:rsidRPr="00F82FB5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14:paraId="47A63D1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14:paraId="4F83B46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3" w:type="dxa"/>
            <w:shd w:val="clear" w:color="auto" w:fill="FFFFFF"/>
          </w:tcPr>
          <w:p w14:paraId="0AAC29E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14:paraId="09D0915C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6" w:type="dxa"/>
            <w:shd w:val="clear" w:color="auto" w:fill="FFFFFF"/>
          </w:tcPr>
          <w:p w14:paraId="2165355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14:paraId="42BCFA7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14:paraId="66E089B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14:paraId="4F10AC1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14:paraId="4DA7C4E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3CA3D757" w14:textId="77777777" w:rsidR="00DC431A" w:rsidRPr="00A93419" w:rsidRDefault="00DC431A" w:rsidP="00DC431A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7488F081" w14:textId="77777777" w:rsidR="00DC431A" w:rsidRDefault="00DC431A" w:rsidP="00DC431A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447F8524" w14:textId="77777777" w:rsidR="00DC431A" w:rsidRPr="00A93419" w:rsidRDefault="00DC431A" w:rsidP="00DC431A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C431A" w:rsidRPr="00C42765" w14:paraId="4E26FE1D" w14:textId="77777777" w:rsidTr="00BE61CE">
        <w:tc>
          <w:tcPr>
            <w:tcW w:w="15173" w:type="dxa"/>
            <w:gridSpan w:val="5"/>
          </w:tcPr>
          <w:p w14:paraId="6B238EB7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C431A" w:rsidRPr="00C42765" w14:paraId="159637BB" w14:textId="77777777" w:rsidTr="00BE61CE">
        <w:tc>
          <w:tcPr>
            <w:tcW w:w="2694" w:type="dxa"/>
          </w:tcPr>
          <w:p w14:paraId="48EF6D49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24405FB0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54A3B86E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27E73778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6C47B276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C431A" w:rsidRPr="00C42765" w14:paraId="2BF4DC16" w14:textId="77777777" w:rsidTr="00BE61CE">
        <w:tc>
          <w:tcPr>
            <w:tcW w:w="2694" w:type="dxa"/>
          </w:tcPr>
          <w:p w14:paraId="3EE4B2E9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66B07467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A6E7281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1A2B8599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12B1040B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C431A" w:rsidRPr="00C42765" w14:paraId="4A5E86EC" w14:textId="77777777" w:rsidTr="00BE61CE">
        <w:tc>
          <w:tcPr>
            <w:tcW w:w="2694" w:type="dxa"/>
          </w:tcPr>
          <w:p w14:paraId="6BABF368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EA5DE8F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57DE80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FFCA70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5D0600EE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C431A" w:rsidRPr="00C42765" w14:paraId="2663C92C" w14:textId="77777777" w:rsidTr="00BE61CE">
        <w:tc>
          <w:tcPr>
            <w:tcW w:w="2694" w:type="dxa"/>
          </w:tcPr>
          <w:p w14:paraId="276AEB1F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BCAC081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47F034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D6BE7A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F562203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C431A" w:rsidRPr="00C42765" w14:paraId="7CE0BC12" w14:textId="77777777" w:rsidTr="00BE61CE">
        <w:tc>
          <w:tcPr>
            <w:tcW w:w="2694" w:type="dxa"/>
          </w:tcPr>
          <w:p w14:paraId="5D296F08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9955BC7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EE9AEA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B9D0A3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885B796" w14:textId="77777777" w:rsidR="00DC431A" w:rsidRPr="00C42765" w:rsidRDefault="00DC431A" w:rsidP="00BE61CE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549C02C9" w14:textId="77777777" w:rsidR="00DC431A" w:rsidRPr="00C42765" w:rsidRDefault="00DC431A" w:rsidP="00DC431A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0023C9CA" w14:textId="77777777" w:rsidR="00DC431A" w:rsidRPr="00C42765" w:rsidRDefault="00DC431A" w:rsidP="00DC431A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78010C04" w14:textId="77777777" w:rsidR="00DC431A" w:rsidRPr="00C42765" w:rsidRDefault="00DC431A" w:rsidP="00DC431A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5B36FA27" w14:textId="77777777" w:rsidR="00DC431A" w:rsidRPr="00C42765" w:rsidRDefault="00DC431A" w:rsidP="00DC431A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67278667" w14:textId="77777777" w:rsidR="00DC431A" w:rsidRPr="005C7C58" w:rsidRDefault="00DC431A" w:rsidP="00DC431A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725C0E42" w14:textId="77777777" w:rsidR="00DC431A" w:rsidRDefault="00DC431A" w:rsidP="00DC431A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509BE8F2" w14:textId="77777777" w:rsidR="00DC431A" w:rsidRDefault="00DC431A" w:rsidP="00DC431A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08446635" w14:textId="77777777" w:rsidR="00DC431A" w:rsidRPr="00A93419" w:rsidRDefault="00DC431A" w:rsidP="00DC431A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C431A" w:rsidRPr="00476D45" w14:paraId="3D81147B" w14:textId="77777777" w:rsidTr="00BE61CE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AE02" w14:textId="77777777"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69C1" w14:textId="77777777"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E195" w14:textId="77777777"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C431A" w:rsidRPr="00476D45" w14:paraId="2B7C4DCB" w14:textId="77777777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7632" w14:textId="77777777"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28E5" w14:textId="77777777" w:rsidR="00DC431A" w:rsidRPr="00476D45" w:rsidRDefault="00DC431A" w:rsidP="00BE61CE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8CAB" w14:textId="77777777"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C431A" w:rsidRPr="00476D45" w14:paraId="1EB0C351" w14:textId="77777777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3E22" w14:textId="77777777"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92F1" w14:textId="77777777" w:rsidR="00DC431A" w:rsidRPr="00476D45" w:rsidRDefault="00DC431A" w:rsidP="00BE61CE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F34E" w14:textId="77777777"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C431A" w:rsidRPr="00476D45" w14:paraId="7CBC8C2B" w14:textId="77777777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B4F1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7C6F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83F8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C431A" w:rsidRPr="00476D45" w14:paraId="4D92D8D2" w14:textId="77777777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4DF9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2923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7C2D2231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6A85A304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23CBBBFA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59F73265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7B553EF4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105D16EC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5E450E02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1A375E5C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592BBE05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7E25B468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0786FDE2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60C68391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3AB241EB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B1F4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1594E1CF" w14:textId="77777777"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0BA77CCC" w14:textId="77777777" w:rsidR="00F82FB5" w:rsidRDefault="00E4073D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B53D90" wp14:editId="06078180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1C64BCE1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643658B2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13F5815A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4C70279F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05ACD502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527463D3" w14:textId="77777777" w:rsidR="007643BC" w:rsidRPr="009D7718" w:rsidRDefault="007643B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6267509" w14:textId="77777777" w:rsidR="007643BC" w:rsidRPr="00192CE8" w:rsidRDefault="007643B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14:paraId="5FAEB8B6" w14:textId="77777777" w:rsidR="007643BC" w:rsidRPr="009D7718" w:rsidRDefault="007643BC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3D90" id="_x0000_s1029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1C64BCE1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643658B2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13F5815A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4C70279F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05ACD502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527463D3" w14:textId="77777777" w:rsidR="007643BC" w:rsidRPr="009D7718" w:rsidRDefault="007643B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6267509" w14:textId="77777777" w:rsidR="007643BC" w:rsidRPr="00192CE8" w:rsidRDefault="007643BC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14:paraId="5FAEB8B6" w14:textId="77777777" w:rsidR="007643BC" w:rsidRPr="009D7718" w:rsidRDefault="007643BC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4</w:t>
      </w:r>
    </w:p>
    <w:p w14:paraId="336B533C" w14:textId="77777777"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14:paraId="3764F652" w14:textId="77777777"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14:paraId="374A733E" w14:textId="77777777"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14:paraId="3E33E7FE" w14:textId="77777777"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6857C646" w14:textId="77777777"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0A5E64D1" w14:textId="77777777"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694"/>
        <w:gridCol w:w="1131"/>
        <w:gridCol w:w="1134"/>
        <w:gridCol w:w="1268"/>
        <w:gridCol w:w="1268"/>
        <w:gridCol w:w="2015"/>
        <w:gridCol w:w="1130"/>
        <w:gridCol w:w="595"/>
        <w:gridCol w:w="912"/>
        <w:gridCol w:w="847"/>
        <w:gridCol w:w="849"/>
        <w:gridCol w:w="600"/>
        <w:gridCol w:w="1148"/>
      </w:tblGrid>
      <w:tr w:rsidR="0021193B" w:rsidRPr="00C720C9" w14:paraId="08769D48" w14:textId="77777777" w:rsidTr="000B3BED">
        <w:trPr>
          <w:trHeight w:hRule="exact" w:val="1143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624E634A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7" w:type="dxa"/>
            <w:gridSpan w:val="3"/>
            <w:vMerge w:val="restart"/>
            <w:shd w:val="clear" w:color="auto" w:fill="FFFFFF"/>
          </w:tcPr>
          <w:p w14:paraId="74440504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14:paraId="7081634F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14:paraId="2ECBCD74" w14:textId="77777777"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5B95A970" w14:textId="77777777"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14:paraId="179226C6" w14:textId="77777777"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14:paraId="5CE641C9" w14:textId="77777777"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C720C9" w14:paraId="55792411" w14:textId="77777777" w:rsidTr="000B3BED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497C7DCA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7" w:type="dxa"/>
            <w:gridSpan w:val="3"/>
            <w:vMerge/>
            <w:shd w:val="clear" w:color="auto" w:fill="FFFFFF"/>
          </w:tcPr>
          <w:p w14:paraId="47F295C9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14:paraId="40690CF9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14:paraId="192374D7" w14:textId="469F171F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14:paraId="0046216B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14:paraId="1D7CBA06" w14:textId="416F23C9" w:rsidR="000B3BED" w:rsidRPr="0021193B" w:rsidRDefault="000B3BED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14:paraId="54F93BD7" w14:textId="61AE1F61" w:rsidR="000B3BED" w:rsidRPr="0021193B" w:rsidRDefault="006612CB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F109F2">
              <w:rPr>
                <w:color w:val="000000"/>
                <w:sz w:val="20"/>
              </w:rPr>
              <w:t>1</w:t>
            </w:r>
            <w:r w:rsidR="00B22A00">
              <w:rPr>
                <w:color w:val="000000"/>
                <w:sz w:val="20"/>
              </w:rPr>
              <w:t xml:space="preserve"> </w:t>
            </w:r>
            <w:r w:rsidR="000B3BED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14:paraId="78799027" w14:textId="6964445A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B22A00">
              <w:rPr>
                <w:color w:val="000000"/>
                <w:sz w:val="20"/>
              </w:rPr>
              <w:t>2</w:t>
            </w:r>
            <w:r w:rsidR="00F109F2">
              <w:rPr>
                <w:color w:val="000000"/>
                <w:sz w:val="20"/>
              </w:rPr>
              <w:t>2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14:paraId="6A9C1B55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14:paraId="01D16CC4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14:paraId="5A46495C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14:paraId="2261A2B0" w14:textId="77777777" w:rsidTr="000B3BED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23698242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14:paraId="21B6EEE7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01F7CDFE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1AA633FC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14:paraId="7525128D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2A45B16C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4EB43BFF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14:paraId="736E9594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746D36D7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1CDDBB7C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016E54C0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00B5EEEB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5E9B6471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0A693BCD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0227CC31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4BD1276D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14:paraId="31E26036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14:paraId="5491B967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14:paraId="758290B0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14:paraId="2CF59BD6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14:paraId="656829CC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14:paraId="681854C5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14:paraId="0878E55B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14:paraId="21039B18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14:paraId="35B91712" w14:textId="77777777" w:rsidTr="0028024C">
        <w:trPr>
          <w:trHeight w:hRule="exact" w:val="372"/>
        </w:trPr>
        <w:tc>
          <w:tcPr>
            <w:tcW w:w="716" w:type="dxa"/>
            <w:tcBorders>
              <w:bottom w:val="single" w:sz="4" w:space="0" w:color="auto"/>
            </w:tcBorders>
            <w:shd w:val="clear" w:color="auto" w:fill="FFFFFF"/>
          </w:tcPr>
          <w:p w14:paraId="16AB11E8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FFFFFF"/>
          </w:tcPr>
          <w:p w14:paraId="3BDAAE33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14:paraId="4F59A7DA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14:paraId="3D89416B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14:paraId="559F7CF0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14:paraId="6288DF93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14:paraId="37F5E2D2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14:paraId="6F0B52A6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14:paraId="206EABA2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14:paraId="50BB2D1C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14:paraId="37BE5B0C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14:paraId="1CB7A6F7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14:paraId="4C8D0FC5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14:paraId="5AA2E1B1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0B3BED" w:rsidRPr="00C720C9" w14:paraId="1337576E" w14:textId="77777777" w:rsidTr="0028024C">
        <w:trPr>
          <w:trHeight w:hRule="exact" w:val="964"/>
        </w:trPr>
        <w:tc>
          <w:tcPr>
            <w:tcW w:w="716" w:type="dxa"/>
            <w:vMerge w:val="restart"/>
            <w:tcBorders>
              <w:bottom w:val="nil"/>
            </w:tcBorders>
            <w:shd w:val="clear" w:color="auto" w:fill="FFFFFF"/>
          </w:tcPr>
          <w:p w14:paraId="18B6EA3A" w14:textId="77777777" w:rsidR="000B3BED" w:rsidRPr="00C720C9" w:rsidRDefault="00B22A00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C802CE">
              <w:rPr>
                <w:sz w:val="24"/>
                <w:szCs w:val="24"/>
              </w:rPr>
              <w:t>802111О.99.0.БА96АЮ58001</w:t>
            </w:r>
          </w:p>
        </w:tc>
        <w:tc>
          <w:tcPr>
            <w:tcW w:w="1693" w:type="dxa"/>
            <w:vMerge w:val="restart"/>
            <w:tcBorders>
              <w:bottom w:val="nil"/>
            </w:tcBorders>
            <w:shd w:val="clear" w:color="auto" w:fill="FFFFFF"/>
          </w:tcPr>
          <w:p w14:paraId="3C4480FF" w14:textId="77777777" w:rsidR="000B3BED" w:rsidRPr="00F9217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14:paraId="2B158CE1" w14:textId="77777777" w:rsidR="000B3BED" w:rsidRPr="00F9217B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14:paraId="74CA7032" w14:textId="77777777" w:rsidR="000B3BED" w:rsidRPr="00F9217B" w:rsidRDefault="000B3BED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14:paraId="153F33EA" w14:textId="77777777" w:rsidR="00B22A00" w:rsidRDefault="00B22A00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14:paraId="34B75453" w14:textId="77777777" w:rsidR="00DC431A" w:rsidRDefault="00DC431A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14:paraId="782AD675" w14:textId="77777777" w:rsidR="000B3BED" w:rsidRDefault="000B3BED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14:paraId="1E722C55" w14:textId="77777777" w:rsidR="000B3BED" w:rsidRPr="00F9217B" w:rsidRDefault="000B3BED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14:paraId="1D1B8D07" w14:textId="77777777" w:rsidR="000B3BED" w:rsidRPr="00B22A00" w:rsidRDefault="00B22A00" w:rsidP="00B22A00">
            <w:pPr>
              <w:keepNext/>
              <w:outlineLvl w:val="3"/>
              <w:rPr>
                <w:bCs/>
                <w:sz w:val="20"/>
              </w:rPr>
            </w:pPr>
            <w:r w:rsidRPr="00B22A00">
              <w:rPr>
                <w:bCs/>
                <w:sz w:val="20"/>
              </w:rPr>
              <w:t>Общеобразовател</w:t>
            </w:r>
            <w:r w:rsidR="00B07BF7"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14:paraId="44FDF858" w14:textId="5DE6EC90"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обучающихся, освоивших программу </w:t>
            </w:r>
            <w:r w:rsidR="00480849" w:rsidRPr="003D1E85">
              <w:rPr>
                <w:sz w:val="18"/>
                <w:szCs w:val="18"/>
              </w:rPr>
              <w:t>и переведенных</w:t>
            </w:r>
            <w:r w:rsidRPr="003D1E85">
              <w:rPr>
                <w:sz w:val="18"/>
                <w:szCs w:val="18"/>
              </w:rPr>
              <w:t xml:space="preserve"> в следующий класс</w:t>
            </w:r>
          </w:p>
          <w:p w14:paraId="5E2D27A7" w14:textId="77777777" w:rsidR="000B3BED" w:rsidRDefault="000B3BED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55709CA" w14:textId="77777777" w:rsidR="000B3BED" w:rsidRDefault="000B3BED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71F2EDF" w14:textId="77777777" w:rsidR="000B3BED" w:rsidRDefault="000B3BED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2560C77" w14:textId="77777777" w:rsidR="000B3BED" w:rsidRDefault="000B3BED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3A28D0A0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14:paraId="4AD86816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14:paraId="6B1DFC4A" w14:textId="77777777"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14:paraId="78649D16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14:paraId="46EB5F16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14:paraId="4EAB9FD7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14:paraId="291FD492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14:paraId="452ABA3C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14:paraId="31D90434" w14:textId="77777777" w:rsidTr="0028024C">
        <w:trPr>
          <w:trHeight w:hRule="exact" w:val="1284"/>
        </w:trPr>
        <w:tc>
          <w:tcPr>
            <w:tcW w:w="716" w:type="dxa"/>
            <w:vMerge/>
            <w:tcBorders>
              <w:top w:val="nil"/>
            </w:tcBorders>
            <w:shd w:val="clear" w:color="auto" w:fill="FFFFFF"/>
          </w:tcPr>
          <w:p w14:paraId="4D21E350" w14:textId="77777777"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  <w:shd w:val="clear" w:color="auto" w:fill="FFFFFF"/>
          </w:tcPr>
          <w:p w14:paraId="281A516D" w14:textId="77777777"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14:paraId="14B28284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1F45B31C" w14:textId="77777777"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14:paraId="4FF4F2A4" w14:textId="77777777"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14:paraId="030D63A2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14:paraId="33B40077" w14:textId="77777777"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881D1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881D1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14:paraId="1B829B12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14:paraId="7C83B0BE" w14:textId="77777777"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14:paraId="6320537F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14:paraId="6A300D52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14:paraId="507BE8FE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14:paraId="3CA628D2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14:paraId="4D78E43E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14:paraId="72F74C6C" w14:textId="77777777" w:rsidTr="000B3BED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6D830505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5664919E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14:paraId="6B333D87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27CC49CC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6337E45C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724081AC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14:paraId="2FBBA509" w14:textId="77777777"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4CB7265B" w14:textId="77777777"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294753F7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14:paraId="306CFB94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14:paraId="5FFC363A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69B94AA0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14:paraId="0470CA20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14:paraId="7606D39C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14:paraId="7EF10B64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14:paraId="004F081F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14:paraId="1BBEDE47" w14:textId="77777777" w:rsidTr="00480849">
        <w:trPr>
          <w:trHeight w:hRule="exact" w:val="616"/>
        </w:trPr>
        <w:tc>
          <w:tcPr>
            <w:tcW w:w="716" w:type="dxa"/>
            <w:vMerge/>
            <w:shd w:val="clear" w:color="auto" w:fill="FFFFFF"/>
          </w:tcPr>
          <w:p w14:paraId="143BD029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14:paraId="55AD7F99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14:paraId="7C04EE17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642EDC91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74D09C63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020C6985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14:paraId="3138C7FE" w14:textId="77777777"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14:paraId="6A5D2959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13083684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3D20311B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1708B9C5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44CB6FB1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14:paraId="4B88AAD3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14:paraId="550E2C1B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046214CD" w14:textId="77777777"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0B3BED" w:rsidRPr="005C7C58" w14:paraId="410B5335" w14:textId="77777777" w:rsidTr="00B22A00">
        <w:tc>
          <w:tcPr>
            <w:tcW w:w="1148" w:type="dxa"/>
            <w:vMerge w:val="restart"/>
            <w:shd w:val="clear" w:color="auto" w:fill="FFFFFF"/>
          </w:tcPr>
          <w:p w14:paraId="41C4A921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30993AB8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016E759F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05A300E6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59662A82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14:paraId="3F798FFB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14:paraId="3595671A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14:paraId="3FA11EE5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14:paraId="232B17DA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14:paraId="473EC5CF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14:paraId="4E377834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5C7C58" w14:paraId="240F1966" w14:textId="77777777" w:rsidTr="00B22A00">
        <w:tc>
          <w:tcPr>
            <w:tcW w:w="1148" w:type="dxa"/>
            <w:vMerge/>
            <w:shd w:val="clear" w:color="auto" w:fill="FFFFFF"/>
            <w:vAlign w:val="center"/>
          </w:tcPr>
          <w:p w14:paraId="6A83FCC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14:paraId="648661E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14:paraId="1266801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14:paraId="014C831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F4CEA0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14:paraId="74BC14D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14:paraId="6E788E4A" w14:textId="0C965D8A" w:rsidR="000B3BED" w:rsidRPr="005C7C58" w:rsidRDefault="000B3BED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14:paraId="21F79569" w14:textId="34B57993" w:rsidR="000B3BED" w:rsidRPr="005C7C58" w:rsidRDefault="003B5FF0" w:rsidP="00B22A0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="000B3BED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0B3BED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0B3BED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14:paraId="322B9F9B" w14:textId="468EAA7E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E96DB91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14:paraId="0C7236DA" w14:textId="42E7E631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4AEEF4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14:paraId="161D9B4F" w14:textId="47D0C62E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08DBE17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766676A9" w14:textId="20281D0D" w:rsidR="000B3BED" w:rsidRPr="005C7C58" w:rsidRDefault="000B3BED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22A0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14:paraId="53E33412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14:paraId="4E5167FC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14:paraId="21928706" w14:textId="77777777" w:rsidTr="00B22A00">
        <w:tc>
          <w:tcPr>
            <w:tcW w:w="1148" w:type="dxa"/>
            <w:vMerge/>
            <w:shd w:val="clear" w:color="auto" w:fill="FFFFFF"/>
            <w:vAlign w:val="center"/>
          </w:tcPr>
          <w:p w14:paraId="724E124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14:paraId="38201EC9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4349DB9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0378F54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14:paraId="5266C06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4AF0ACF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E28C01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C5D56C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14:paraId="33D784E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E13A0D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20E0DA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02FA14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6E4A1AA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BEE242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9EDED1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7AE88E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14:paraId="2DC6695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FC5337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B54EAF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3C62A0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14:paraId="2446CF1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14:paraId="4B82A36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14:paraId="6DC48E2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14:paraId="288E23D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14:paraId="7000E4D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14:paraId="6D58C74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14:paraId="01E0E1D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14:paraId="2B454EE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14:paraId="1CF18EB4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14:paraId="79FC472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14:paraId="5E41E8F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14:paraId="6C543B4B" w14:textId="77777777" w:rsidTr="00B22A00">
        <w:tc>
          <w:tcPr>
            <w:tcW w:w="1148" w:type="dxa"/>
            <w:shd w:val="clear" w:color="auto" w:fill="FFFFFF"/>
            <w:vAlign w:val="bottom"/>
          </w:tcPr>
          <w:p w14:paraId="0D52B55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14:paraId="390495D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7FF61A6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1F5F901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27EF3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710EC8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14:paraId="2F4F68F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147B793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5FE7165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14:paraId="3F51DBA1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42639444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013BDA4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14:paraId="7032C7D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72A47D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14:paraId="5C1317B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14:paraId="63809C31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14:paraId="57F4FB29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B22A00" w:rsidRPr="005C7C58" w14:paraId="3F2563E4" w14:textId="77777777" w:rsidTr="00B22A00">
        <w:tc>
          <w:tcPr>
            <w:tcW w:w="1148" w:type="dxa"/>
            <w:shd w:val="clear" w:color="auto" w:fill="FFFFFF"/>
          </w:tcPr>
          <w:p w14:paraId="76739F8F" w14:textId="77777777" w:rsidR="00B22A00" w:rsidRPr="00B60869" w:rsidRDefault="00881D10" w:rsidP="00B22A00">
            <w:pPr>
              <w:keepNext/>
              <w:spacing w:before="240" w:after="60"/>
              <w:jc w:val="center"/>
              <w:outlineLvl w:val="3"/>
              <w:rPr>
                <w:b/>
                <w:sz w:val="18"/>
                <w:szCs w:val="18"/>
              </w:rPr>
            </w:pPr>
            <w:r w:rsidRPr="00670AA4">
              <w:rPr>
                <w:sz w:val="24"/>
                <w:szCs w:val="24"/>
              </w:rPr>
              <w:t>802111О.99.0.БА96АЮ58001</w:t>
            </w:r>
          </w:p>
        </w:tc>
        <w:tc>
          <w:tcPr>
            <w:tcW w:w="3221" w:type="dxa"/>
            <w:gridSpan w:val="3"/>
            <w:shd w:val="clear" w:color="auto" w:fill="FFFFFF"/>
          </w:tcPr>
          <w:p w14:paraId="4CBD1FC5" w14:textId="77777777" w:rsidR="00B22A00" w:rsidRPr="00F82FB5" w:rsidRDefault="00B22A00" w:rsidP="00B22A00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14:paraId="0E7894EC" w14:textId="77777777" w:rsidR="00B22A00" w:rsidRDefault="00B22A00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14:paraId="42F5D8BB" w14:textId="77777777" w:rsidR="00B22A00" w:rsidRDefault="00B22A00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14:paraId="6C886435" w14:textId="77777777" w:rsidR="00B22A00" w:rsidRPr="00F9217B" w:rsidRDefault="00B22A00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</w:tcPr>
          <w:p w14:paraId="47794322" w14:textId="77777777" w:rsidR="00B22A00" w:rsidRPr="00B22A00" w:rsidRDefault="00B22A00" w:rsidP="00B22A00">
            <w:pPr>
              <w:keepNext/>
              <w:outlineLvl w:val="3"/>
              <w:rPr>
                <w:bCs/>
                <w:sz w:val="20"/>
              </w:rPr>
            </w:pPr>
            <w:proofErr w:type="spellStart"/>
            <w:r w:rsidRPr="00B22A00">
              <w:rPr>
                <w:bCs/>
                <w:sz w:val="20"/>
              </w:rPr>
              <w:t>Общеобразователная</w:t>
            </w:r>
            <w:proofErr w:type="spellEnd"/>
            <w:r w:rsidRPr="00B22A00">
              <w:rPr>
                <w:bCs/>
                <w:sz w:val="20"/>
              </w:rPr>
              <w:t xml:space="preserve"> программа</w:t>
            </w:r>
          </w:p>
        </w:tc>
        <w:tc>
          <w:tcPr>
            <w:tcW w:w="841" w:type="dxa"/>
            <w:shd w:val="clear" w:color="auto" w:fill="FFFFFF"/>
          </w:tcPr>
          <w:p w14:paraId="12114F30" w14:textId="77777777" w:rsidR="00B22A00" w:rsidRPr="00F82FB5" w:rsidRDefault="00B22A00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14:paraId="3D17A421" w14:textId="77777777" w:rsidR="00B22A00" w:rsidRPr="00F82FB5" w:rsidRDefault="00B22A00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14:paraId="4F004899" w14:textId="77777777" w:rsidR="00B22A00" w:rsidRPr="005C7C58" w:rsidRDefault="00B22A00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14:paraId="58EE01C7" w14:textId="77777777" w:rsidR="00B07BF7" w:rsidRPr="00D4691C" w:rsidRDefault="00D4691C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4691C">
              <w:rPr>
                <w:bCs/>
                <w:color w:val="000000"/>
                <w:sz w:val="20"/>
              </w:rPr>
              <w:t>326</w:t>
            </w:r>
          </w:p>
        </w:tc>
        <w:tc>
          <w:tcPr>
            <w:tcW w:w="883" w:type="dxa"/>
            <w:shd w:val="clear" w:color="auto" w:fill="FFFFFF"/>
          </w:tcPr>
          <w:p w14:paraId="3DC71439" w14:textId="77777777" w:rsidR="00B22A00" w:rsidRPr="005C7C58" w:rsidRDefault="00D4691C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326</w:t>
            </w:r>
          </w:p>
        </w:tc>
        <w:tc>
          <w:tcPr>
            <w:tcW w:w="936" w:type="dxa"/>
            <w:shd w:val="clear" w:color="auto" w:fill="FFFFFF"/>
          </w:tcPr>
          <w:p w14:paraId="195F9BE3" w14:textId="77777777" w:rsidR="00B22A00" w:rsidRPr="005C7C58" w:rsidRDefault="00D4691C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326</w:t>
            </w:r>
          </w:p>
        </w:tc>
        <w:tc>
          <w:tcPr>
            <w:tcW w:w="804" w:type="dxa"/>
            <w:shd w:val="clear" w:color="auto" w:fill="FFFFFF"/>
          </w:tcPr>
          <w:p w14:paraId="03EC0A64" w14:textId="77777777" w:rsidR="00B22A00" w:rsidRPr="005C7C58" w:rsidRDefault="00B22A00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14:paraId="11575747" w14:textId="77777777" w:rsidR="00B22A00" w:rsidRPr="005C7C58" w:rsidRDefault="00B22A00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14:paraId="5EBBF411" w14:textId="77777777" w:rsidR="00B22A00" w:rsidRPr="005C7C58" w:rsidRDefault="00B22A00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14:paraId="6B8F0FA2" w14:textId="77777777" w:rsidR="00B22A00" w:rsidRPr="005C7C58" w:rsidRDefault="00B22A00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14:paraId="6A57A36C" w14:textId="77777777" w:rsidR="00B22A00" w:rsidRPr="005C7C58" w:rsidRDefault="00D4691C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33</w:t>
            </w:r>
          </w:p>
        </w:tc>
      </w:tr>
    </w:tbl>
    <w:p w14:paraId="1875ECC2" w14:textId="77777777"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7F089A86" w14:textId="77777777"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081D14E6" w14:textId="77777777"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14:paraId="3CC6E79D" w14:textId="77777777" w:rsidTr="00B9503F">
        <w:tc>
          <w:tcPr>
            <w:tcW w:w="15173" w:type="dxa"/>
            <w:gridSpan w:val="5"/>
          </w:tcPr>
          <w:p w14:paraId="5EB765BD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14:paraId="2AA7FE99" w14:textId="77777777" w:rsidTr="00B9503F">
        <w:tc>
          <w:tcPr>
            <w:tcW w:w="2694" w:type="dxa"/>
          </w:tcPr>
          <w:p w14:paraId="35B057B7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4921CD9D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30D9DA7A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309F3703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670E4CDF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14:paraId="25591ADB" w14:textId="77777777" w:rsidTr="00B9503F">
        <w:tc>
          <w:tcPr>
            <w:tcW w:w="2694" w:type="dxa"/>
          </w:tcPr>
          <w:p w14:paraId="09DF0987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C7D40A1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C25505A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3E88942B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18A8F8AF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14:paraId="09F68377" w14:textId="77777777" w:rsidTr="00B9503F">
        <w:tc>
          <w:tcPr>
            <w:tcW w:w="2694" w:type="dxa"/>
          </w:tcPr>
          <w:p w14:paraId="66680FC2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1317B44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52A7DC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FE79B0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588F3BD0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42AD6" w:rsidRPr="00C42765" w14:paraId="1445F55A" w14:textId="77777777" w:rsidTr="00B9503F">
        <w:tc>
          <w:tcPr>
            <w:tcW w:w="2694" w:type="dxa"/>
          </w:tcPr>
          <w:p w14:paraId="511E2B18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0D6820C6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BDF25E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07E0F6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14DE48E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42AD6" w:rsidRPr="00C42765" w14:paraId="609CCFBC" w14:textId="77777777" w:rsidTr="00B9503F">
        <w:tc>
          <w:tcPr>
            <w:tcW w:w="2694" w:type="dxa"/>
          </w:tcPr>
          <w:p w14:paraId="5AE24866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6004E91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D2DE87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AFB051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70BF402" w14:textId="77777777" w:rsidR="00B42AD6" w:rsidRPr="00C42765" w:rsidRDefault="00B42AD6" w:rsidP="00B9503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7ADA456C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22A6302E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5C931692" w14:textId="77777777"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14:paraId="11D5D248" w14:textId="77777777"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52F0D591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7C3E0B77" w14:textId="77777777" w:rsidR="00B42AD6" w:rsidRPr="00C42765" w:rsidRDefault="00B42AD6" w:rsidP="00B42AD6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lastRenderedPageBreak/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734AD4BB" w14:textId="77777777" w:rsidR="00B42AD6" w:rsidRPr="005C7C58" w:rsidRDefault="00B42AD6" w:rsidP="00B42AD6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18CFF78E" w14:textId="77777777"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7D58D288" w14:textId="77777777"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5391A457" w14:textId="77777777"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B42AD6" w:rsidRPr="00476D45" w14:paraId="5B7432AB" w14:textId="77777777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7E0B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16B4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E5C3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14:paraId="4D9B98FD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B93E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4150" w14:textId="77777777"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5FF8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14:paraId="0A6260C0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1154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A12D" w14:textId="77777777"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1722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14:paraId="40455DC0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60B7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4AD0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CAA2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14:paraId="53164DA0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71BB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EAC0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0F8F9D19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138A774A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420F15FE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57CB8F62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374881D6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73A9C369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52BA76B9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5669807B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2872D064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57B160C5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4ADA5A9B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35D2BB82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707043D7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723D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19ACC732" w14:textId="77777777"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14629B5D" w14:textId="77777777"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25EEFC3A" w14:textId="77777777" w:rsidR="004C213B" w:rsidRDefault="004C213B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5C4F14CF" w14:textId="77777777" w:rsidR="004C213B" w:rsidRDefault="004C213B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60DE3DF0" w14:textId="77777777" w:rsidR="004C213B" w:rsidRDefault="004C213B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8FAF9E0" w14:textId="77777777" w:rsidR="004C213B" w:rsidRDefault="004C213B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5F50F079" w14:textId="77777777" w:rsidR="00D5205C" w:rsidRDefault="00E4073D" w:rsidP="00D5205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FFCA36" wp14:editId="37FD7B18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47E359F8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55CF47DF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0C050BBC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389FD6FB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6707310D" w14:textId="77777777" w:rsidR="007643BC" w:rsidRPr="009D7718" w:rsidRDefault="007643B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9F19FB5" w14:textId="77777777" w:rsidR="007643BC" w:rsidRPr="009D7718" w:rsidRDefault="007643B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588B061" w14:textId="77777777" w:rsidR="007643BC" w:rsidRPr="00192CE8" w:rsidRDefault="007643B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14:paraId="77FF6C09" w14:textId="77777777" w:rsidR="007643BC" w:rsidRPr="009D7718" w:rsidRDefault="007643BC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CA36" id="_x0000_s1030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bwhwIAABc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DL&#10;RgbwhwIAABc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47E359F8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55CF47DF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0C050BBC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389FD6FB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6707310D" w14:textId="77777777" w:rsidR="007643BC" w:rsidRPr="009D7718" w:rsidRDefault="007643B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9F19FB5" w14:textId="77777777" w:rsidR="007643BC" w:rsidRPr="009D7718" w:rsidRDefault="007643B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588B061" w14:textId="77777777" w:rsidR="007643BC" w:rsidRPr="00192CE8" w:rsidRDefault="007643BC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14:paraId="77FF6C09" w14:textId="77777777" w:rsidR="007643BC" w:rsidRPr="009D7718" w:rsidRDefault="007643BC" w:rsidP="00D5205C"/>
                  </w:txbxContent>
                </v:textbox>
              </v:shape>
            </w:pict>
          </mc:Fallback>
        </mc:AlternateContent>
      </w:r>
      <w:r w:rsidR="00C355C0">
        <w:rPr>
          <w:bCs/>
          <w:color w:val="000000"/>
          <w:sz w:val="24"/>
          <w:szCs w:val="24"/>
          <w:shd w:val="clear" w:color="auto" w:fill="FFFFFF"/>
        </w:rPr>
        <w:t>РАЗДЕЛ 5</w:t>
      </w:r>
    </w:p>
    <w:p w14:paraId="3F263397" w14:textId="77777777"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14:paraId="3795F555" w14:textId="77777777"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14:paraId="0EF190AE" w14:textId="77777777"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14:paraId="64480BAC" w14:textId="77777777"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3AF4A29F" w14:textId="77777777"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560F7F22" w14:textId="77777777"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D5205C" w:rsidRPr="00C720C9" w14:paraId="31C18D1F" w14:textId="77777777" w:rsidTr="00D5205C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14:paraId="2B8D1F3C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14:paraId="5FF3F924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2DA9CAB2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14:paraId="65D1E8BA" w14:textId="77777777"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40DA0E26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085D94D6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14:paraId="09237EBB" w14:textId="77777777"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C720C9" w14:paraId="195AAF8E" w14:textId="77777777" w:rsidTr="00D5205C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14:paraId="694FB926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14:paraId="327ECD4F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459715C2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14:paraId="502A86F2" w14:textId="3DEF357E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0A87D918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18A025C5" w14:textId="613E0754" w:rsidR="00D5205C" w:rsidRPr="0021193B" w:rsidRDefault="00D5205C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52D5A4F2" w14:textId="1AD62134" w:rsidR="00D5205C" w:rsidRPr="0021193B" w:rsidRDefault="003B5FF0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F109F2">
              <w:rPr>
                <w:color w:val="000000"/>
                <w:sz w:val="20"/>
              </w:rPr>
              <w:t>1</w:t>
            </w:r>
            <w:r w:rsidR="00D5205C">
              <w:rPr>
                <w:color w:val="000000"/>
                <w:sz w:val="20"/>
              </w:rPr>
              <w:t xml:space="preserve"> </w:t>
            </w:r>
            <w:r w:rsidR="00D5205C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6925C276" w14:textId="4580E284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F109F2">
              <w:rPr>
                <w:color w:val="000000"/>
                <w:sz w:val="20"/>
              </w:rPr>
              <w:t>2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14:paraId="68A20DF1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14:paraId="2BFDD807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14:paraId="44555996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14:paraId="0AD04914" w14:textId="77777777" w:rsidTr="00D5205C">
        <w:trPr>
          <w:trHeight w:val="624"/>
        </w:trPr>
        <w:tc>
          <w:tcPr>
            <w:tcW w:w="718" w:type="dxa"/>
            <w:vMerge/>
            <w:shd w:val="clear" w:color="auto" w:fill="FFFFFF"/>
          </w:tcPr>
          <w:p w14:paraId="470D88D1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14:paraId="6D469689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4809F317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40BF93CB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14:paraId="1095B5CE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5A6C5841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0982AD34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14:paraId="753B5378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7FFE098B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4FC10983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3B96D5B6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249168E8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79725230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31C7E756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5D02974C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47731C45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14:paraId="26105EDB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5D13BE97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59838830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260C7168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46675FB3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06CF235B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14:paraId="538C1EEB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14:paraId="418AF470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14:paraId="7E807352" w14:textId="77777777" w:rsidTr="00D5205C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14:paraId="73903651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7E80A826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28BFBB35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14:paraId="5E7DAE67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16989091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75EEDAC5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14:paraId="674BBE6F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5FD5A6BA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14:paraId="226A17D2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14:paraId="5B209C7E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14:paraId="0D207960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14:paraId="31DD050F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14:paraId="0717D83C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14:paraId="38CF29B9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D5205C" w:rsidRPr="00C720C9" w14:paraId="07A1AAD6" w14:textId="77777777" w:rsidTr="00D5205C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14:paraId="20D51E2E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802111О.99.0.БА96АЮ83001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14:paraId="2AF39B43" w14:textId="77777777" w:rsidR="00D5205C" w:rsidRPr="00F9217B" w:rsidRDefault="00D5205C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 w:rsidR="00271F65">
              <w:rPr>
                <w:sz w:val="18"/>
                <w:szCs w:val="18"/>
              </w:rPr>
              <w:t>основного</w:t>
            </w:r>
            <w:r w:rsidRPr="00F9217B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14:paraId="5E9816EE" w14:textId="77777777" w:rsidR="00D5205C" w:rsidRPr="00F9217B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14:paraId="0BB48E24" w14:textId="77777777" w:rsidR="00D5205C" w:rsidRPr="00F9217B" w:rsidRDefault="00D5205C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28BDC136" w14:textId="45CF7B0B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по состоянию </w:t>
            </w:r>
            <w:r w:rsidR="00480849">
              <w:rPr>
                <w:sz w:val="18"/>
                <w:szCs w:val="18"/>
              </w:rPr>
              <w:t>здоровья на</w:t>
            </w:r>
            <w:r>
              <w:rPr>
                <w:sz w:val="18"/>
                <w:szCs w:val="18"/>
              </w:rPr>
              <w:t xml:space="preserve"> дому</w:t>
            </w:r>
          </w:p>
          <w:p w14:paraId="12AA0F0F" w14:textId="77777777" w:rsidR="00D5205C" w:rsidRPr="00F9217B" w:rsidRDefault="00D5205C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21106F25" w14:textId="77777777" w:rsidR="00D5205C" w:rsidRPr="009F7DFB" w:rsidRDefault="00D5205C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14:paraId="0E8496DE" w14:textId="175CCE54"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обучающихся, освоивших программу </w:t>
            </w:r>
            <w:r w:rsidR="00480849" w:rsidRPr="003D1E85">
              <w:rPr>
                <w:sz w:val="18"/>
                <w:szCs w:val="18"/>
              </w:rPr>
              <w:t>и переведенных</w:t>
            </w:r>
            <w:r w:rsidRPr="003D1E85">
              <w:rPr>
                <w:sz w:val="18"/>
                <w:szCs w:val="18"/>
              </w:rPr>
              <w:t xml:space="preserve"> в следующий класс</w:t>
            </w:r>
          </w:p>
          <w:p w14:paraId="0F9C6D83" w14:textId="77777777" w:rsidR="00D5205C" w:rsidRDefault="00D5205C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F21EA2A" w14:textId="77777777" w:rsidR="00D5205C" w:rsidRDefault="00D5205C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3215A92" w14:textId="77777777" w:rsidR="00D5205C" w:rsidRDefault="00D5205C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19C830F" w14:textId="77777777" w:rsidR="00D5205C" w:rsidRDefault="00D5205C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C5C9F22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14:paraId="7851962B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14:paraId="6CFAE003" w14:textId="77777777"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14:paraId="6F70BE9C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14:paraId="534D59B0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14:paraId="597687E2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14:paraId="3347C5DD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14:paraId="637E842D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14:paraId="61640D52" w14:textId="77777777" w:rsidTr="00D5205C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14:paraId="60238A37" w14:textId="77777777"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14:paraId="4E7A3BD8" w14:textId="77777777"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14:paraId="42569B78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14:paraId="0F9727CF" w14:textId="77777777"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34DEE22D" w14:textId="77777777"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6597B81B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14:paraId="087EC2E5" w14:textId="77777777"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14:paraId="020791EE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14:paraId="7775F68E" w14:textId="77777777"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14:paraId="03808E0B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14:paraId="75D5E820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14:paraId="2A37134E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14:paraId="1DEC5E98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14:paraId="0FF5BD18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14:paraId="359798F7" w14:textId="77777777" w:rsidTr="00D5205C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14:paraId="565FE731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38352BED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6AE2F6DD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20257F56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992D43E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0E52BBB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22CBA3A4" w14:textId="77777777"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7951840C" w14:textId="77777777"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4743A669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0953F346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74A871D5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7D23FB6D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687178F6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643A52A7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14:paraId="2C81AFFA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14:paraId="0648E576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14:paraId="0F334EF6" w14:textId="77777777" w:rsidTr="00480849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14:paraId="13D3FEF2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46E83AC4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56235B86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257B1A38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EA99774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B24376C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476F14DB" w14:textId="77777777"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14:paraId="0B80019C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48CA6E4D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18F65565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3D36B9DD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778539A2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14:paraId="4D0100B3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14:paraId="3A84AED1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3E68EE56" w14:textId="77777777"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D5205C" w:rsidRPr="005C7C58" w14:paraId="0B4E4375" w14:textId="77777777" w:rsidTr="003778E2">
        <w:tc>
          <w:tcPr>
            <w:tcW w:w="1148" w:type="dxa"/>
            <w:vMerge w:val="restart"/>
            <w:shd w:val="clear" w:color="auto" w:fill="FFFFFF"/>
          </w:tcPr>
          <w:p w14:paraId="5A8C313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4F48A18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3069D21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66ADCDF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34C26D9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14:paraId="21F422C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14:paraId="2DE7517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14:paraId="1E2BF60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14:paraId="178B2BB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14:paraId="5117C60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14:paraId="18157C4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5C7C58" w14:paraId="20890D5D" w14:textId="77777777" w:rsidTr="003778E2">
        <w:tc>
          <w:tcPr>
            <w:tcW w:w="1148" w:type="dxa"/>
            <w:vMerge/>
            <w:shd w:val="clear" w:color="auto" w:fill="FFFFFF"/>
            <w:vAlign w:val="center"/>
          </w:tcPr>
          <w:p w14:paraId="547E9CC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14:paraId="185207E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14:paraId="1E0672A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14:paraId="78683D1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1FB7FF4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14:paraId="3868984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14:paraId="1FA666BC" w14:textId="63791B35" w:rsidR="00D5205C" w:rsidRPr="005C7C58" w:rsidRDefault="00D5205C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14:paraId="4DC001B4" w14:textId="1467CF4A" w:rsidR="00D5205C" w:rsidRPr="00F109F2" w:rsidRDefault="003B5FF0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="00D5205C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D5205C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D5205C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14:paraId="5A0E3433" w14:textId="139F94A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DF5724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14:paraId="7C2CE666" w14:textId="0655FF4E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18FDFA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14:paraId="6783C23D" w14:textId="46D60A04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44BF7D5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0137807E" w14:textId="04ED4D68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14:paraId="4949231C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14:paraId="15D4D200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14:paraId="7F3BDDB0" w14:textId="77777777" w:rsidTr="003778E2">
        <w:tc>
          <w:tcPr>
            <w:tcW w:w="1148" w:type="dxa"/>
            <w:vMerge/>
            <w:shd w:val="clear" w:color="auto" w:fill="FFFFFF"/>
            <w:vAlign w:val="center"/>
          </w:tcPr>
          <w:p w14:paraId="44D2679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14:paraId="56DC547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DA1E9F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2799AF8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14:paraId="4DEF9F1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7CB809E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B60D21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C696B4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14:paraId="4345DE0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A63C52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0903B3F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83DA8F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4087033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6930A6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202FED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7F652E4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14:paraId="6FD6F32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43B28D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C9980F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7F54F8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14:paraId="18F9F3E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14:paraId="480E750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14:paraId="6DAC696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14:paraId="0A5488C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14:paraId="68103DF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14:paraId="522525D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14:paraId="762A448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14:paraId="4E95016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14:paraId="4563DC8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14:paraId="230F260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14:paraId="1732498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14:paraId="284C7614" w14:textId="77777777" w:rsidTr="003778E2">
        <w:tc>
          <w:tcPr>
            <w:tcW w:w="1148" w:type="dxa"/>
            <w:shd w:val="clear" w:color="auto" w:fill="FFFFFF"/>
            <w:vAlign w:val="bottom"/>
          </w:tcPr>
          <w:p w14:paraId="36B4AFB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14:paraId="4CC6907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78A0346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3506A50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F639D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315B25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14:paraId="6267872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38B8AAF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1F83069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14:paraId="009FBDC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0B40FBC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5707AB6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14:paraId="5C4776E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CA9746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14:paraId="4BE3704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14:paraId="6F56497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14:paraId="5C4D9B5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D5205C" w:rsidRPr="005C7C58" w14:paraId="05AE95AB" w14:textId="77777777" w:rsidTr="003778E2">
        <w:tc>
          <w:tcPr>
            <w:tcW w:w="1148" w:type="dxa"/>
            <w:shd w:val="clear" w:color="auto" w:fill="FFFFFF"/>
          </w:tcPr>
          <w:p w14:paraId="185A9637" w14:textId="77777777" w:rsidR="00D5205C" w:rsidRPr="00B6086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sz w:val="18"/>
                <w:szCs w:val="18"/>
              </w:rPr>
            </w:pPr>
            <w:r w:rsidRPr="00670AA4">
              <w:rPr>
                <w:sz w:val="24"/>
                <w:szCs w:val="24"/>
              </w:rPr>
              <w:t>802111О.99.0.БА96АЮ83001</w:t>
            </w:r>
          </w:p>
        </w:tc>
        <w:tc>
          <w:tcPr>
            <w:tcW w:w="3221" w:type="dxa"/>
            <w:gridSpan w:val="3"/>
            <w:shd w:val="clear" w:color="auto" w:fill="FFFFFF"/>
          </w:tcPr>
          <w:p w14:paraId="66417141" w14:textId="77777777" w:rsidR="00D5205C" w:rsidRPr="00F82FB5" w:rsidRDefault="00D5205C" w:rsidP="00271F65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9217B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 w:rsidR="00271F65">
              <w:rPr>
                <w:sz w:val="18"/>
                <w:szCs w:val="18"/>
              </w:rPr>
              <w:t>основного</w:t>
            </w:r>
            <w:r w:rsidRPr="00F9217B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14:paraId="77A2AA12" w14:textId="77777777" w:rsidR="00D5205C" w:rsidRDefault="00D5205C" w:rsidP="00D4691C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по состоянию </w:t>
            </w:r>
            <w:proofErr w:type="gramStart"/>
            <w:r>
              <w:rPr>
                <w:sz w:val="18"/>
                <w:szCs w:val="18"/>
              </w:rPr>
              <w:t>здоровья  на</w:t>
            </w:r>
            <w:proofErr w:type="gramEnd"/>
            <w:r>
              <w:rPr>
                <w:sz w:val="18"/>
                <w:szCs w:val="18"/>
              </w:rPr>
              <w:t xml:space="preserve"> дому</w:t>
            </w:r>
          </w:p>
          <w:p w14:paraId="36635E1D" w14:textId="77777777" w:rsidR="00D5205C" w:rsidRPr="00F9217B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</w:tcPr>
          <w:p w14:paraId="1D1E55D4" w14:textId="77777777" w:rsidR="00D5205C" w:rsidRPr="00B22A00" w:rsidRDefault="00D5205C" w:rsidP="003778E2">
            <w:pPr>
              <w:keepNext/>
              <w:outlineLvl w:val="3"/>
              <w:rPr>
                <w:bCs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841" w:type="dxa"/>
            <w:shd w:val="clear" w:color="auto" w:fill="FFFFFF"/>
          </w:tcPr>
          <w:p w14:paraId="2FCF70F2" w14:textId="77777777" w:rsidR="00D5205C" w:rsidRPr="00F82FB5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14:paraId="442CBFF7" w14:textId="77777777" w:rsidR="00D5205C" w:rsidRPr="00F82FB5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14:paraId="03CD4E9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14:paraId="764C7A86" w14:textId="77777777" w:rsidR="00D5205C" w:rsidRPr="00D4691C" w:rsidRDefault="00D4691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4691C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3" w:type="dxa"/>
            <w:shd w:val="clear" w:color="auto" w:fill="FFFFFF"/>
          </w:tcPr>
          <w:p w14:paraId="6F05630F" w14:textId="77777777" w:rsidR="00D5205C" w:rsidRPr="005C7C58" w:rsidRDefault="00D4691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6" w:type="dxa"/>
            <w:shd w:val="clear" w:color="auto" w:fill="FFFFFF"/>
          </w:tcPr>
          <w:p w14:paraId="3CB6245F" w14:textId="77777777" w:rsidR="00D5205C" w:rsidRPr="005C7C58" w:rsidRDefault="00D4691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04" w:type="dxa"/>
            <w:shd w:val="clear" w:color="auto" w:fill="FFFFFF"/>
          </w:tcPr>
          <w:p w14:paraId="329E15F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14:paraId="75BDB38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14:paraId="099DBD4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14:paraId="0373284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14:paraId="73DD23AD" w14:textId="77777777" w:rsidR="00D5205C" w:rsidRPr="005C7C58" w:rsidRDefault="00433786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15B0714E" w14:textId="77777777"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2CF768F2" w14:textId="77777777"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2A81DAD1" w14:textId="77777777"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14:paraId="68480A5F" w14:textId="77777777" w:rsidTr="003778E2">
        <w:tc>
          <w:tcPr>
            <w:tcW w:w="15173" w:type="dxa"/>
            <w:gridSpan w:val="5"/>
          </w:tcPr>
          <w:p w14:paraId="52B441AA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14:paraId="1F729847" w14:textId="77777777" w:rsidTr="003778E2">
        <w:tc>
          <w:tcPr>
            <w:tcW w:w="2694" w:type="dxa"/>
          </w:tcPr>
          <w:p w14:paraId="2EC2C2C4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00B6B465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7C333C56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549EB18B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670E0214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14:paraId="73282089" w14:textId="77777777" w:rsidTr="003778E2">
        <w:tc>
          <w:tcPr>
            <w:tcW w:w="2694" w:type="dxa"/>
          </w:tcPr>
          <w:p w14:paraId="0A489B90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1E848688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D29D11E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28485134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7960018B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14:paraId="06FDCC8B" w14:textId="77777777" w:rsidTr="003778E2">
        <w:tc>
          <w:tcPr>
            <w:tcW w:w="2694" w:type="dxa"/>
          </w:tcPr>
          <w:p w14:paraId="65752F76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5BAAC045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9F0151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0249A2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05CF9117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14:paraId="77C681F1" w14:textId="77777777" w:rsidTr="003778E2">
        <w:tc>
          <w:tcPr>
            <w:tcW w:w="2694" w:type="dxa"/>
          </w:tcPr>
          <w:p w14:paraId="519C91EA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7E96984B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5D70BA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BA769A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5D649C21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14:paraId="3F472852" w14:textId="77777777" w:rsidTr="003778E2">
        <w:tc>
          <w:tcPr>
            <w:tcW w:w="2694" w:type="dxa"/>
          </w:tcPr>
          <w:p w14:paraId="1573E03B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96DFDA5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A85DFD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2A6B7A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76A2CD7" w14:textId="77777777" w:rsidR="00D5205C" w:rsidRPr="00C42765" w:rsidRDefault="00D5205C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27E2A124" w14:textId="77777777"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C4CA344" w14:textId="77777777"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63204297" w14:textId="77777777" w:rsidR="00D5205C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14:paraId="67A7815B" w14:textId="77777777"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201A6C7B" w14:textId="77777777"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30C07E28" w14:textId="77777777" w:rsidR="00D5205C" w:rsidRPr="00C42765" w:rsidRDefault="00D5205C" w:rsidP="00D5205C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lastRenderedPageBreak/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63B48558" w14:textId="77777777" w:rsidR="00D5205C" w:rsidRPr="005C7C58" w:rsidRDefault="00D5205C" w:rsidP="00D5205C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1F6C5F61" w14:textId="77777777"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1B93E0FC" w14:textId="77777777"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132AE7BC" w14:textId="77777777"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5205C" w:rsidRPr="00476D45" w14:paraId="3CACDFE2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D602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0C34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FBF0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14:paraId="556B3C1D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B5B2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4A47" w14:textId="77777777"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4CC1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14:paraId="7EB4E2D3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00A0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C221" w14:textId="77777777"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5B2F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14:paraId="37C27A42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C72A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82AE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20C2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14:paraId="4DA36F5B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1044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D5D3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4284C051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79D2B3E5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234C5B8B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4360A702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6DF3C473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3BC46FFB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7A08C1ED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3D04A7D2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76A6ED8A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7CF3C78E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2F3B9FAD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1D698AE3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7501F48A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364F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11F3DD2A" w14:textId="77777777"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53784556" w14:textId="77777777"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808CD1B" w14:textId="77777777" w:rsidR="00D5205C" w:rsidRDefault="00D5205C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14B16EFC" w14:textId="77777777" w:rsidR="00D5205C" w:rsidRDefault="00D5205C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75FB7BC8" w14:textId="77777777" w:rsidR="00D5205C" w:rsidRDefault="00D5205C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BC89760" w14:textId="77777777" w:rsidR="00D5205C" w:rsidRDefault="00D5205C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6964111E" w14:textId="77777777" w:rsidR="00133F87" w:rsidRPr="001E7744" w:rsidRDefault="00E4073D" w:rsidP="00133F8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81CC4" wp14:editId="3F2444E6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77AC5189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6F6E4DB8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75A873D7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5A7103CD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3CABC3B0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247F0637" w14:textId="77777777" w:rsidR="007643BC" w:rsidRPr="009D7718" w:rsidRDefault="007643B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81E2633" w14:textId="77777777" w:rsidR="007643BC" w:rsidRPr="00192CE8" w:rsidRDefault="007643B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14:paraId="28C0DAE6" w14:textId="77777777" w:rsidR="007643BC" w:rsidRPr="009D7718" w:rsidRDefault="007643BC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1CC4" id="_x0000_s1031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7MiAIAABg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xW57M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77AC5189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6F6E4DB8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75A873D7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5A7103CD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3CABC3B0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247F0637" w14:textId="77777777" w:rsidR="007643BC" w:rsidRPr="009D7718" w:rsidRDefault="007643B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81E2633" w14:textId="77777777" w:rsidR="007643BC" w:rsidRPr="00192CE8" w:rsidRDefault="007643B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14:paraId="28C0DAE6" w14:textId="77777777" w:rsidR="007643BC" w:rsidRPr="009D7718" w:rsidRDefault="007643BC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6</w:t>
      </w:r>
    </w:p>
    <w:p w14:paraId="3EF1A489" w14:textId="77777777" w:rsidR="00133F87" w:rsidRPr="00141DA8" w:rsidRDefault="00133F87" w:rsidP="00133F87">
      <w:pPr>
        <w:keepNext/>
        <w:outlineLvl w:val="3"/>
        <w:rPr>
          <w:sz w:val="24"/>
          <w:szCs w:val="24"/>
        </w:rPr>
      </w:pPr>
    </w:p>
    <w:p w14:paraId="5741E02E" w14:textId="77777777"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14:paraId="15421855" w14:textId="77777777"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proofErr w:type="gramStart"/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</w:t>
      </w:r>
      <w:proofErr w:type="gramEnd"/>
      <w:r w:rsidRPr="0015288B">
        <w:rPr>
          <w:i/>
          <w:szCs w:val="28"/>
          <w:u w:val="single"/>
        </w:rPr>
        <w:t xml:space="preserve"> образования</w:t>
      </w:r>
    </w:p>
    <w:p w14:paraId="23AC43A1" w14:textId="77777777"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22AB4DA8" w14:textId="77777777"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20CEFB87" w14:textId="77777777"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3F94272F" w14:textId="77777777"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133F87" w:rsidRPr="00430789" w14:paraId="082658FE" w14:textId="77777777" w:rsidTr="00404671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14:paraId="31B0184E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14:paraId="4BA14732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14:paraId="0535215C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14:paraId="624D71E1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5016AC10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14:paraId="10D3CE29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14:paraId="2898C766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430789" w14:paraId="6754C695" w14:textId="77777777" w:rsidTr="00404671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14:paraId="4230BFF2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14:paraId="63407F2E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14:paraId="3C5BE080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14:paraId="2BC071B5" w14:textId="4BDF2A28" w:rsidR="00133F87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10D6F31D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14:paraId="21396884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14:paraId="326B66A5" w14:textId="3B6828C5" w:rsidR="00133F87" w:rsidRPr="00430789" w:rsidRDefault="00133F87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14:paraId="5D4DA7D9" w14:textId="26350F18" w:rsidR="00133F87" w:rsidRPr="00430789" w:rsidRDefault="00133F87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3B5FF0">
              <w:rPr>
                <w:color w:val="000000"/>
                <w:sz w:val="20"/>
              </w:rPr>
              <w:t>2</w:t>
            </w:r>
            <w:r w:rsidR="00F109F2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14:paraId="072D1CDB" w14:textId="392325E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F109F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68B8BC0C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14:paraId="121304EF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14:paraId="7EB0FFDD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14:paraId="74C14206" w14:textId="77777777" w:rsidTr="00404671">
        <w:trPr>
          <w:trHeight w:val="624"/>
        </w:trPr>
        <w:tc>
          <w:tcPr>
            <w:tcW w:w="715" w:type="dxa"/>
            <w:vMerge/>
            <w:shd w:val="clear" w:color="auto" w:fill="FFFFFF"/>
          </w:tcPr>
          <w:p w14:paraId="3A53215D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14:paraId="2233C175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69162B9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0285160C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6AB7EBC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14:paraId="3C29CADD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2A586597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1C3E1B83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15B23946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14:paraId="714BED3F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08D97A48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1A34E151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79B4AD00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235DCB45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04BC9B1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6856AE9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14:paraId="57633DCA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154663B9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486C74EB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3CE2481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14:paraId="165B2722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14:paraId="41F8F4A8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14:paraId="06CE9871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14:paraId="3EBADE80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14:paraId="21F697DD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14:paraId="0C2CB814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14:paraId="2A9E92FC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14:paraId="20799E79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14:paraId="3E7553CA" w14:textId="77777777" w:rsidTr="00404671">
        <w:trPr>
          <w:trHeight w:hRule="exact" w:val="372"/>
        </w:trPr>
        <w:tc>
          <w:tcPr>
            <w:tcW w:w="715" w:type="dxa"/>
            <w:shd w:val="clear" w:color="auto" w:fill="FFFFFF"/>
          </w:tcPr>
          <w:p w14:paraId="350ED79E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14:paraId="1572908F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14:paraId="67206E5A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14:paraId="62365992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14:paraId="5A171EF0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14:paraId="440AC26A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14:paraId="6BD1458E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14:paraId="56664BC0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14:paraId="2D74E5A2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14:paraId="789A4C5E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14:paraId="5270AE27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14:paraId="47D5FFAF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14:paraId="77BEBD87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14:paraId="6B79E5E4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33F87" w:rsidRPr="00C720C9" w14:paraId="366CB770" w14:textId="77777777" w:rsidTr="00404671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14:paraId="361C3EE1" w14:textId="77777777" w:rsidR="00133F87" w:rsidRPr="00C720C9" w:rsidRDefault="00D5205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802112О.99.0.ББ11АЮ58001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14:paraId="74A5170D" w14:textId="77777777" w:rsidR="00133F87" w:rsidRPr="00F9217B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83DE9">
              <w:rPr>
                <w:sz w:val="18"/>
                <w:szCs w:val="18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14:paraId="7C723B57" w14:textId="77777777" w:rsidR="00133F87" w:rsidRPr="00F9217B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 w:val="restart"/>
            <w:shd w:val="clear" w:color="auto" w:fill="FFFFFF"/>
          </w:tcPr>
          <w:p w14:paraId="455B6EEB" w14:textId="77777777" w:rsidR="00133F87" w:rsidRPr="00F9217B" w:rsidRDefault="00133F87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14:paraId="5FBB0004" w14:textId="77777777" w:rsidR="00133F87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14:paraId="23FC80B5" w14:textId="77777777" w:rsidR="00877164" w:rsidRDefault="00877164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  <w:p w14:paraId="28E25EC5" w14:textId="77777777" w:rsidR="00133F87" w:rsidRPr="00F9217B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14:paraId="0F5A7C31" w14:textId="77777777" w:rsidR="00133F87" w:rsidRDefault="00133F87" w:rsidP="00404671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Общеобразовательная программа</w:t>
            </w:r>
          </w:p>
          <w:p w14:paraId="1D5B285D" w14:textId="77777777" w:rsidR="00133F87" w:rsidRPr="00BE7CDF" w:rsidRDefault="00133F87" w:rsidP="0040467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14:paraId="4D2832FA" w14:textId="66D324F7"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 xml:space="preserve">Доля обучающихся, освоивших программу </w:t>
            </w:r>
            <w:r w:rsidR="00480849" w:rsidRPr="003D1E85">
              <w:rPr>
                <w:sz w:val="18"/>
                <w:szCs w:val="18"/>
              </w:rPr>
              <w:t>и переведенных</w:t>
            </w:r>
            <w:r w:rsidRPr="003D1E85">
              <w:rPr>
                <w:sz w:val="18"/>
                <w:szCs w:val="18"/>
              </w:rPr>
              <w:t xml:space="preserve"> в следующий класс</w:t>
            </w:r>
          </w:p>
          <w:p w14:paraId="1A388DB2" w14:textId="77777777"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6A09639" w14:textId="77777777"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9AFB0CB" w14:textId="77777777"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41E3C67" w14:textId="77777777" w:rsidR="00133F87" w:rsidRPr="00C720C9" w:rsidRDefault="00133F87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14:paraId="57002165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5" w:type="dxa"/>
            <w:shd w:val="clear" w:color="auto" w:fill="FFFFFF"/>
          </w:tcPr>
          <w:p w14:paraId="3B0E01B3" w14:textId="77777777"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2363F9FC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4D79F6BD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5AFB815B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14:paraId="7D9E71F2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14:paraId="428654B7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14:paraId="58B1FD38" w14:textId="77777777" w:rsidTr="00404671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14:paraId="03C61E0E" w14:textId="77777777"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14:paraId="627BB4CF" w14:textId="77777777"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3ED44C1B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14:paraId="717878A7" w14:textId="77777777"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35B99E7F" w14:textId="77777777"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2D02437B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14:paraId="4AE39B40" w14:textId="61F25FF4"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480849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480849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shd w:val="clear" w:color="auto" w:fill="FFFFFF"/>
          </w:tcPr>
          <w:p w14:paraId="18C7D0BA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449F2751" w14:textId="77777777"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28B42DA9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14:paraId="23488111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14:paraId="2F8C2665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0" w:type="dxa"/>
            <w:shd w:val="clear" w:color="auto" w:fill="FFFFFF"/>
          </w:tcPr>
          <w:p w14:paraId="2EA9B387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14:paraId="3F591CC8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14:paraId="203FA5F7" w14:textId="77777777" w:rsidTr="00404671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14:paraId="3F4C4202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14:paraId="6B8D1972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1F1618A3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14:paraId="2DBBE02F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1B94430B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21DCB9EA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14:paraId="2BD51356" w14:textId="77777777"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28538F1A" w14:textId="77777777"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28A5AF84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14:paraId="774B10F9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14:paraId="15D71F3D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78D62785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14:paraId="4AB71AA4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14:paraId="6D85F332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14:paraId="46CFBB67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14:paraId="2A552A2C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14:paraId="34E88A8F" w14:textId="77777777" w:rsidTr="00404671">
        <w:trPr>
          <w:trHeight w:hRule="exact" w:val="555"/>
        </w:trPr>
        <w:tc>
          <w:tcPr>
            <w:tcW w:w="715" w:type="dxa"/>
            <w:vMerge/>
            <w:shd w:val="clear" w:color="auto" w:fill="FFFFFF"/>
          </w:tcPr>
          <w:p w14:paraId="44CEAF40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14:paraId="4825FEC5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74ABA135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14:paraId="77545FB1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7AE809CD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14:paraId="32CCEB18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14:paraId="7A63C7AA" w14:textId="77777777"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14:paraId="60EFBDB1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14:paraId="684D0FBB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14:paraId="6F61705E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14:paraId="0820B486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14:paraId="69BA1B38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14:paraId="23B3296F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14:paraId="2B4944FE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581851F6" w14:textId="77777777"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133F87" w:rsidRPr="005C7C58" w14:paraId="566C72DF" w14:textId="77777777" w:rsidTr="00133F87">
        <w:tc>
          <w:tcPr>
            <w:tcW w:w="1151" w:type="dxa"/>
            <w:vMerge w:val="restart"/>
            <w:shd w:val="clear" w:color="auto" w:fill="FFFFFF"/>
          </w:tcPr>
          <w:p w14:paraId="380D252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6B58353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31FF7C1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31476B6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1BF0E08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14:paraId="02E19FA4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24B603D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75BDF77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13CC89F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28D4D56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080C2EC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5C7C58" w14:paraId="21EDE843" w14:textId="77777777" w:rsidTr="00133F87">
        <w:tc>
          <w:tcPr>
            <w:tcW w:w="1151" w:type="dxa"/>
            <w:vMerge/>
            <w:shd w:val="clear" w:color="auto" w:fill="FFFFFF"/>
            <w:vAlign w:val="center"/>
          </w:tcPr>
          <w:p w14:paraId="197FAD4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14:paraId="5227559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4A0B185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26B1619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DFA19E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7EC16FC9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5DEA785D" w14:textId="49B3D103" w:rsidR="00133F87" w:rsidRPr="005C7C58" w:rsidRDefault="00133F87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07187BDA" w14:textId="15A333DE" w:rsidR="00133F87" w:rsidRPr="00F109F2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51541B88" w14:textId="14325E44" w:rsidR="00133F87" w:rsidRPr="005C7C58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2B1193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7F21CAB1" w14:textId="19854759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E69D579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4D2F4F75" w14:textId="3D39EA81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2B0826C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72C56481" w14:textId="25D3477B" w:rsidR="00133F87" w:rsidRPr="005C7C58" w:rsidRDefault="00133F87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19ADA77F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35FF65B7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14:paraId="727D97CE" w14:textId="77777777" w:rsidTr="00133F87">
        <w:tc>
          <w:tcPr>
            <w:tcW w:w="1151" w:type="dxa"/>
            <w:vMerge/>
            <w:shd w:val="clear" w:color="auto" w:fill="FFFFFF"/>
            <w:vAlign w:val="center"/>
          </w:tcPr>
          <w:p w14:paraId="3EF4107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3428223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02B6277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21141D7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1BBB9BB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0752073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0EB77E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4630E1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14:paraId="371F6A7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B44D56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ABB159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6638783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F694D9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5D38C9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FC5C07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207685B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DF5163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E635B6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4B5990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45BCF7B0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7D76F9B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5856FF6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1C91F4E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266D28D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44C5BC84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70DDF50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0E0F29E0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76C63FB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2E87BC1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2848234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14:paraId="03994485" w14:textId="77777777" w:rsidTr="00133F87">
        <w:tc>
          <w:tcPr>
            <w:tcW w:w="1151" w:type="dxa"/>
            <w:shd w:val="clear" w:color="auto" w:fill="FFFFFF"/>
            <w:vAlign w:val="bottom"/>
          </w:tcPr>
          <w:p w14:paraId="5735AB34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40F5BCF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2E5FFA3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14:paraId="33100F8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0A30F40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130DA029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0CC5F78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21B6879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727D25A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461ADB3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0F590C4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6638A8D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26B2A1B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DF2C040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54C617C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4E8A7CB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31E043E4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133F87" w:rsidRPr="005C7C58" w14:paraId="063300B1" w14:textId="77777777" w:rsidTr="00133F87">
        <w:trPr>
          <w:trHeight w:val="1361"/>
        </w:trPr>
        <w:tc>
          <w:tcPr>
            <w:tcW w:w="1151" w:type="dxa"/>
            <w:shd w:val="clear" w:color="auto" w:fill="FFFFFF"/>
          </w:tcPr>
          <w:p w14:paraId="29E648C2" w14:textId="77777777" w:rsidR="00133F87" w:rsidRPr="00F82FB5" w:rsidRDefault="00D5205C" w:rsidP="00404671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670AA4">
              <w:rPr>
                <w:sz w:val="24"/>
                <w:szCs w:val="24"/>
              </w:rPr>
              <w:t>802112О.99.0.ББ11АЮ58001</w:t>
            </w:r>
          </w:p>
        </w:tc>
        <w:tc>
          <w:tcPr>
            <w:tcW w:w="2956" w:type="dxa"/>
            <w:gridSpan w:val="3"/>
            <w:shd w:val="clear" w:color="auto" w:fill="FFFFFF"/>
          </w:tcPr>
          <w:p w14:paraId="0281F4ED" w14:textId="77777777"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среднего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0" w:type="dxa"/>
            <w:shd w:val="clear" w:color="auto" w:fill="FFFFFF"/>
          </w:tcPr>
          <w:p w14:paraId="4E9DCF49" w14:textId="77777777" w:rsidR="00133F87" w:rsidRDefault="00133F87" w:rsidP="0040467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общеобразовательном учреждении</w:t>
            </w:r>
          </w:p>
          <w:p w14:paraId="1725FD4A" w14:textId="77777777" w:rsidR="00133F87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  <w:p w14:paraId="2772BB3A" w14:textId="77777777" w:rsidR="00133F87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14:paraId="77857483" w14:textId="77777777" w:rsidR="00133F87" w:rsidRPr="00972E72" w:rsidRDefault="00133F87" w:rsidP="00404671">
            <w:pPr>
              <w:keepNext/>
              <w:spacing w:after="60"/>
              <w:jc w:val="center"/>
              <w:outlineLvl w:val="3"/>
              <w:rPr>
                <w:sz w:val="20"/>
              </w:rPr>
            </w:pPr>
          </w:p>
        </w:tc>
        <w:tc>
          <w:tcPr>
            <w:tcW w:w="1632" w:type="dxa"/>
            <w:shd w:val="clear" w:color="auto" w:fill="FFFFFF"/>
            <w:vAlign w:val="center"/>
          </w:tcPr>
          <w:p w14:paraId="55D3BAA0" w14:textId="77777777" w:rsidR="00133F87" w:rsidRPr="00972E72" w:rsidRDefault="00133F87" w:rsidP="00404671">
            <w:pPr>
              <w:widowControl w:val="0"/>
              <w:spacing w:line="235" w:lineRule="auto"/>
              <w:jc w:val="center"/>
              <w:rPr>
                <w:sz w:val="19"/>
                <w:szCs w:val="19"/>
              </w:rPr>
            </w:pPr>
            <w:r w:rsidRPr="00972E72">
              <w:rPr>
                <w:sz w:val="18"/>
                <w:szCs w:val="18"/>
              </w:rPr>
              <w:t>По об</w:t>
            </w:r>
            <w:r>
              <w:rPr>
                <w:sz w:val="18"/>
                <w:szCs w:val="18"/>
              </w:rPr>
              <w:t>щеоб</w:t>
            </w:r>
            <w:r w:rsidRPr="00972E72">
              <w:rPr>
                <w:sz w:val="18"/>
                <w:szCs w:val="18"/>
              </w:rPr>
              <w:t>разовател</w:t>
            </w:r>
            <w:r>
              <w:rPr>
                <w:sz w:val="18"/>
                <w:szCs w:val="18"/>
              </w:rPr>
              <w:t>ьным программам</w:t>
            </w:r>
          </w:p>
        </w:tc>
        <w:tc>
          <w:tcPr>
            <w:tcW w:w="852" w:type="dxa"/>
            <w:shd w:val="clear" w:color="auto" w:fill="FFFFFF"/>
          </w:tcPr>
          <w:p w14:paraId="36AB81D7" w14:textId="77777777"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6CA0D64A" w14:textId="77777777"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14:paraId="7149D62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38A8BCEE" w14:textId="77777777" w:rsidR="00133F87" w:rsidRPr="005C7C58" w:rsidRDefault="007B3E0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35</w:t>
            </w:r>
          </w:p>
        </w:tc>
        <w:tc>
          <w:tcPr>
            <w:tcW w:w="884" w:type="dxa"/>
            <w:shd w:val="clear" w:color="auto" w:fill="FFFFFF"/>
          </w:tcPr>
          <w:p w14:paraId="3C64C390" w14:textId="77777777" w:rsidR="00133F87" w:rsidRPr="005C7C58" w:rsidRDefault="007B3E0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35</w:t>
            </w:r>
          </w:p>
        </w:tc>
        <w:tc>
          <w:tcPr>
            <w:tcW w:w="937" w:type="dxa"/>
            <w:shd w:val="clear" w:color="auto" w:fill="FFFFFF"/>
          </w:tcPr>
          <w:p w14:paraId="00AF41A2" w14:textId="77777777" w:rsidR="00133F87" w:rsidRPr="005C7C58" w:rsidRDefault="007B3E0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35</w:t>
            </w:r>
          </w:p>
        </w:tc>
        <w:tc>
          <w:tcPr>
            <w:tcW w:w="806" w:type="dxa"/>
            <w:shd w:val="clear" w:color="auto" w:fill="FFFFFF"/>
          </w:tcPr>
          <w:p w14:paraId="5E75A0E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61AB32A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7FC25F4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5ECEB66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3B389EDB" w14:textId="77777777" w:rsidR="00133F87" w:rsidRPr="005C7C58" w:rsidRDefault="007B3E0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14:paraId="6DAE4490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51894657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1A5C6587" w14:textId="77777777"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65AFB16D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14:paraId="6675D92B" w14:textId="77777777" w:rsidTr="00404671">
        <w:tc>
          <w:tcPr>
            <w:tcW w:w="15173" w:type="dxa"/>
            <w:gridSpan w:val="5"/>
          </w:tcPr>
          <w:p w14:paraId="20368415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14:paraId="5F0DD8C0" w14:textId="77777777" w:rsidTr="00404671">
        <w:tc>
          <w:tcPr>
            <w:tcW w:w="2694" w:type="dxa"/>
          </w:tcPr>
          <w:p w14:paraId="521921A8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292D1E79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42F6C5C6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100E1127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06B4BEF1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14:paraId="0C62FB8F" w14:textId="77777777" w:rsidTr="00404671">
        <w:tc>
          <w:tcPr>
            <w:tcW w:w="2694" w:type="dxa"/>
          </w:tcPr>
          <w:p w14:paraId="3141163E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8FF0FDB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C101B66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70F805E6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76072D55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14:paraId="2E0ECC87" w14:textId="77777777" w:rsidTr="00404671">
        <w:tc>
          <w:tcPr>
            <w:tcW w:w="2694" w:type="dxa"/>
          </w:tcPr>
          <w:p w14:paraId="4C596328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C3DD6F1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6B9420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1E486C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59CD24EF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133F87" w:rsidRPr="00587874" w14:paraId="1E7EA36D" w14:textId="77777777" w:rsidTr="00404671">
        <w:tc>
          <w:tcPr>
            <w:tcW w:w="2694" w:type="dxa"/>
          </w:tcPr>
          <w:p w14:paraId="08C91982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25E44820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AFBA6F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9000C1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6879AA14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133F87" w:rsidRPr="00587874" w14:paraId="7B3C6F06" w14:textId="77777777" w:rsidTr="00404671">
        <w:tc>
          <w:tcPr>
            <w:tcW w:w="2694" w:type="dxa"/>
          </w:tcPr>
          <w:p w14:paraId="7B503E1F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506C2DF0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2B21A2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B62EB3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E2A639E" w14:textId="77777777" w:rsidR="00133F87" w:rsidRPr="00587874" w:rsidRDefault="00133F87" w:rsidP="00404671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587C3616" w14:textId="77777777"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033BC0A" w14:textId="77777777"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4BC1A180" w14:textId="77777777"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5E5D8B7B" w14:textId="77777777"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45BCE1AC" w14:textId="77777777" w:rsidR="00133F87" w:rsidRPr="00587874" w:rsidRDefault="00133F87" w:rsidP="00133F87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 xml:space="preserve">в Ростовской </w:t>
      </w:r>
      <w:proofErr w:type="spellStart"/>
      <w:r w:rsidRPr="00587874">
        <w:rPr>
          <w:color w:val="000000"/>
          <w:sz w:val="20"/>
          <w:u w:val="single"/>
        </w:rPr>
        <w:t>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proofErr w:type="spellEnd"/>
      <w:r w:rsidRPr="00587874">
        <w:rPr>
          <w:bCs/>
          <w:sz w:val="20"/>
          <w:u w:val="single"/>
        </w:rPr>
        <w:t xml:space="preserve">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7A2A6437" w14:textId="77777777" w:rsidR="00133F87" w:rsidRPr="00587874" w:rsidRDefault="00133F87" w:rsidP="00133F87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47537EED" w14:textId="77777777"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69392821" w14:textId="77777777"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50C5789E" w14:textId="77777777"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133F87" w:rsidRPr="00587874" w14:paraId="71251CF3" w14:textId="77777777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1E30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FAA5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524C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14:paraId="389F25EF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937C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C39A" w14:textId="77777777"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D6B2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14:paraId="4733E477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0F4D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CFC5" w14:textId="77777777"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8765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14:paraId="07CC740B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7A9B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49D3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025C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14:paraId="1F2231BD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7DC5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DC1D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01260D72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2BDE77C7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10A5CAF7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43681127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0A66D5D5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26260148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1B0BE3C7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322DFABF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28F946BB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7E1B4980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77DF9DF8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58BC37A4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47AF74DB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CD13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7DDADF59" w14:textId="77777777"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50B7424E" w14:textId="77777777" w:rsidR="00133F87" w:rsidRPr="0032526A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14:paraId="2177969C" w14:textId="77777777" w:rsidR="004C213B" w:rsidRDefault="004C213B" w:rsidP="00D421B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03D9A436" w14:textId="77777777" w:rsidR="004C213B" w:rsidRDefault="004C213B" w:rsidP="00D421B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F7D4E4F" w14:textId="77777777" w:rsidR="004C213B" w:rsidRDefault="004C213B" w:rsidP="00D421B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15320A5D" w14:textId="77777777" w:rsidR="004C213B" w:rsidRDefault="004C213B" w:rsidP="00D421B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3BC44736" w14:textId="77777777" w:rsidR="006D608D" w:rsidRPr="001E7744" w:rsidRDefault="00E4073D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40025" wp14:editId="16368E6B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4AB5A231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0542A74D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6918EFCA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7CB408C6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21C17F74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74351CC" w14:textId="77777777" w:rsidR="007643BC" w:rsidRPr="009D7718" w:rsidRDefault="007643B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CA5AB9F" w14:textId="77777777" w:rsidR="007643BC" w:rsidRPr="008D016E" w:rsidRDefault="007643B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351C0AD1" w14:textId="77777777" w:rsidR="007643BC" w:rsidRPr="009D7718" w:rsidRDefault="007643BC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0025" id="_x0000_s1032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C5GK05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4AB5A231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0542A74D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6918EFCA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7CB408C6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21C17F74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74351CC" w14:textId="77777777" w:rsidR="007643BC" w:rsidRPr="009D7718" w:rsidRDefault="007643B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CA5AB9F" w14:textId="77777777" w:rsidR="007643BC" w:rsidRPr="008D016E" w:rsidRDefault="007643B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351C0AD1" w14:textId="77777777" w:rsidR="007643BC" w:rsidRPr="009D7718" w:rsidRDefault="007643BC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7</w:t>
      </w:r>
    </w:p>
    <w:p w14:paraId="73ECA9A5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593526A3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67181341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21A78EDD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34207D7E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5D7B1001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5521F045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14:paraId="6CAB16CC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120B753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5C9C72E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78F1036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511C471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44DFC12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5702BF4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1F71D2A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688DBBD6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7A9690E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7D421DC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6C7D1AC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167858A0" w14:textId="2A57EE9B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21ECA50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0E82D7A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4C97F5AA" w14:textId="09D2C509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7CB845FC" w14:textId="53C5655E" w:rsidR="006D608D" w:rsidRPr="00430789" w:rsidRDefault="003B5FF0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F109F2">
              <w:rPr>
                <w:color w:val="000000"/>
                <w:sz w:val="20"/>
              </w:rPr>
              <w:t>1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4461BC79" w14:textId="4EE36884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F109F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7488456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2ADB32EC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363D4BB2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09858E89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206BE83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66B8804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F1D74F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81CED6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8CCD28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74B44DEA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41E0CE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4FE206B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D28333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7A414FD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36A0F84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86150F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286D2FF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7FD6BF3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C72BE0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8F107F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21CB0DC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05DB977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44E1E0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3E2A0B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383BC8A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688E398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3343234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31AE209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0024C54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1DB103C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2AEA614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7CA2B84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6A646D30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63B9DD8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6C749A5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5052306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7C17EB2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3CA55485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2DA836E1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294E10E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32EC6755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3244FECC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1BEFA69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53D59C9B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44E5CC49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3EDAEE87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6FFD7AF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D608D" w:rsidRPr="00C720C9" w14:paraId="6E3DAC47" w14:textId="77777777" w:rsidTr="003778E2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29BDC1A6" w14:textId="77777777" w:rsidR="006D608D" w:rsidRPr="00837365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14:paraId="6FBAD6C4" w14:textId="77777777" w:rsidR="006D608D" w:rsidRPr="006D608D" w:rsidRDefault="006D608D" w:rsidP="003778E2">
            <w:pPr>
              <w:keepNext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14:paraId="6DCE18C2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14:paraId="1698B88D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</w:rPr>
              <w:t>естественнонаучной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7BECA64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14:paraId="40B2EBD2" w14:textId="77777777" w:rsidR="006D608D" w:rsidRPr="006D608D" w:rsidRDefault="006D608D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В общеобразовательном учреждении</w:t>
            </w:r>
          </w:p>
          <w:p w14:paraId="2B0DB9D2" w14:textId="77777777" w:rsidR="006D608D" w:rsidRPr="006D608D" w:rsidRDefault="006D608D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14:paraId="489E81A8" w14:textId="77777777" w:rsidR="006D608D" w:rsidRPr="006D608D" w:rsidRDefault="006D608D" w:rsidP="003778E2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03E0F81B" w14:textId="77777777" w:rsidR="006D608D" w:rsidRPr="006D608D" w:rsidRDefault="006D608D" w:rsidP="003778E2">
            <w:pPr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689AD0C3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14:paraId="1647C872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AE17DB4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17A03663" w14:textId="77777777" w:rsidR="006D608D" w:rsidRPr="006D608D" w:rsidRDefault="006D608D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78533F3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2CAC22BA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62BD1103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0A4278F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332712D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7D099E2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75057A9C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7AD0CD2F" w14:textId="77777777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4F071880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5E43D85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6BCE71E4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69F4293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6DD3642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F776CAC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2390F580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0B270273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7295AC2C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72FB0F3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14:paraId="24848FB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14:paraId="0C8A69B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14:paraId="3506BCEB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5E8A4DA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5BD39A39" w14:textId="77777777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375C9104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7534138D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69DF04E7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2BCBF559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A903298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8F1D434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10668059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47568550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5D4523A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4074C1F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5A41D87A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2B1A9F8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3767DF4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26ECA432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5F63D50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13EF3BB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5FD0715E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74"/>
        <w:gridCol w:w="52"/>
        <w:gridCol w:w="1024"/>
        <w:gridCol w:w="57"/>
        <w:gridCol w:w="84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14:paraId="32379483" w14:textId="77777777" w:rsidTr="0026520E">
        <w:tc>
          <w:tcPr>
            <w:tcW w:w="1148" w:type="dxa"/>
            <w:vMerge w:val="restart"/>
            <w:shd w:val="clear" w:color="auto" w:fill="FFFFFF"/>
          </w:tcPr>
          <w:p w14:paraId="5A9A1C3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6539F1A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7AF874E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28AA791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2EF4753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5"/>
            <w:vMerge w:val="restart"/>
            <w:shd w:val="clear" w:color="auto" w:fill="FFFFFF"/>
          </w:tcPr>
          <w:p w14:paraId="7340D31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14:paraId="18EEB74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14:paraId="18F8FE6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14:paraId="2343607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14:paraId="6AD8D34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14:paraId="1B2D418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14:paraId="6D68DCDA" w14:textId="77777777" w:rsidTr="0026520E">
        <w:tc>
          <w:tcPr>
            <w:tcW w:w="1148" w:type="dxa"/>
            <w:vMerge/>
            <w:shd w:val="clear" w:color="auto" w:fill="FFFFFF"/>
            <w:vAlign w:val="center"/>
          </w:tcPr>
          <w:p w14:paraId="19492F7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5"/>
            <w:vMerge/>
            <w:shd w:val="clear" w:color="auto" w:fill="FFFFFF"/>
            <w:vAlign w:val="center"/>
          </w:tcPr>
          <w:p w14:paraId="27AEEC2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14:paraId="7CA7758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14:paraId="3F54AD8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E9327F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14:paraId="5E71AAA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14:paraId="49AC22FB" w14:textId="59E4A895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14:paraId="6BC6C302" w14:textId="6DF1E8D9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14:paraId="43341D09" w14:textId="3C5C48BF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14ABF1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14:paraId="6B924AAB" w14:textId="32EB507B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647767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14:paraId="5E995055" w14:textId="7D33F30A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3AABAC3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66F98913" w14:textId="0C7E85DA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14:paraId="0E0C7D5D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14:paraId="10321C00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10CAB5DB" w14:textId="77777777" w:rsidTr="0026520E">
        <w:tc>
          <w:tcPr>
            <w:tcW w:w="1148" w:type="dxa"/>
            <w:vMerge/>
            <w:shd w:val="clear" w:color="auto" w:fill="FFFFFF"/>
            <w:vAlign w:val="center"/>
          </w:tcPr>
          <w:p w14:paraId="6AED818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gridSpan w:val="2"/>
            <w:shd w:val="clear" w:color="auto" w:fill="FFFFFF"/>
          </w:tcPr>
          <w:p w14:paraId="348E9B9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DF2D1D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4768AF2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14:paraId="1614055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91CDD5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3639E6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FBFD84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gridSpan w:val="2"/>
            <w:shd w:val="clear" w:color="auto" w:fill="FFFFFF"/>
          </w:tcPr>
          <w:p w14:paraId="1DD95BB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69F296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303622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14:paraId="03D94BF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4242DA8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9C64A8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726F76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14:paraId="5CEF52F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44E87F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3C2544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1285AA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442A5BE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14:paraId="2813D52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14:paraId="1BE604A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14:paraId="624D445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14:paraId="4942ECD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14:paraId="2784889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14:paraId="2277C65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14:paraId="6800E32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14:paraId="0516359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14:paraId="4011C79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14:paraId="052252A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51F7C7F0" w14:textId="77777777" w:rsidTr="0026520E">
        <w:tc>
          <w:tcPr>
            <w:tcW w:w="1148" w:type="dxa"/>
            <w:shd w:val="clear" w:color="auto" w:fill="FFFFFF"/>
            <w:vAlign w:val="bottom"/>
          </w:tcPr>
          <w:p w14:paraId="4BAF417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gridSpan w:val="2"/>
            <w:shd w:val="clear" w:color="auto" w:fill="FFFFFF"/>
            <w:vAlign w:val="bottom"/>
          </w:tcPr>
          <w:p w14:paraId="1D6F40D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5016F39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gridSpan w:val="2"/>
            <w:shd w:val="clear" w:color="auto" w:fill="FFFFFF"/>
            <w:vAlign w:val="center"/>
          </w:tcPr>
          <w:p w14:paraId="1B8C856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14:paraId="78E6C98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14:paraId="48CE760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39365C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38B45EB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7AA2104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14:paraId="3658764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7ABE31A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6D846FF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14:paraId="0CC7767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B17E40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14:paraId="3E93E0F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14:paraId="4A2A70A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14:paraId="5931438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054AC1" w:rsidRPr="005C7C58" w14:paraId="1959338A" w14:textId="77777777" w:rsidTr="0026520E">
        <w:trPr>
          <w:trHeight w:val="631"/>
        </w:trPr>
        <w:tc>
          <w:tcPr>
            <w:tcW w:w="1148" w:type="dxa"/>
            <w:shd w:val="clear" w:color="auto" w:fill="FFFFFF"/>
          </w:tcPr>
          <w:p w14:paraId="29BE29BD" w14:textId="77777777" w:rsidR="00054AC1" w:rsidRPr="00837365" w:rsidRDefault="00054AC1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974" w:type="dxa"/>
            <w:shd w:val="clear" w:color="auto" w:fill="FFFFFF"/>
          </w:tcPr>
          <w:p w14:paraId="7F54128B" w14:textId="77777777" w:rsidR="00054AC1" w:rsidRPr="008D016E" w:rsidRDefault="00054AC1" w:rsidP="00602E48">
            <w:pPr>
              <w:keepNext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Реализация дополнительных </w:t>
            </w:r>
            <w:r w:rsidRPr="008D016E">
              <w:rPr>
                <w:sz w:val="18"/>
                <w:szCs w:val="18"/>
              </w:rPr>
              <w:t xml:space="preserve">общеразвивающих программ </w:t>
            </w:r>
          </w:p>
        </w:tc>
        <w:tc>
          <w:tcPr>
            <w:tcW w:w="1133" w:type="dxa"/>
            <w:gridSpan w:val="3"/>
            <w:shd w:val="clear" w:color="auto" w:fill="FFFFFF"/>
          </w:tcPr>
          <w:p w14:paraId="57586B5C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естественнонаучной</w:t>
            </w:r>
          </w:p>
        </w:tc>
        <w:tc>
          <w:tcPr>
            <w:tcW w:w="845" w:type="dxa"/>
            <w:shd w:val="clear" w:color="auto" w:fill="FFFFFF"/>
          </w:tcPr>
          <w:p w14:paraId="761B94D7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/>
          </w:tcPr>
          <w:p w14:paraId="1B29F5F1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В общеобразовательном учреждении</w:t>
            </w:r>
          </w:p>
          <w:p w14:paraId="33CCDF84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14:paraId="55A790EF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187013B1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14:paraId="1EB0323D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proofErr w:type="spellStart"/>
            <w:r>
              <w:rPr>
                <w:bCs/>
                <w:sz w:val="20"/>
              </w:rPr>
              <w:t>человекочасы</w:t>
            </w:r>
            <w:proofErr w:type="spellEnd"/>
          </w:p>
        </w:tc>
        <w:tc>
          <w:tcPr>
            <w:tcW w:w="840" w:type="dxa"/>
            <w:shd w:val="clear" w:color="auto" w:fill="FFFFFF"/>
          </w:tcPr>
          <w:p w14:paraId="688405D4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14:paraId="2BE094A5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14:paraId="61B356BB" w14:textId="176D8EFB" w:rsidR="00054AC1" w:rsidRPr="006D608D" w:rsidRDefault="00F109F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2100</w:t>
            </w:r>
          </w:p>
        </w:tc>
        <w:tc>
          <w:tcPr>
            <w:tcW w:w="883" w:type="dxa"/>
            <w:shd w:val="clear" w:color="auto" w:fill="FFFFFF"/>
          </w:tcPr>
          <w:p w14:paraId="38132724" w14:textId="3C641FAB" w:rsidR="00054AC1" w:rsidRPr="006D608D" w:rsidRDefault="00F109F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2100</w:t>
            </w:r>
          </w:p>
        </w:tc>
        <w:tc>
          <w:tcPr>
            <w:tcW w:w="936" w:type="dxa"/>
            <w:shd w:val="clear" w:color="auto" w:fill="FFFFFF"/>
          </w:tcPr>
          <w:p w14:paraId="51D1566F" w14:textId="3F406A1E" w:rsidR="00054AC1" w:rsidRPr="006D608D" w:rsidRDefault="00F109F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2100</w:t>
            </w:r>
          </w:p>
        </w:tc>
        <w:tc>
          <w:tcPr>
            <w:tcW w:w="805" w:type="dxa"/>
            <w:shd w:val="clear" w:color="auto" w:fill="FFFFFF"/>
          </w:tcPr>
          <w:p w14:paraId="66EDCFAA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14:paraId="4C44A9D0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14:paraId="0133707A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14:paraId="2D6E989E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14:paraId="06E1A3E5" w14:textId="59AB12A8" w:rsidR="00054AC1" w:rsidRPr="006D608D" w:rsidRDefault="00F109F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210</w:t>
            </w:r>
          </w:p>
        </w:tc>
      </w:tr>
    </w:tbl>
    <w:p w14:paraId="7B0D4839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4798B934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4905DB87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00C3A981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5DAD191E" w14:textId="77777777" w:rsidTr="003778E2">
        <w:tc>
          <w:tcPr>
            <w:tcW w:w="15173" w:type="dxa"/>
            <w:gridSpan w:val="5"/>
          </w:tcPr>
          <w:p w14:paraId="6D4A7D1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03A91811" w14:textId="77777777" w:rsidTr="003778E2">
        <w:tc>
          <w:tcPr>
            <w:tcW w:w="2694" w:type="dxa"/>
          </w:tcPr>
          <w:p w14:paraId="54A989C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0716CCF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10C1F261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7B7C341F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66E8950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7A71F37A" w14:textId="77777777" w:rsidTr="003778E2">
        <w:tc>
          <w:tcPr>
            <w:tcW w:w="2694" w:type="dxa"/>
          </w:tcPr>
          <w:p w14:paraId="090CE95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F608C0A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5E948E1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219DB32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39EDFF8F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148A54E2" w14:textId="77777777" w:rsidTr="003778E2">
        <w:tc>
          <w:tcPr>
            <w:tcW w:w="2694" w:type="dxa"/>
          </w:tcPr>
          <w:p w14:paraId="00968A0F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2A3B02F2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ECB8CF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7AB9B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1732D7B7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348E8F9D" w14:textId="77777777" w:rsidTr="003778E2">
        <w:tc>
          <w:tcPr>
            <w:tcW w:w="2694" w:type="dxa"/>
          </w:tcPr>
          <w:p w14:paraId="19E72DEF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54D9D668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03308B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6A196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065CE374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515329DA" w14:textId="77777777" w:rsidTr="003778E2">
        <w:tc>
          <w:tcPr>
            <w:tcW w:w="2694" w:type="dxa"/>
          </w:tcPr>
          <w:p w14:paraId="5C2855E5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274268F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F7F2C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2A547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5F69F89" w14:textId="77777777"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7E797D4A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15C86BB5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44D8C0EA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4A6DB9C2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6E7C1EC4" w14:textId="77777777" w:rsidR="006D608D" w:rsidRPr="00587874" w:rsidRDefault="006D608D" w:rsidP="006D608D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 xml:space="preserve">в Ростовской </w:t>
      </w:r>
      <w:proofErr w:type="spellStart"/>
      <w:r w:rsidRPr="00587874">
        <w:rPr>
          <w:color w:val="000000"/>
          <w:sz w:val="20"/>
          <w:u w:val="single"/>
        </w:rPr>
        <w:lastRenderedPageBreak/>
        <w:t>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proofErr w:type="spellEnd"/>
      <w:r w:rsidRPr="00587874">
        <w:rPr>
          <w:bCs/>
          <w:sz w:val="20"/>
          <w:u w:val="single"/>
        </w:rPr>
        <w:t xml:space="preserve">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2AB5367F" w14:textId="77777777" w:rsidR="006D608D" w:rsidRPr="00587874" w:rsidRDefault="006D608D" w:rsidP="006D608D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04F87231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4A41834A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4E567E48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14:paraId="4E0A8B3D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662C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93E7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F0AA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4D921D65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8911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05D9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4A46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6B29BDA2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8DD8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95BA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B698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2AFEC0FA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D694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C6CD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9AE8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42586FA5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F2B1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28C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1FEDF24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067545C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5C036412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0922F2E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1CCCBAF8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752D810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6DBBC793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57E4511B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6D0858A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743D71A1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743D169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669958E1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23F39378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335E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55BFE641" w14:textId="77777777"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3DF1393C" w14:textId="77777777"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A2D82AB" w14:textId="77777777"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EFACC16" w14:textId="77777777"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26744C66" w14:textId="77777777" w:rsidR="006D608D" w:rsidRPr="001E7744" w:rsidRDefault="00E4073D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0265D4" wp14:editId="6509506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5A8696CA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63C737D7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6CB62392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227F8A88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11F24BDD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7552991" w14:textId="77777777" w:rsidR="007643BC" w:rsidRPr="009D7718" w:rsidRDefault="007643B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9284FB5" w14:textId="77777777" w:rsidR="007643BC" w:rsidRPr="008D016E" w:rsidRDefault="007643B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78539A85" w14:textId="77777777" w:rsidR="007643BC" w:rsidRPr="009D7718" w:rsidRDefault="007643BC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65D4" id="_x0000_s1033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kChwIAABc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PDDaQKHAgAAFw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5A8696CA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63C737D7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6CB62392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227F8A88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11F24BDD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7552991" w14:textId="77777777" w:rsidR="007643BC" w:rsidRPr="009D7718" w:rsidRDefault="007643B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9284FB5" w14:textId="77777777" w:rsidR="007643BC" w:rsidRPr="008D016E" w:rsidRDefault="007643B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78539A85" w14:textId="77777777" w:rsidR="007643BC" w:rsidRPr="009D7718" w:rsidRDefault="007643BC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8</w:t>
      </w:r>
    </w:p>
    <w:p w14:paraId="56A3A7D1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5F69D0B2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79781959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0F715FA0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0B6E2D02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1CC15BD4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40EC8D09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14:paraId="401307E9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4DEB74E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5CEF90B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6D8F801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3530DFD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2F0943C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117B0ED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38F592F1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4865971D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35233FC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245174E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63FDA43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1490DE72" w14:textId="0A69776B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14B26B7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1BD0B87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3140EAEC" w14:textId="5BAF3E39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22811CBA" w14:textId="3E564BF2" w:rsidR="006D608D" w:rsidRPr="00430789" w:rsidRDefault="00054AC1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F109F2">
              <w:rPr>
                <w:color w:val="000000"/>
                <w:sz w:val="20"/>
              </w:rPr>
              <w:t>1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4E37DFDD" w14:textId="61893421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F109F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5094086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5A129568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15FA8FA6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1F1D6C80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7C631C2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013B341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574969C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66C164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6BA00B1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75D76FD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64EB55C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3460A0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0FAC55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4F7199E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542A4A6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575F5B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4960373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0B32E24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A1F27C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845549B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76CBA64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7DB8030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17593E1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5B0FA9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018B1A3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5079D79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6D50C8B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4F3132B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2D73FB6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557FDB6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2511FC5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3E09F58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64C1C3AF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46D83B4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7066BEE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30B7636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066DA0C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36BD4F14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178F7DD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76DC920D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06DBE5DA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3D0D89AD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4B67958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5FDF3FAB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129A59BE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4671809A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0B5F5EBA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D608D" w:rsidRPr="00C720C9" w14:paraId="69D7641A" w14:textId="77777777" w:rsidTr="003778E2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787D00AA" w14:textId="77777777" w:rsidR="006D608D" w:rsidRPr="00670AA4" w:rsidRDefault="006D608D" w:rsidP="006D608D">
            <w:pPr>
              <w:rPr>
                <w:rFonts w:ascii="Arial" w:hAnsi="Arial" w:cs="Arial"/>
                <w:sz w:val="20"/>
              </w:rPr>
            </w:pPr>
            <w:r w:rsidRPr="00670AA4">
              <w:rPr>
                <w:rFonts w:ascii="Arial" w:hAnsi="Arial" w:cs="Arial"/>
                <w:sz w:val="20"/>
              </w:rPr>
              <w:t>804200О.99.0.ББ52АЗ44000</w:t>
            </w:r>
          </w:p>
          <w:p w14:paraId="6E8F6FC4" w14:textId="77777777" w:rsidR="006D608D" w:rsidRPr="00837365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14:paraId="0FBFB5B5" w14:textId="77777777" w:rsidR="006D608D" w:rsidRPr="006D608D" w:rsidRDefault="006D608D" w:rsidP="003778E2">
            <w:pPr>
              <w:keepNext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14:paraId="48AA8BD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14:paraId="51C37B97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</w:rPr>
              <w:t>Художественной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53692A7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14:paraId="048E220C" w14:textId="77777777" w:rsidR="006D608D" w:rsidRPr="006D608D" w:rsidRDefault="006D608D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В общеобразовательном учреждении</w:t>
            </w:r>
          </w:p>
          <w:p w14:paraId="5BBCD689" w14:textId="77777777" w:rsidR="006D608D" w:rsidRPr="006D608D" w:rsidRDefault="006D608D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14:paraId="767F3E1A" w14:textId="77777777" w:rsidR="006D608D" w:rsidRPr="006D608D" w:rsidRDefault="006D608D" w:rsidP="003778E2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0A7E60B6" w14:textId="77777777" w:rsidR="006D608D" w:rsidRPr="006D608D" w:rsidRDefault="006D608D" w:rsidP="003778E2">
            <w:pPr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2D50E3EF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14:paraId="13451C0C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D51B221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22B778E" w14:textId="77777777" w:rsidR="006D608D" w:rsidRPr="006D608D" w:rsidRDefault="006D608D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789634B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357117D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EAB5D67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1F2B2644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5567BD1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07CF0D8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2D45CD08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291A5596" w14:textId="77777777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07281C21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28CBD9E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2F74654A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1F5E9BF4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0B91B1D7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F60428B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5AE5CC99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3CE6FE65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04BA495A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799CC14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14:paraId="0DB0D5B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14:paraId="54034AB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14:paraId="1D55E64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03713567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3C42BA80" w14:textId="77777777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72521290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519F0B8F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5D8B407E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42360FEB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F0D84A9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4A71C84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09FDB49F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6506E1DF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541404F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1F10947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5A1B5272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6536BD5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000BDD2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6230BDE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02F1DD07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13B906B3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66F99731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74"/>
        <w:gridCol w:w="52"/>
        <w:gridCol w:w="1024"/>
        <w:gridCol w:w="57"/>
        <w:gridCol w:w="84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14:paraId="57D78DE7" w14:textId="77777777" w:rsidTr="0026520E">
        <w:tc>
          <w:tcPr>
            <w:tcW w:w="1148" w:type="dxa"/>
            <w:vMerge w:val="restart"/>
            <w:shd w:val="clear" w:color="auto" w:fill="FFFFFF"/>
          </w:tcPr>
          <w:p w14:paraId="102A12B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391C96C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18D10EC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2730FB3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1D22C17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5"/>
            <w:vMerge w:val="restart"/>
            <w:shd w:val="clear" w:color="auto" w:fill="FFFFFF"/>
          </w:tcPr>
          <w:p w14:paraId="5965444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14:paraId="1CF850C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14:paraId="7D3F89A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14:paraId="098FCD3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14:paraId="6CBF934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14:paraId="0C814F9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14:paraId="09D5BE6D" w14:textId="77777777" w:rsidTr="0026520E">
        <w:tc>
          <w:tcPr>
            <w:tcW w:w="1148" w:type="dxa"/>
            <w:vMerge/>
            <w:shd w:val="clear" w:color="auto" w:fill="FFFFFF"/>
            <w:vAlign w:val="center"/>
          </w:tcPr>
          <w:p w14:paraId="036BB14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5"/>
            <w:vMerge/>
            <w:shd w:val="clear" w:color="auto" w:fill="FFFFFF"/>
            <w:vAlign w:val="center"/>
          </w:tcPr>
          <w:p w14:paraId="557CF33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14:paraId="358C746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14:paraId="685B70C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7038EA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14:paraId="7E84E4F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14:paraId="4B502C46" w14:textId="6C68E6C8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14:paraId="5DBF45C8" w14:textId="04C1A344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53436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14:paraId="0DE4E705" w14:textId="270120DC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534362">
              <w:rPr>
                <w:bCs/>
                <w:color w:val="000000"/>
                <w:sz w:val="20"/>
              </w:rPr>
              <w:t>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17F6AB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14:paraId="302E5F73" w14:textId="66B9EC2F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E109E9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14:paraId="5EA1ACB9" w14:textId="68FB8EB0" w:rsidR="006D608D" w:rsidRPr="005C7C58" w:rsidRDefault="00054AC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534362">
              <w:rPr>
                <w:bCs/>
                <w:color w:val="000000"/>
                <w:sz w:val="20"/>
              </w:rPr>
              <w:t>1</w:t>
            </w:r>
            <w:r w:rsidR="006D608D"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="006D608D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7B6C1E5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7DD476A5" w14:textId="66D921AE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534362">
              <w:rPr>
                <w:bCs/>
                <w:color w:val="000000"/>
                <w:sz w:val="20"/>
              </w:rPr>
              <w:t>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14:paraId="5AD89B24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14:paraId="42C49004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15774A9B" w14:textId="77777777" w:rsidTr="0026520E">
        <w:tc>
          <w:tcPr>
            <w:tcW w:w="1148" w:type="dxa"/>
            <w:vMerge/>
            <w:shd w:val="clear" w:color="auto" w:fill="FFFFFF"/>
            <w:vAlign w:val="center"/>
          </w:tcPr>
          <w:p w14:paraId="67F70E5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gridSpan w:val="2"/>
            <w:shd w:val="clear" w:color="auto" w:fill="FFFFFF"/>
          </w:tcPr>
          <w:p w14:paraId="0BED5ED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2C5D46E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11753CF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14:paraId="59AFD88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4A12408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9426F8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4BE85B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gridSpan w:val="2"/>
            <w:shd w:val="clear" w:color="auto" w:fill="FFFFFF"/>
          </w:tcPr>
          <w:p w14:paraId="5C1D4D6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B2EFC3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48E089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14:paraId="57EB8CF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028D092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7A5C47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D6EB6C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14:paraId="0B673EB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2DE02C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A1DF97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AF739C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19700C9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14:paraId="7AA0B8E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14:paraId="02E255E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14:paraId="40064C9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14:paraId="4CB6311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14:paraId="04868BE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14:paraId="38B23ED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14:paraId="292185B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14:paraId="0614700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14:paraId="591A007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14:paraId="5590220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66923E21" w14:textId="77777777" w:rsidTr="0026520E">
        <w:tc>
          <w:tcPr>
            <w:tcW w:w="1148" w:type="dxa"/>
            <w:shd w:val="clear" w:color="auto" w:fill="FFFFFF"/>
            <w:vAlign w:val="bottom"/>
          </w:tcPr>
          <w:p w14:paraId="1C75D5C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gridSpan w:val="2"/>
            <w:shd w:val="clear" w:color="auto" w:fill="FFFFFF"/>
            <w:vAlign w:val="bottom"/>
          </w:tcPr>
          <w:p w14:paraId="6F97195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12B42DF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gridSpan w:val="2"/>
            <w:shd w:val="clear" w:color="auto" w:fill="FFFFFF"/>
            <w:vAlign w:val="center"/>
          </w:tcPr>
          <w:p w14:paraId="255362D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14:paraId="0B02FE3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14:paraId="0CDE407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55CFF6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1BC0211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34C31C9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14:paraId="3C2BC80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76A4CCB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2B4D859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14:paraId="580A728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3D8973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14:paraId="472EABB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14:paraId="647F74C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14:paraId="08B017E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054AC1" w:rsidRPr="005C7C58" w14:paraId="22234655" w14:textId="77777777" w:rsidTr="0026520E">
        <w:trPr>
          <w:trHeight w:val="666"/>
        </w:trPr>
        <w:tc>
          <w:tcPr>
            <w:tcW w:w="1148" w:type="dxa"/>
            <w:shd w:val="clear" w:color="auto" w:fill="FFFFFF"/>
          </w:tcPr>
          <w:p w14:paraId="136654D4" w14:textId="77777777" w:rsidR="00054AC1" w:rsidRPr="00670AA4" w:rsidRDefault="00054AC1" w:rsidP="006D608D">
            <w:pPr>
              <w:rPr>
                <w:rFonts w:ascii="Arial" w:hAnsi="Arial" w:cs="Arial"/>
                <w:sz w:val="20"/>
              </w:rPr>
            </w:pPr>
            <w:r w:rsidRPr="00670AA4">
              <w:rPr>
                <w:rFonts w:ascii="Arial" w:hAnsi="Arial" w:cs="Arial"/>
                <w:sz w:val="20"/>
              </w:rPr>
              <w:t>804200О.99.0.ББ52АЗ44000</w:t>
            </w:r>
          </w:p>
          <w:p w14:paraId="57D0FE83" w14:textId="77777777" w:rsidR="00054AC1" w:rsidRPr="00837365" w:rsidRDefault="00054AC1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</w:p>
        </w:tc>
        <w:tc>
          <w:tcPr>
            <w:tcW w:w="974" w:type="dxa"/>
            <w:shd w:val="clear" w:color="auto" w:fill="FFFFFF"/>
          </w:tcPr>
          <w:p w14:paraId="07C0DBF5" w14:textId="77777777" w:rsidR="00054AC1" w:rsidRPr="008D016E" w:rsidRDefault="00054AC1" w:rsidP="00602E48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133" w:type="dxa"/>
            <w:gridSpan w:val="3"/>
            <w:shd w:val="clear" w:color="auto" w:fill="FFFFFF"/>
          </w:tcPr>
          <w:p w14:paraId="0CC2FCDB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художественной</w:t>
            </w:r>
          </w:p>
        </w:tc>
        <w:tc>
          <w:tcPr>
            <w:tcW w:w="845" w:type="dxa"/>
            <w:shd w:val="clear" w:color="auto" w:fill="FFFFFF"/>
          </w:tcPr>
          <w:p w14:paraId="2F6B0F89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/>
          </w:tcPr>
          <w:p w14:paraId="393FDA87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В общеобразовательном учреждении</w:t>
            </w:r>
          </w:p>
          <w:p w14:paraId="61AF4C20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14:paraId="1D0854B9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63A702AA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14:paraId="191E1C36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proofErr w:type="spellStart"/>
            <w:r>
              <w:rPr>
                <w:bCs/>
                <w:sz w:val="20"/>
              </w:rPr>
              <w:t>человекочасов</w:t>
            </w:r>
            <w:proofErr w:type="spellEnd"/>
          </w:p>
        </w:tc>
        <w:tc>
          <w:tcPr>
            <w:tcW w:w="840" w:type="dxa"/>
            <w:shd w:val="clear" w:color="auto" w:fill="FFFFFF"/>
          </w:tcPr>
          <w:p w14:paraId="332CFF09" w14:textId="77777777" w:rsidR="00054AC1" w:rsidRPr="006D608D" w:rsidRDefault="001D7DA6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14:paraId="6040D7AE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14:paraId="329F1F21" w14:textId="29DDE761" w:rsidR="00054AC1" w:rsidRPr="006D608D" w:rsidRDefault="0053436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83" w:type="dxa"/>
            <w:shd w:val="clear" w:color="auto" w:fill="FFFFFF"/>
          </w:tcPr>
          <w:p w14:paraId="1D7A0491" w14:textId="6343168B" w:rsidR="00054AC1" w:rsidRPr="006D608D" w:rsidRDefault="0053436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936" w:type="dxa"/>
            <w:shd w:val="clear" w:color="auto" w:fill="FFFFFF"/>
          </w:tcPr>
          <w:p w14:paraId="6D0DDE67" w14:textId="69E76CED" w:rsidR="00054AC1" w:rsidRPr="006D608D" w:rsidRDefault="0053436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05" w:type="dxa"/>
            <w:shd w:val="clear" w:color="auto" w:fill="FFFFFF"/>
          </w:tcPr>
          <w:p w14:paraId="481A0A4E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14:paraId="2A0A39F7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14:paraId="655E7439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14:paraId="739D9116" w14:textId="77777777" w:rsidR="00054AC1" w:rsidRPr="006D608D" w:rsidRDefault="00054AC1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14:paraId="7ED3E5C9" w14:textId="64F96339" w:rsidR="00054AC1" w:rsidRPr="006D608D" w:rsidRDefault="0053436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</w:t>
            </w:r>
          </w:p>
        </w:tc>
      </w:tr>
    </w:tbl>
    <w:p w14:paraId="356301C0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324702F6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69495388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3D168324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75B0C956" w14:textId="77777777" w:rsidTr="003778E2">
        <w:tc>
          <w:tcPr>
            <w:tcW w:w="15173" w:type="dxa"/>
            <w:gridSpan w:val="5"/>
          </w:tcPr>
          <w:p w14:paraId="23B1C3C9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52D99EA9" w14:textId="77777777" w:rsidTr="003778E2">
        <w:tc>
          <w:tcPr>
            <w:tcW w:w="2694" w:type="dxa"/>
          </w:tcPr>
          <w:p w14:paraId="1A28E7D9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2E53303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486CC92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106CBE19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36C58705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75BDD9A4" w14:textId="77777777" w:rsidTr="003778E2">
        <w:tc>
          <w:tcPr>
            <w:tcW w:w="2694" w:type="dxa"/>
          </w:tcPr>
          <w:p w14:paraId="01A89D0E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C9DC587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BAFA2AA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6C0011C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59B7A83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1B86F18C" w14:textId="77777777" w:rsidTr="003778E2">
        <w:tc>
          <w:tcPr>
            <w:tcW w:w="2694" w:type="dxa"/>
          </w:tcPr>
          <w:p w14:paraId="0F534C3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09A063C1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1FA14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7BFE0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18CD6AC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547B9C42" w14:textId="77777777" w:rsidTr="003778E2">
        <w:tc>
          <w:tcPr>
            <w:tcW w:w="2694" w:type="dxa"/>
          </w:tcPr>
          <w:p w14:paraId="22ED4EBE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04F2A26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4DC314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1B8C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15B3E8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2948A0B1" w14:textId="77777777" w:rsidTr="003778E2">
        <w:tc>
          <w:tcPr>
            <w:tcW w:w="2694" w:type="dxa"/>
          </w:tcPr>
          <w:p w14:paraId="252685B1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51E3987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5DCE4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C0201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459CBE98" w14:textId="77777777"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6249671D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505A1F2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42295A9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2DD43895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418B6AD8" w14:textId="77777777" w:rsidR="006D608D" w:rsidRPr="00587874" w:rsidRDefault="006D608D" w:rsidP="006D608D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 xml:space="preserve">в Ростовской </w:t>
      </w:r>
      <w:proofErr w:type="spellStart"/>
      <w:r w:rsidRPr="00587874">
        <w:rPr>
          <w:color w:val="000000"/>
          <w:sz w:val="20"/>
          <w:u w:val="single"/>
        </w:rPr>
        <w:lastRenderedPageBreak/>
        <w:t>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proofErr w:type="spellEnd"/>
      <w:r w:rsidRPr="00587874">
        <w:rPr>
          <w:bCs/>
          <w:sz w:val="20"/>
          <w:u w:val="single"/>
        </w:rPr>
        <w:t xml:space="preserve">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1C8EBB96" w14:textId="77777777" w:rsidR="006D608D" w:rsidRPr="00587874" w:rsidRDefault="006D608D" w:rsidP="006D608D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2ABF182D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000F300C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61B2EA97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14:paraId="6DBD9AAD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7F78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F331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550C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593CC40E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DF94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E6A4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EC0F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3E8DB73E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274E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831F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2768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1A86E278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A608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58F3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262B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50998155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CB76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4B9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2BFC7DC1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10711AC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5E1DDB1A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3A6B49D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40FD7FD2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581D81A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7F034F0F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3CFCF48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4F3D9F1B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0A0DB44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4AC945EE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268CA24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7C39C645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2E6A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2C037824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1C24C3E3" w14:textId="77777777" w:rsidR="006D608D" w:rsidRPr="001E7744" w:rsidRDefault="00E4073D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5D7554" wp14:editId="696AD40E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643BC" w:rsidRPr="009D7718" w14:paraId="4D749B99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732E2FB6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4DE94E28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0A6823E2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5835564A" w14:textId="77777777" w:rsidR="007643BC" w:rsidRPr="009D7718" w:rsidRDefault="007643B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13C2FC6" w14:textId="77777777" w:rsidR="007643BC" w:rsidRPr="009D7718" w:rsidRDefault="007643B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D017F11" w14:textId="77777777" w:rsidR="007643BC" w:rsidRPr="008D016E" w:rsidRDefault="007643B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0D82100E" w14:textId="77777777" w:rsidR="007643BC" w:rsidRPr="009D7718" w:rsidRDefault="007643BC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7554" id="_x0000_s1034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5l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y6O9NiCe0BgWUDZUH18TnDRgv1PSY2dW1H3bMSspad9rNFeR5Xlo5bjIFxdzXNjpzma6wzRH&#10;qIp6SsbprR/bf2es2jZ402hnDddoyFpFqwTnjqwONsbuizkdXorQ3tN1jHp+z1a/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IMFfmWKAgAAFwUAAA4AAAAAAAAAAAAAAAAALgIAAGRycy9lMm9Eb2MueG1sUEsBAi0AFAAG&#10;AAgAAAAhAMXIEvzeAAAADAEAAA8AAAAAAAAAAAAAAAAA5A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643BC" w:rsidRPr="009D7718" w14:paraId="4D749B99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732E2FB6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4DE94E28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0A6823E2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5835564A" w14:textId="77777777" w:rsidR="007643BC" w:rsidRPr="009D7718" w:rsidRDefault="007643B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13C2FC6" w14:textId="77777777" w:rsidR="007643BC" w:rsidRPr="009D7718" w:rsidRDefault="007643B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D017F11" w14:textId="77777777" w:rsidR="007643BC" w:rsidRPr="008D016E" w:rsidRDefault="007643B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0D82100E" w14:textId="77777777" w:rsidR="007643BC" w:rsidRPr="009D7718" w:rsidRDefault="007643BC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9</w:t>
      </w:r>
    </w:p>
    <w:p w14:paraId="497BA7E4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27E4BA29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0CC672B1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342AA1D4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628F1E53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278B4DF7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263AC138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14:paraId="289ABD2A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3713359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76FAECA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135632A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6CE275C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46CE35B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6FEF1A8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42D9623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05627193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5357C98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69DB0EA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13CD982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5153ADB8" w14:textId="0B1705D0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123C4E9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2EA02CD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51E5AF44" w14:textId="041BE852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53436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73819825" w14:textId="14DE93E5" w:rsidR="006D608D" w:rsidRPr="00430789" w:rsidRDefault="001D7DA6" w:rsidP="001D7DA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534362">
              <w:rPr>
                <w:color w:val="000000"/>
                <w:sz w:val="20"/>
              </w:rPr>
              <w:t>1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4DB6B87B" w14:textId="5A82751E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 w:rsidR="001D7DA6">
              <w:rPr>
                <w:color w:val="000000"/>
                <w:sz w:val="20"/>
              </w:rPr>
              <w:t>02</w:t>
            </w:r>
            <w:r w:rsidR="0053436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75D0160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4AEA1875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11B91B8C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10480867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2CABD23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56AC829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319AE7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7B4626F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D521D4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623B4D7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1817D26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4EFA32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852813B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7034968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2C7F16E1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29D6FC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0CD7294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5572A7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C03D38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69D65E1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5FE3C0C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F66EC1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A7BA30A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42AA66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133F7DB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05C782D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51F3616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00EB6F9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6325249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22FA615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7A74544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5BD1877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051C4C58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3677152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1173932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19E0D6B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619945D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50199835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00F10532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3960FDC5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58F447A8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2E6DDC36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47A5D7D6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40560CE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4038C8F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5D8177AD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4AD9158B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D608D" w:rsidRPr="00C720C9" w14:paraId="1B8232BD" w14:textId="77777777" w:rsidTr="003778E2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29A96D17" w14:textId="77777777" w:rsidR="006D608D" w:rsidRPr="00837365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804200О.99.0.ББ52АЗ20000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14:paraId="63CAC9C5" w14:textId="77777777" w:rsidR="006D608D" w:rsidRPr="006D608D" w:rsidRDefault="006D608D" w:rsidP="003778E2">
            <w:pPr>
              <w:keepNext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14:paraId="75AB702B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14:paraId="4CFB072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554E1B7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14:paraId="307F8156" w14:textId="77777777" w:rsidR="006D608D" w:rsidRPr="006D608D" w:rsidRDefault="006D608D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В общеобразовательном учреждении</w:t>
            </w:r>
          </w:p>
          <w:p w14:paraId="26919E6E" w14:textId="77777777" w:rsidR="006D608D" w:rsidRPr="006D608D" w:rsidRDefault="006D608D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14:paraId="3B77A1CD" w14:textId="77777777" w:rsidR="006D608D" w:rsidRPr="006D608D" w:rsidRDefault="006D608D" w:rsidP="003778E2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77870604" w14:textId="77777777" w:rsidR="006D608D" w:rsidRPr="006D608D" w:rsidRDefault="006D608D" w:rsidP="003778E2">
            <w:pPr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11FED1C6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14:paraId="77C25864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5C5EEC2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5658130" w14:textId="77777777" w:rsidR="006D608D" w:rsidRPr="006D608D" w:rsidRDefault="006D608D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6219D9E3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14C8D64C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77D1EC9C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4B6F160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7FADFAD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507BF4B3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3E6749AC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4C92EC1E" w14:textId="77777777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6CE13BAC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17BB2C7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02A5E285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30EFC383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92C3F1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17D900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390A3BD3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58A5CFBD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6C1F677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0BD03578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14:paraId="4D9FE0C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14:paraId="097F4E9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14:paraId="73F6F34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63E1129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494960A3" w14:textId="77777777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3B791CC1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3050FA7F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2DA6A092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6C6AD0FC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8E04C7B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FE2EB1E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2F62AEF9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77DF4E76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4CD1F40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2D8CD292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0E76ECD4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036846E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5275B7A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09128AE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2767C3F2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52D4D05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1F0D2E8D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74"/>
        <w:gridCol w:w="52"/>
        <w:gridCol w:w="1024"/>
        <w:gridCol w:w="57"/>
        <w:gridCol w:w="84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14:paraId="1D9CC74B" w14:textId="77777777" w:rsidTr="0026520E">
        <w:tc>
          <w:tcPr>
            <w:tcW w:w="1148" w:type="dxa"/>
            <w:vMerge w:val="restart"/>
            <w:shd w:val="clear" w:color="auto" w:fill="FFFFFF"/>
          </w:tcPr>
          <w:p w14:paraId="57BF88D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69F0E9E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5A4B432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145BF40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26AD879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5"/>
            <w:vMerge w:val="restart"/>
            <w:shd w:val="clear" w:color="auto" w:fill="FFFFFF"/>
          </w:tcPr>
          <w:p w14:paraId="6A38480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14:paraId="0C313FD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14:paraId="586BE80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14:paraId="3EB0960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14:paraId="17795E3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14:paraId="261F661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14:paraId="3FD3A03C" w14:textId="77777777" w:rsidTr="0026520E">
        <w:tc>
          <w:tcPr>
            <w:tcW w:w="1148" w:type="dxa"/>
            <w:vMerge/>
            <w:shd w:val="clear" w:color="auto" w:fill="FFFFFF"/>
            <w:vAlign w:val="center"/>
          </w:tcPr>
          <w:p w14:paraId="2296458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5"/>
            <w:vMerge/>
            <w:shd w:val="clear" w:color="auto" w:fill="FFFFFF"/>
            <w:vAlign w:val="center"/>
          </w:tcPr>
          <w:p w14:paraId="79F688E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14:paraId="01F035C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14:paraId="774CF8C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EF0B51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14:paraId="535F6F1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14:paraId="0F35D9B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19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14:paraId="1FEE0DD6" w14:textId="77777777" w:rsidR="006D608D" w:rsidRPr="005C7C58" w:rsidRDefault="006D608D" w:rsidP="001D7D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14:paraId="0A9581B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21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49F15F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14:paraId="06196FB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201</w:t>
            </w:r>
            <w:r w:rsidR="001D7DA6">
              <w:rPr>
                <w:bCs/>
                <w:color w:val="000000"/>
                <w:sz w:val="20"/>
              </w:rPr>
              <w:t>9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8DF2C3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14:paraId="44B06CC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3F49377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76E122F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21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14:paraId="36078F63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14:paraId="5B149637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7E7D2EC6" w14:textId="77777777" w:rsidTr="0026520E">
        <w:tc>
          <w:tcPr>
            <w:tcW w:w="1148" w:type="dxa"/>
            <w:vMerge/>
            <w:shd w:val="clear" w:color="auto" w:fill="FFFFFF"/>
            <w:vAlign w:val="center"/>
          </w:tcPr>
          <w:p w14:paraId="34B6F8F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gridSpan w:val="2"/>
            <w:shd w:val="clear" w:color="auto" w:fill="FFFFFF"/>
          </w:tcPr>
          <w:p w14:paraId="6A7AB78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00E0C4E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49EE0D6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14:paraId="4C86346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395AAB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FC1F62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F0D3CA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gridSpan w:val="2"/>
            <w:shd w:val="clear" w:color="auto" w:fill="FFFFFF"/>
          </w:tcPr>
          <w:p w14:paraId="79DD215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3541F4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D40D49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14:paraId="7B27761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33EB6CF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9C0E4C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81568F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14:paraId="586931F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56AF715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39C7D9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58BA37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1909CA6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14:paraId="27A63BD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14:paraId="2F5274F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14:paraId="095DAA4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14:paraId="695A466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14:paraId="474AAFE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14:paraId="174A573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14:paraId="1A013C0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14:paraId="3C68272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14:paraId="02B35B9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14:paraId="35CC6CF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0D14907D" w14:textId="77777777" w:rsidTr="0026520E">
        <w:tc>
          <w:tcPr>
            <w:tcW w:w="1148" w:type="dxa"/>
            <w:shd w:val="clear" w:color="auto" w:fill="FFFFFF"/>
            <w:vAlign w:val="bottom"/>
          </w:tcPr>
          <w:p w14:paraId="23785A1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gridSpan w:val="2"/>
            <w:shd w:val="clear" w:color="auto" w:fill="FFFFFF"/>
            <w:vAlign w:val="bottom"/>
          </w:tcPr>
          <w:p w14:paraId="5B25F1D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59BC714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gridSpan w:val="2"/>
            <w:shd w:val="clear" w:color="auto" w:fill="FFFFFF"/>
            <w:vAlign w:val="center"/>
          </w:tcPr>
          <w:p w14:paraId="2D52309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14:paraId="451E15F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14:paraId="2E3DCF7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44DED0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14:paraId="0C8B716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5C8B1F7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14:paraId="6041F86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14:paraId="5DE39D2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000FAB5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14:paraId="742C225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C2E03E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14:paraId="6C58811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14:paraId="1A5E51B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14:paraId="2F70951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1D7DA6" w:rsidRPr="005C7C58" w14:paraId="3D3B55CD" w14:textId="77777777" w:rsidTr="0026520E">
        <w:trPr>
          <w:trHeight w:val="654"/>
        </w:trPr>
        <w:tc>
          <w:tcPr>
            <w:tcW w:w="1148" w:type="dxa"/>
            <w:shd w:val="clear" w:color="auto" w:fill="FFFFFF"/>
          </w:tcPr>
          <w:p w14:paraId="68F7CBEC" w14:textId="77777777" w:rsidR="001D7DA6" w:rsidRPr="00837365" w:rsidRDefault="001D7DA6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804200О.99.0.ББ52АЗ20000</w:t>
            </w:r>
          </w:p>
        </w:tc>
        <w:tc>
          <w:tcPr>
            <w:tcW w:w="974" w:type="dxa"/>
            <w:shd w:val="clear" w:color="auto" w:fill="FFFFFF"/>
          </w:tcPr>
          <w:p w14:paraId="055705A3" w14:textId="77777777" w:rsidR="001D7DA6" w:rsidRPr="008D016E" w:rsidRDefault="001D7DA6" w:rsidP="00602E48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133" w:type="dxa"/>
            <w:gridSpan w:val="3"/>
            <w:shd w:val="clear" w:color="auto" w:fill="FFFFFF"/>
          </w:tcPr>
          <w:p w14:paraId="767FFD14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845" w:type="dxa"/>
            <w:shd w:val="clear" w:color="auto" w:fill="FFFFFF"/>
          </w:tcPr>
          <w:p w14:paraId="271CD151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/>
          </w:tcPr>
          <w:p w14:paraId="1796DD61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В общеобразовательном учреждении</w:t>
            </w:r>
          </w:p>
          <w:p w14:paraId="11B79A9F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14:paraId="4BB38B12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41EB0C0D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14:paraId="713A38BE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proofErr w:type="spellStart"/>
            <w:r>
              <w:rPr>
                <w:bCs/>
                <w:sz w:val="20"/>
              </w:rPr>
              <w:t>человекочасов</w:t>
            </w:r>
            <w:proofErr w:type="spellEnd"/>
          </w:p>
        </w:tc>
        <w:tc>
          <w:tcPr>
            <w:tcW w:w="840" w:type="dxa"/>
            <w:shd w:val="clear" w:color="auto" w:fill="FFFFFF"/>
          </w:tcPr>
          <w:p w14:paraId="619FD20C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14:paraId="4B4A0E78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14:paraId="7319F1F3" w14:textId="4DA0BB93" w:rsidR="001D7DA6" w:rsidRPr="006D608D" w:rsidRDefault="0053436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3" w:type="dxa"/>
            <w:shd w:val="clear" w:color="auto" w:fill="FFFFFF"/>
          </w:tcPr>
          <w:p w14:paraId="4563E7BF" w14:textId="69398F55" w:rsidR="001D7DA6" w:rsidRPr="006D608D" w:rsidRDefault="0053436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6" w:type="dxa"/>
            <w:shd w:val="clear" w:color="auto" w:fill="FFFFFF"/>
          </w:tcPr>
          <w:p w14:paraId="24BE5697" w14:textId="64E5D7F4" w:rsidR="001D7DA6" w:rsidRPr="006D608D" w:rsidRDefault="0053436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shd w:val="clear" w:color="auto" w:fill="FFFFFF"/>
          </w:tcPr>
          <w:p w14:paraId="350CAE48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14:paraId="4286C850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14:paraId="47BF7BD4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14:paraId="17FE5AE5" w14:textId="77777777" w:rsidR="001D7DA6" w:rsidRPr="006D608D" w:rsidRDefault="001D7DA6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14:paraId="13F1C5BB" w14:textId="498D0F72" w:rsidR="001D7DA6" w:rsidRPr="006D608D" w:rsidRDefault="0053436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</w:t>
            </w:r>
          </w:p>
        </w:tc>
      </w:tr>
    </w:tbl>
    <w:p w14:paraId="76F40220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0A028874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1E398350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1F6F5E3E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4351EF19" w14:textId="77777777" w:rsidTr="003778E2">
        <w:tc>
          <w:tcPr>
            <w:tcW w:w="15173" w:type="dxa"/>
            <w:gridSpan w:val="5"/>
          </w:tcPr>
          <w:p w14:paraId="0E7F439F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02512F09" w14:textId="77777777" w:rsidTr="003778E2">
        <w:tc>
          <w:tcPr>
            <w:tcW w:w="2694" w:type="dxa"/>
          </w:tcPr>
          <w:p w14:paraId="394E5EB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0E95252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0ABFB86B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78129385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7BB24D6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2823CA23" w14:textId="77777777" w:rsidTr="003778E2">
        <w:tc>
          <w:tcPr>
            <w:tcW w:w="2694" w:type="dxa"/>
          </w:tcPr>
          <w:p w14:paraId="7F86170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562F431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E2C9899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3FE712FA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1ECFE22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23262425" w14:textId="77777777" w:rsidTr="003778E2">
        <w:tc>
          <w:tcPr>
            <w:tcW w:w="2694" w:type="dxa"/>
          </w:tcPr>
          <w:p w14:paraId="000E5DA3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22ADD2E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73F293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2DAFBE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6BBBEAA8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1B819128" w14:textId="77777777" w:rsidTr="003778E2">
        <w:tc>
          <w:tcPr>
            <w:tcW w:w="2694" w:type="dxa"/>
          </w:tcPr>
          <w:p w14:paraId="094575B0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8C09709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6F13A8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51D047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4AFE8C4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5C7E72B6" w14:textId="77777777" w:rsidTr="003778E2">
        <w:tc>
          <w:tcPr>
            <w:tcW w:w="2694" w:type="dxa"/>
          </w:tcPr>
          <w:p w14:paraId="54AA6FF1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2995442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651AB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BF7476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6E3CEB9" w14:textId="77777777"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7A039258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76123F30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50F1324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1E5E2BEA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1DC76FB3" w14:textId="77777777" w:rsidR="006D608D" w:rsidRPr="00587874" w:rsidRDefault="006D608D" w:rsidP="006D608D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 xml:space="preserve">в Ростовской </w:t>
      </w:r>
      <w:proofErr w:type="spellStart"/>
      <w:r w:rsidRPr="00587874">
        <w:rPr>
          <w:color w:val="000000"/>
          <w:sz w:val="20"/>
          <w:u w:val="single"/>
        </w:rPr>
        <w:lastRenderedPageBreak/>
        <w:t>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proofErr w:type="spellEnd"/>
      <w:r w:rsidRPr="00587874">
        <w:rPr>
          <w:bCs/>
          <w:sz w:val="20"/>
          <w:u w:val="single"/>
        </w:rPr>
        <w:t xml:space="preserve">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0714E8A4" w14:textId="77777777" w:rsidR="006D608D" w:rsidRPr="00587874" w:rsidRDefault="006D608D" w:rsidP="006D608D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482DA169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19961E13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2F0C8C14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14:paraId="01A34689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B88E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D887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B50B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34EFD37C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9995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E296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8ACD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40F38D62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FCEF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4234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9596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381A598A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C609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3485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7F5A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2C1ABB67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E5A9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7F20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3545DCB2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54306BF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60AB7BC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2DB8B4A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21F7FE7B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41EA7FE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5C39F592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368EB968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1C6B9CAE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6766872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635B584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4257753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30388065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6C20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1894259B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067364DB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13F0EC38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1CA2DED6" w14:textId="77777777"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2F4B7DF4" w14:textId="77777777" w:rsidR="003311A2" w:rsidRDefault="003311A2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7E2BB4AE" w14:textId="77777777" w:rsidR="003311A2" w:rsidRDefault="003311A2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DBF7C82" w14:textId="77777777"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6186675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511F919C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4321F838" w14:textId="77777777"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14:paraId="093C616D" w14:textId="77777777" w:rsidR="00F127BC" w:rsidRPr="0032526A" w:rsidRDefault="00E4073D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56144C" wp14:editId="7B558112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7643BC" w:rsidRPr="001B2409" w14:paraId="07F72BBE" w14:textId="77777777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34B8BAF7" w14:textId="77777777" w:rsidR="007643BC" w:rsidRPr="001B2409" w:rsidRDefault="007643BC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proofErr w:type="gramEnd"/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14:paraId="2DE96A7A" w14:textId="77777777" w:rsidR="007643BC" w:rsidRPr="001B2409" w:rsidRDefault="007643BC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14:paraId="6EA68E81" w14:textId="77777777" w:rsidR="007643BC" w:rsidRPr="001B2409" w:rsidRDefault="007643BC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6B5CFF2" w14:textId="77777777" w:rsidR="007643BC" w:rsidRPr="001B2409" w:rsidRDefault="007643BC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55CDAC" w14:textId="77777777" w:rsidR="007643BC" w:rsidRPr="001B2409" w:rsidRDefault="007643BC" w:rsidP="00F127BC"/>
                          <w:p w14:paraId="66C01B6B" w14:textId="77777777" w:rsidR="007643BC" w:rsidRDefault="007643BC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144C" id="Text Box 3" o:spid="_x0000_s1035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H8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n6os&#10;L9LrvJqtzhfzWbEqylk1TxezNKuuq/O0qIrb1bcQYFbUnWCMqzuh+EGDWfF3HO+7YVJPVCEaGlyV&#10;eTlx9Mck0/j9LsleeGhJKfoGL45OpA7MvlYM0ia1J0JO8+Tn8GOVoQaHf6xK1EGgfhKBH9djVFx1&#10;kNdas0cQhtVAG1AMzwlMOm2/YjRAazbYfdkSyzGSbxWIq8oKIB/5uCjKeQ4Le2pZn1qIogDVYI/R&#10;NL3xU/9vjRWbDm6a5Kz0FQiyFVEqQblTVHsZQ/vFnPZPRejv03X0+vGgLb8D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DsomH8&#10;hgIAABg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7643BC" w:rsidRPr="001B2409" w14:paraId="07F72BBE" w14:textId="77777777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34B8BAF7" w14:textId="77777777" w:rsidR="007643BC" w:rsidRPr="001B2409" w:rsidRDefault="007643BC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proofErr w:type="gramEnd"/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14:paraId="2DE96A7A" w14:textId="77777777" w:rsidR="007643BC" w:rsidRPr="001B2409" w:rsidRDefault="007643BC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14:paraId="6EA68E81" w14:textId="77777777" w:rsidR="007643BC" w:rsidRPr="001B2409" w:rsidRDefault="007643BC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6B5CFF2" w14:textId="77777777" w:rsidR="007643BC" w:rsidRPr="001B2409" w:rsidRDefault="007643BC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055CDAC" w14:textId="77777777" w:rsidR="007643BC" w:rsidRPr="001B2409" w:rsidRDefault="007643BC" w:rsidP="00F127BC"/>
                    <w:p w14:paraId="66C01B6B" w14:textId="77777777" w:rsidR="007643BC" w:rsidRDefault="007643BC" w:rsidP="00F127BC"/>
                  </w:txbxContent>
                </v:textbox>
                <w10:wrap anchorx="margin"/>
              </v:shape>
            </w:pict>
          </mc:Fallback>
        </mc:AlternateContent>
      </w:r>
    </w:p>
    <w:p w14:paraId="6C724758" w14:textId="77777777"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14:paraId="7727F65F" w14:textId="77777777"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 xml:space="preserve">1. Наименование </w:t>
      </w:r>
      <w:proofErr w:type="gramStart"/>
      <w:r w:rsidRPr="0032526A">
        <w:rPr>
          <w:bCs/>
          <w:color w:val="000000"/>
          <w:sz w:val="22"/>
          <w:szCs w:val="22"/>
          <w:shd w:val="clear" w:color="auto" w:fill="FFFFFF"/>
        </w:rPr>
        <w:t>работы  _</w:t>
      </w:r>
      <w:proofErr w:type="gramEnd"/>
      <w:r w:rsidRPr="0032526A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</w:t>
      </w:r>
    </w:p>
    <w:p w14:paraId="5323A102" w14:textId="77777777"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14:paraId="18E4A55E" w14:textId="77777777"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14:paraId="16A8C03F" w14:textId="77777777"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14:paraId="62E3F418" w14:textId="77777777"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5E183A4C" w14:textId="77777777"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F127BC" w:rsidRPr="00587874" w14:paraId="0B983C55" w14:textId="77777777" w:rsidTr="00F127BC">
        <w:tc>
          <w:tcPr>
            <w:tcW w:w="1580" w:type="dxa"/>
            <w:vMerge w:val="restart"/>
            <w:shd w:val="clear" w:color="auto" w:fill="FFFFFF"/>
          </w:tcPr>
          <w:p w14:paraId="62815FEE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14:paraId="184A2400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14:paraId="6F53D51C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14:paraId="7E238D74" w14:textId="77777777"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color w:val="000000"/>
                <w:sz w:val="20"/>
              </w:rPr>
              <w:t>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</w:t>
            </w:r>
            <w:proofErr w:type="gramEnd"/>
            <w:r w:rsidRPr="00587874">
              <w:rPr>
                <w:color w:val="000000"/>
                <w:sz w:val="20"/>
              </w:rPr>
              <w:t>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14:paraId="34F685C4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14:paraId="707675F5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14:paraId="23577329" w14:textId="77777777" w:rsidTr="00F127BC">
        <w:tc>
          <w:tcPr>
            <w:tcW w:w="1580" w:type="dxa"/>
            <w:vMerge/>
            <w:shd w:val="clear" w:color="auto" w:fill="FFFFFF"/>
          </w:tcPr>
          <w:p w14:paraId="6A4F33F6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14:paraId="7B894F36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14:paraId="5DB0CB91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14:paraId="627E6ABE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14:paraId="26D1D889" w14:textId="77777777"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14:paraId="5B6CCD9E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-вый</w:t>
            </w:r>
            <w:proofErr w:type="gramEnd"/>
            <w:r w:rsidRPr="00587874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14:paraId="78191C08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14:paraId="765565D9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14:paraId="45313B48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14:paraId="0CBBFFF8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14:paraId="7780773F" w14:textId="77777777" w:rsidTr="0009529B">
        <w:tc>
          <w:tcPr>
            <w:tcW w:w="1580" w:type="dxa"/>
            <w:vMerge/>
            <w:shd w:val="clear" w:color="auto" w:fill="FFFFFF"/>
          </w:tcPr>
          <w:p w14:paraId="6CE9A9DC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14:paraId="5B263F14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654EBA4E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84E2C96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10" w:type="dxa"/>
            <w:shd w:val="clear" w:color="auto" w:fill="FFFFFF"/>
          </w:tcPr>
          <w:p w14:paraId="0A113FB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</w:t>
            </w:r>
            <w:proofErr w:type="gramStart"/>
            <w:r w:rsidRPr="00587874">
              <w:rPr>
                <w:bCs/>
                <w:color w:val="000000"/>
                <w:sz w:val="20"/>
              </w:rPr>
              <w:t>_(</w:t>
            </w:r>
            <w:proofErr w:type="spellStart"/>
            <w:proofErr w:type="gramEnd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52C57B4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D168CE2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097" w:type="dxa"/>
            <w:shd w:val="clear" w:color="auto" w:fill="FFFFFF"/>
          </w:tcPr>
          <w:p w14:paraId="6527A83F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3D6E535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4C7F7A35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5180220A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83" w:type="dxa"/>
            <w:shd w:val="clear" w:color="auto" w:fill="FFFFFF"/>
          </w:tcPr>
          <w:p w14:paraId="3BA6AAD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03F5698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78DD3A7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5A183DA5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318" w:type="dxa"/>
            <w:shd w:val="clear" w:color="auto" w:fill="FFFFFF"/>
          </w:tcPr>
          <w:p w14:paraId="6F01C41F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31CDC9A8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3EBDF73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8C0DF6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14:paraId="3A465824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37B036FE" w14:textId="77777777"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14:paraId="7E3A86E9" w14:textId="77777777"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14:paraId="26569447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14:paraId="6283368A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14:paraId="5ED048A9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14:paraId="15E7EA5F" w14:textId="77777777" w:rsidTr="0009529B">
        <w:tc>
          <w:tcPr>
            <w:tcW w:w="1580" w:type="dxa"/>
            <w:shd w:val="clear" w:color="auto" w:fill="FFFFFF"/>
          </w:tcPr>
          <w:p w14:paraId="166BB5C2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14:paraId="3D288F58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14:paraId="581001D4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14:paraId="7922FA34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14:paraId="4DE5951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14:paraId="7B94E13A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14:paraId="19915A6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14:paraId="78468785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14:paraId="44C9F28D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14:paraId="126AE12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14:paraId="294CEF36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14:paraId="0781B42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14:paraId="5AAB6F0D" w14:textId="77777777" w:rsidTr="0009529B">
        <w:tc>
          <w:tcPr>
            <w:tcW w:w="1580" w:type="dxa"/>
            <w:shd w:val="clear" w:color="auto" w:fill="FFFFFF"/>
          </w:tcPr>
          <w:p w14:paraId="7D170192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14:paraId="76A42DAE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14:paraId="13795EEE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14:paraId="323B8789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14:paraId="30CB59A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14:paraId="043B2F1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6D895905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4928F759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43A5E5C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4E6CD1F8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3FBFE64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3FF2A4DC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14:paraId="550D1259" w14:textId="77777777" w:rsidTr="0009529B">
        <w:tc>
          <w:tcPr>
            <w:tcW w:w="1580" w:type="dxa"/>
            <w:vMerge w:val="restart"/>
            <w:shd w:val="clear" w:color="auto" w:fill="FFFFFF"/>
          </w:tcPr>
          <w:p w14:paraId="7DD02B79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14:paraId="3620B46C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14:paraId="1FB669A1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14:paraId="33FF0986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14:paraId="5A1D30D2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14:paraId="2CE6CBA5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2D1F4D3D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24E2DDE6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2E6797FF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573EEA80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23B71AAD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42872116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14:paraId="416AEBD3" w14:textId="77777777" w:rsidTr="0009529B">
        <w:tc>
          <w:tcPr>
            <w:tcW w:w="1580" w:type="dxa"/>
            <w:vMerge/>
            <w:shd w:val="clear" w:color="auto" w:fill="FFFFFF"/>
          </w:tcPr>
          <w:p w14:paraId="7185B380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14:paraId="3144272B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14:paraId="1E9F653B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14:paraId="63FB3C48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14:paraId="38448AAC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14:paraId="3888AD45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6E6C002A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404F2BC4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384ED63F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437DF2C6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51D75F22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4E6986F3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3DE5C56F" w14:textId="77777777" w:rsidR="00F127BC" w:rsidRPr="001E7744" w:rsidRDefault="00E4073D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458B19" wp14:editId="78F605C9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B4AFA" w14:textId="77777777" w:rsidR="007643BC" w:rsidRDefault="007643BC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8B19" id="Text Box 12" o:spid="_x0000_s1036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+O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Bpd+OLAIAAFkEAAAOAAAAAAAAAAAAAAAAAC4CAABk&#10;cnMvZTJvRG9jLnhtbFBLAQItABQABgAIAAAAIQBkXThm4AAAAAkBAAAPAAAAAAAAAAAAAAAAAIYE&#10;AABkcnMvZG93bnJldi54bWxQSwUGAAAAAAQABADzAAAAkwUAAAAA&#10;">
                <v:textbox>
                  <w:txbxContent>
                    <w:p w14:paraId="68FB4AFA" w14:textId="77777777" w:rsidR="007643BC" w:rsidRDefault="007643BC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14:paraId="32D40D9D" w14:textId="77777777"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14:paraId="0C1B1528" w14:textId="77777777"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F127BC" w:rsidRPr="00587874" w14:paraId="0C4CBE80" w14:textId="77777777" w:rsidTr="004B67D8">
        <w:tc>
          <w:tcPr>
            <w:tcW w:w="1139" w:type="dxa"/>
            <w:vMerge w:val="restart"/>
            <w:shd w:val="clear" w:color="auto" w:fill="FFFFFF"/>
          </w:tcPr>
          <w:p w14:paraId="06076033" w14:textId="77777777"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14:paraId="64022EA3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14:paraId="42C40033" w14:textId="77777777"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14:paraId="74488E53" w14:textId="77777777"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14:paraId="1E88F247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14:paraId="06C34578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14:paraId="5111479F" w14:textId="77777777" w:rsidTr="004B67D8">
        <w:tc>
          <w:tcPr>
            <w:tcW w:w="1139" w:type="dxa"/>
            <w:vMerge/>
            <w:shd w:val="clear" w:color="auto" w:fill="FFFFFF"/>
          </w:tcPr>
          <w:p w14:paraId="7734E6EC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14:paraId="438BF54E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14:paraId="6B4E77B1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14:paraId="3C52B0A5" w14:textId="6AF64BA6"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  <w:p w14:paraId="4B4F80C8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14:paraId="440C6680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14:paraId="2AC52148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14:paraId="679A8665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14:paraId="2E22B638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04B560E8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14:paraId="3D536099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14:paraId="42ADAFE3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14:paraId="1C417D4B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14:paraId="17707A5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14:paraId="5EFFD9D0" w14:textId="77777777" w:rsidTr="004B67D8">
        <w:tc>
          <w:tcPr>
            <w:tcW w:w="1139" w:type="dxa"/>
            <w:vMerge/>
            <w:shd w:val="clear" w:color="auto" w:fill="FFFFFF"/>
          </w:tcPr>
          <w:p w14:paraId="1EF5829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14:paraId="4B9ECC6B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2614F33F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14:paraId="0CC49194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14:paraId="6C119E80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7AFA7621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14:paraId="7592C3E6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14:paraId="1A724EC2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2E443A3A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14:paraId="0A7A7D1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14:paraId="181CBF48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21E2F949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1B822DFA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14:paraId="6C2A9C18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14:paraId="39B3417A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2CE3A96E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34E7BF1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14:paraId="3999F4C6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14:paraId="62502499" w14:textId="77777777"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3798E52A" w14:textId="0D46AA0C"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4" w:type="dxa"/>
            <w:shd w:val="clear" w:color="auto" w:fill="FFFFFF"/>
          </w:tcPr>
          <w:p w14:paraId="7F9C3F17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14:paraId="282D5675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14:paraId="6E5A9F24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259823B6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14:paraId="589ECBDE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14:paraId="46E66D04" w14:textId="77777777" w:rsidTr="004B67D8">
        <w:tc>
          <w:tcPr>
            <w:tcW w:w="1139" w:type="dxa"/>
            <w:shd w:val="clear" w:color="auto" w:fill="FFFFFF"/>
          </w:tcPr>
          <w:p w14:paraId="1853FC6C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14:paraId="69077860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14:paraId="5EA1DD1B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14:paraId="02AC33AC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14:paraId="2346FF50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14:paraId="75BD71E2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14:paraId="7FC6E96D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14:paraId="0CF60465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14:paraId="55134BAA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14:paraId="604AA2B4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14:paraId="2A50CD73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14:paraId="78E68A7E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14:paraId="3F5BFC2F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14:paraId="07B84DBD" w14:textId="77777777" w:rsidTr="004B67D8">
        <w:tc>
          <w:tcPr>
            <w:tcW w:w="1139" w:type="dxa"/>
            <w:vMerge w:val="restart"/>
            <w:shd w:val="clear" w:color="auto" w:fill="FFFFFF"/>
          </w:tcPr>
          <w:p w14:paraId="10F11968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14:paraId="0C68744A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14:paraId="1E41F5A1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14:paraId="6378E48C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14:paraId="2FE4BE81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14:paraId="756D2710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14:paraId="77808699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18B88A1B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14:paraId="7A96DE49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14:paraId="08DA845E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4214C8B7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3264E1A8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6331C751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14:paraId="11E7FC79" w14:textId="77777777" w:rsidTr="004B67D8">
        <w:tc>
          <w:tcPr>
            <w:tcW w:w="1139" w:type="dxa"/>
            <w:vMerge/>
            <w:shd w:val="clear" w:color="auto" w:fill="FFFFFF"/>
          </w:tcPr>
          <w:p w14:paraId="448B00EF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14:paraId="23AFB049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14:paraId="260AA3BB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14:paraId="01381427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14:paraId="5F69E020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14:paraId="7BC82229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14:paraId="47D371D6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15C2EACC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14:paraId="71B65598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14:paraId="7AFE9EFA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1525D947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680D4764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6078B5EC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14:paraId="0BCD6A5A" w14:textId="77777777"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14:paraId="6275C19B" w14:textId="77777777"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14:paraId="5A913904" w14:textId="77777777"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14:paraId="104522E7" w14:textId="77777777"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14:paraId="4758A03B" w14:textId="77777777"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14:paraId="2E07C6A2" w14:textId="77777777"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14:paraId="7B5C0E76" w14:textId="77777777"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14:paraId="15A3CE5D" w14:textId="77777777"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14:paraId="48308540" w14:textId="77777777"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4177"/>
        <w:gridCol w:w="6206"/>
      </w:tblGrid>
      <w:tr w:rsidR="004A40DA" w:rsidRPr="00C2789A" w14:paraId="4717DE70" w14:textId="77777777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14:paraId="0874BC53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14:paraId="016967FD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14:paraId="43C7125A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14:paraId="32D3DE0E" w14:textId="77777777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14:paraId="79BD4886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14:paraId="6D9434B6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14:paraId="69B72A04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14:paraId="2AB71A19" w14:textId="77777777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14:paraId="04FA8992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14:paraId="1A7C484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2CEDCC5F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39C626AA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01C60C8C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25DC009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040FA7BC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14:paraId="67A2799D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14:paraId="5F205D37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14:paraId="77A4F75F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14:paraId="0EB2E30A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14:paraId="7FBC9CEB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14:paraId="01DCDC9C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1107FC41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7A650A33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14:paraId="11454D67" w14:textId="77777777"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14:paraId="59E36946" w14:textId="77777777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14:paraId="4D70F4F7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.Внешний</w:t>
            </w:r>
            <w:proofErr w:type="gramEnd"/>
            <w:r w:rsidRPr="00C2789A">
              <w:rPr>
                <w:sz w:val="18"/>
                <w:szCs w:val="18"/>
              </w:rPr>
              <w:t xml:space="preserve"> контроль Учредителя:</w:t>
            </w:r>
          </w:p>
          <w:p w14:paraId="0172974E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14:paraId="24232A35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14:paraId="741706CC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14:paraId="326CB9C2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14:paraId="101F0A17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14:paraId="11D2DA31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14:paraId="6109485D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3C2A0B53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14:paraId="34014C70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14:paraId="30DE43FF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Управление  образования</w:t>
            </w:r>
            <w:proofErr w:type="gramEnd"/>
          </w:p>
        </w:tc>
      </w:tr>
      <w:tr w:rsidR="00FC63B6" w:rsidRPr="00C2789A" w14:paraId="3CF21028" w14:textId="77777777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14:paraId="044A81E4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14:paraId="3965CB0A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14:paraId="112B15DA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14:paraId="6B5CC50A" w14:textId="77777777" w:rsidR="001D44C6" w:rsidRDefault="001D44C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61000AEA" w14:textId="77777777" w:rsidR="001D44C6" w:rsidRDefault="001D44C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27791138" w14:textId="2A118625" w:rsidR="001D44C6" w:rsidRDefault="001D44C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14:paraId="6A965287" w14:textId="35C29933" w:rsidR="00924571" w:rsidRPr="001D44C6" w:rsidRDefault="001D44C6" w:rsidP="001D44C6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5888" behindDoc="1" locked="0" layoutInCell="1" allowOverlap="1" wp14:anchorId="10C5D8AB" wp14:editId="353462E4">
            <wp:simplePos x="0" y="0"/>
            <wp:positionH relativeFrom="page">
              <wp:posOffset>1790700</wp:posOffset>
            </wp:positionH>
            <wp:positionV relativeFrom="margin">
              <wp:align>center</wp:align>
            </wp:positionV>
            <wp:extent cx="7342505" cy="10469880"/>
            <wp:effectExtent l="0" t="1587" r="9207" b="9208"/>
            <wp:wrapThrough wrapText="bothSides">
              <wp:wrapPolygon edited="0">
                <wp:start x="-5" y="21597"/>
                <wp:lineTo x="21571" y="21597"/>
                <wp:lineTo x="21571" y="20"/>
                <wp:lineTo x="-5" y="20"/>
                <wp:lineTo x="-5" y="21597"/>
              </wp:wrapPolygon>
            </wp:wrapThrough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24571" w:rsidRPr="001D44C6" w:rsidSect="004B67D8">
      <w:headerReference w:type="even" r:id="rId10"/>
      <w:headerReference w:type="default" r:id="rId11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962A8A" w14:textId="77777777" w:rsidR="001F2863" w:rsidRDefault="001F2863">
      <w:r>
        <w:separator/>
      </w:r>
    </w:p>
  </w:endnote>
  <w:endnote w:type="continuationSeparator" w:id="0">
    <w:p w14:paraId="13174C61" w14:textId="77777777" w:rsidR="001F2863" w:rsidRDefault="001F2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FAF052" w14:textId="77777777" w:rsidR="001F2863" w:rsidRDefault="001F2863">
      <w:r>
        <w:separator/>
      </w:r>
    </w:p>
  </w:footnote>
  <w:footnote w:type="continuationSeparator" w:id="0">
    <w:p w14:paraId="1D67BEED" w14:textId="77777777" w:rsidR="001F2863" w:rsidRDefault="001F2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E4C5D" w14:textId="77777777" w:rsidR="007643BC" w:rsidRPr="00774A04" w:rsidRDefault="007643BC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12DE3" w14:textId="77777777" w:rsidR="007643BC" w:rsidRDefault="007643BC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79BF29F6" wp14:editId="35B9ABCB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C161E" w14:textId="77777777" w:rsidR="007643BC" w:rsidRDefault="007643BC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9BF29F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" filled="f" stroked="f">
              <v:textbox style="mso-fit-shape-to-text:t" inset="0,0,0,0">
                <w:txbxContent>
                  <w:p w14:paraId="32AC161E" w14:textId="77777777" w:rsidR="00BE61CE" w:rsidRDefault="00BE61CE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31B69"/>
    <w:rsid w:val="00034F59"/>
    <w:rsid w:val="000409F8"/>
    <w:rsid w:val="0004307A"/>
    <w:rsid w:val="0004469E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106361"/>
    <w:rsid w:val="00107B22"/>
    <w:rsid w:val="001107C9"/>
    <w:rsid w:val="00111F12"/>
    <w:rsid w:val="00115137"/>
    <w:rsid w:val="0011589F"/>
    <w:rsid w:val="00117CC6"/>
    <w:rsid w:val="00120818"/>
    <w:rsid w:val="001227EE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44C6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1F2863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21547"/>
    <w:rsid w:val="002221C1"/>
    <w:rsid w:val="00223576"/>
    <w:rsid w:val="00231C79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6173C"/>
    <w:rsid w:val="0026520E"/>
    <w:rsid w:val="00271F65"/>
    <w:rsid w:val="00276413"/>
    <w:rsid w:val="0028024C"/>
    <w:rsid w:val="00284559"/>
    <w:rsid w:val="002919EE"/>
    <w:rsid w:val="00295305"/>
    <w:rsid w:val="0029677D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ABD"/>
    <w:rsid w:val="00376B27"/>
    <w:rsid w:val="003778E2"/>
    <w:rsid w:val="003808B9"/>
    <w:rsid w:val="0038091C"/>
    <w:rsid w:val="00383CCB"/>
    <w:rsid w:val="003859C6"/>
    <w:rsid w:val="003866BA"/>
    <w:rsid w:val="00392925"/>
    <w:rsid w:val="00392AE9"/>
    <w:rsid w:val="00394D1B"/>
    <w:rsid w:val="00394D4D"/>
    <w:rsid w:val="003A2FA2"/>
    <w:rsid w:val="003A68F8"/>
    <w:rsid w:val="003B1D7F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401046"/>
    <w:rsid w:val="004044FC"/>
    <w:rsid w:val="00404671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6904"/>
    <w:rsid w:val="00607EC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81490"/>
    <w:rsid w:val="00681ACE"/>
    <w:rsid w:val="0068207C"/>
    <w:rsid w:val="00682BF9"/>
    <w:rsid w:val="00686430"/>
    <w:rsid w:val="0069394A"/>
    <w:rsid w:val="0069417E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E389B"/>
    <w:rsid w:val="006E4D1D"/>
    <w:rsid w:val="006E69BC"/>
    <w:rsid w:val="006E79A3"/>
    <w:rsid w:val="006F2AE1"/>
    <w:rsid w:val="006F427D"/>
    <w:rsid w:val="006F44BD"/>
    <w:rsid w:val="006F48B8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74CA"/>
    <w:rsid w:val="0077180C"/>
    <w:rsid w:val="00772CC7"/>
    <w:rsid w:val="0077300C"/>
    <w:rsid w:val="00774B29"/>
    <w:rsid w:val="00781D6F"/>
    <w:rsid w:val="00783B2E"/>
    <w:rsid w:val="007840F1"/>
    <w:rsid w:val="00786D93"/>
    <w:rsid w:val="007933DF"/>
    <w:rsid w:val="00796424"/>
    <w:rsid w:val="0079695B"/>
    <w:rsid w:val="007A15AF"/>
    <w:rsid w:val="007A4FCB"/>
    <w:rsid w:val="007A54FA"/>
    <w:rsid w:val="007A7E1A"/>
    <w:rsid w:val="007B0411"/>
    <w:rsid w:val="007B2EB6"/>
    <w:rsid w:val="007B36E5"/>
    <w:rsid w:val="007B3E0E"/>
    <w:rsid w:val="007B47E8"/>
    <w:rsid w:val="007B60A2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2AFD"/>
    <w:rsid w:val="00A03C09"/>
    <w:rsid w:val="00A0543F"/>
    <w:rsid w:val="00A05672"/>
    <w:rsid w:val="00A12E0D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80D67"/>
    <w:rsid w:val="00C81C4B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78DD"/>
    <w:rsid w:val="00DF7B3C"/>
    <w:rsid w:val="00E00B8A"/>
    <w:rsid w:val="00E01510"/>
    <w:rsid w:val="00E03796"/>
    <w:rsid w:val="00E110FD"/>
    <w:rsid w:val="00E12365"/>
    <w:rsid w:val="00E129A1"/>
    <w:rsid w:val="00E15C8A"/>
    <w:rsid w:val="00E17078"/>
    <w:rsid w:val="00E23022"/>
    <w:rsid w:val="00E239B5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30ED"/>
    <w:rsid w:val="00E5673A"/>
    <w:rsid w:val="00E57254"/>
    <w:rsid w:val="00E57B0B"/>
    <w:rsid w:val="00E67487"/>
    <w:rsid w:val="00E834CC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0B2C"/>
    <w:rsid w:val="00F710CE"/>
    <w:rsid w:val="00F75AAF"/>
    <w:rsid w:val="00F82E69"/>
    <w:rsid w:val="00F82FB5"/>
    <w:rsid w:val="00F84EE5"/>
    <w:rsid w:val="00F8546F"/>
    <w:rsid w:val="00F85AF2"/>
    <w:rsid w:val="00F87FBC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5FE417AB"/>
  <w15:docId w15:val="{C770D94B-49F6-4F7A-B4D7-8DA47584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5AA15-F844-4603-A7B9-06646D47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0</TotalTime>
  <Pages>31</Pages>
  <Words>8022</Words>
  <Characters>45730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53645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admin</cp:lastModifiedBy>
  <cp:revision>2</cp:revision>
  <cp:lastPrinted>2019-12-20T12:32:00Z</cp:lastPrinted>
  <dcterms:created xsi:type="dcterms:W3CDTF">2021-04-15T10:44:00Z</dcterms:created>
  <dcterms:modified xsi:type="dcterms:W3CDTF">2021-04-15T10:44:00Z</dcterms:modified>
</cp:coreProperties>
</file>