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6338C" w:rsidRDefault="00E6338C">
      <w:pPr>
        <w:suppressAutoHyphens w:val="0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Pr="00E6338C">
        <w:rPr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0" name="Рисунок 10" descr="C:\Users\admin\Downloads\М.З.0205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.З.02052023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392A71" w:rsidRPr="009D7718" w:rsidRDefault="00392A71" w:rsidP="007E5DFD"/>
                  </w:txbxContent>
                </v:textbox>
              </v:shape>
            </w:pict>
          </mc:Fallback>
        </mc:AlternateContent>
      </w:r>
      <w:r w:rsidR="007E5DF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 w:rsidRPr="007C7980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  <w:r w:rsidR="0018546E"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2024 </w:t>
            </w:r>
            <w:r w:rsidR="0018546E" w:rsidRPr="00C720C9">
              <w:rPr>
                <w:color w:val="000000"/>
                <w:sz w:val="22"/>
                <w:szCs w:val="22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677736">
              <w:rPr>
                <w:color w:val="000000"/>
                <w:sz w:val="22"/>
                <w:szCs w:val="22"/>
              </w:rPr>
              <w:t>5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677736">
        <w:tc>
          <w:tcPr>
            <w:tcW w:w="1149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4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0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3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4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677736">
        <w:tc>
          <w:tcPr>
            <w:tcW w:w="114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677736">
        <w:tc>
          <w:tcPr>
            <w:tcW w:w="1149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2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6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B1DED" w:rsidRPr="00906973" w:rsidRDefault="00DF621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884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DF6211">
              <w:rPr>
                <w:bCs/>
                <w:color w:val="000000"/>
                <w:sz w:val="18"/>
                <w:szCs w:val="18"/>
                <w:lang w:val="en-US"/>
              </w:rPr>
              <w:t>65</w:t>
            </w:r>
          </w:p>
        </w:tc>
        <w:tc>
          <w:tcPr>
            <w:tcW w:w="938" w:type="dxa"/>
            <w:shd w:val="clear" w:color="auto" w:fill="FFFFFF"/>
          </w:tcPr>
          <w:p w:rsidR="003B1DED" w:rsidRPr="00906973" w:rsidRDefault="00DF621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6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7C7980" w:rsidRDefault="00F26656" w:rsidP="00E0551B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 w:rsidRPr="007C7980"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 w:rsidRPr="007C7980">
        <w:rPr>
          <w:b/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392A71" w:rsidRPr="009D7718" w:rsidRDefault="00392A71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677736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677736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677736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677736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677736">
        <w:tc>
          <w:tcPr>
            <w:tcW w:w="114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677736">
        <w:tc>
          <w:tcPr>
            <w:tcW w:w="114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677736">
        <w:tc>
          <w:tcPr>
            <w:tcW w:w="1147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6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5E5211" w:rsidRPr="005C7C58" w:rsidRDefault="00223D8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</w:tcPr>
          <w:p w:rsidR="005E5211" w:rsidRPr="005C7C58" w:rsidRDefault="00223D8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936" w:type="dxa"/>
            <w:shd w:val="clear" w:color="auto" w:fill="FFFFFF"/>
          </w:tcPr>
          <w:p w:rsidR="005E5211" w:rsidRPr="005C7C58" w:rsidRDefault="00223D8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Pr="007C7980" w:rsidRDefault="00237DEC" w:rsidP="0028024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q6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v&#10;Z7q6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B42AD6"/>
                  </w:txbxContent>
                </v:textbox>
              </v:shape>
            </w:pict>
          </mc:Fallback>
        </mc:AlternateConten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677736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677736">
        <w:tc>
          <w:tcPr>
            <w:tcW w:w="1148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677736">
        <w:tc>
          <w:tcPr>
            <w:tcW w:w="114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677736">
        <w:tc>
          <w:tcPr>
            <w:tcW w:w="1148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113F8" w:rsidRPr="00906973" w:rsidRDefault="007A6956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368</w:t>
            </w:r>
          </w:p>
        </w:tc>
        <w:tc>
          <w:tcPr>
            <w:tcW w:w="883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7A6956">
              <w:rPr>
                <w:bCs/>
                <w:color w:val="000000"/>
                <w:sz w:val="20"/>
              </w:rPr>
              <w:t>68</w:t>
            </w:r>
          </w:p>
        </w:tc>
        <w:tc>
          <w:tcPr>
            <w:tcW w:w="936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7A6956">
              <w:rPr>
                <w:bCs/>
                <w:color w:val="000000"/>
                <w:sz w:val="20"/>
              </w:rPr>
              <w:t>68</w:t>
            </w:r>
          </w:p>
        </w:tc>
        <w:tc>
          <w:tcPr>
            <w:tcW w:w="80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</w:rPr>
              <w:t>7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Pr="00695325" w:rsidRDefault="00237DEC" w:rsidP="00D5205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69532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D5205C"/>
                  </w:txbxContent>
                </v:textbox>
              </v:shape>
            </w:pict>
          </mc:Fallback>
        </mc:AlternateContent>
      </w:r>
      <w:r w:rsidR="00C355C0" w:rsidRPr="00695325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695325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677736">
        <w:trPr>
          <w:trHeight w:val="1386"/>
        </w:trPr>
        <w:tc>
          <w:tcPr>
            <w:tcW w:w="1148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677736">
        <w:tc>
          <w:tcPr>
            <w:tcW w:w="114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3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6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54014" w:rsidRDefault="0065401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7C7980" w:rsidRDefault="007C7980" w:rsidP="007C7980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AE00E" wp14:editId="7BE21E06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E00E" id="Надпись 20" o:spid="_x0000_s1030" type="#_x0000_t202" style="position:absolute;left:0;text-align:left;margin-left:601.3pt;margin-top:.05pt;width:149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HUog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D9ZwHU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5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 xml:space="preserve">адаптированных </w:t>
      </w:r>
      <w:r w:rsidRPr="00D8364B">
        <w:rPr>
          <w:i/>
          <w:sz w:val="24"/>
          <w:szCs w:val="24"/>
          <w:u w:val="single"/>
        </w:rPr>
        <w:t>основных общеобразовательных программ основного общего образования</w:t>
      </w:r>
    </w:p>
    <w:p w:rsidR="007C7980" w:rsidRPr="00D8364B" w:rsidRDefault="007C7980" w:rsidP="007C7980">
      <w:pPr>
        <w:keepNext/>
        <w:outlineLvl w:val="3"/>
        <w:rPr>
          <w:i/>
          <w:sz w:val="24"/>
          <w:szCs w:val="24"/>
          <w:u w:val="single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2. 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D8364B">
        <w:rPr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7C7980" w:rsidRPr="00D8364B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наименова-ние</w:t>
            </w:r>
            <w:proofErr w:type="spellEnd"/>
            <w:r w:rsidRPr="00D8364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F57CF0" w:rsidRDefault="007C7980" w:rsidP="007C7980"/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D8364B">
              <w:rPr>
                <w:sz w:val="20"/>
              </w:rPr>
              <w:t>общеобразовательнуюпрограмму</w:t>
            </w:r>
            <w:proofErr w:type="spellEnd"/>
            <w:r w:rsidRPr="00D8364B">
              <w:rPr>
                <w:sz w:val="20"/>
              </w:rPr>
              <w:t xml:space="preserve"> основного </w:t>
            </w:r>
            <w:proofErr w:type="spellStart"/>
            <w:r w:rsidRPr="00D8364B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  <w:tr w:rsidR="007C7980" w:rsidRPr="00D8364B" w:rsidTr="0067773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  <w:r w:rsidRPr="00D8364B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7C7980" w:rsidRPr="00D8364B" w:rsidTr="00677736">
        <w:tc>
          <w:tcPr>
            <w:tcW w:w="991" w:type="dxa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9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991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95325" w:rsidRDefault="00695325" w:rsidP="0069532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95325" w:rsidRDefault="007C7980" w:rsidP="007C7980">
      <w:pPr>
        <w:keepNext/>
        <w:tabs>
          <w:tab w:val="left" w:pos="6645"/>
        </w:tabs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</w:p>
    <w:p w:rsidR="00133F87" w:rsidRPr="007C7980" w:rsidRDefault="00237DEC" w:rsidP="00E55877">
      <w:pPr>
        <w:keepNext/>
        <w:spacing w:before="240" w:after="60"/>
        <w:jc w:val="center"/>
        <w:outlineLvl w:val="3"/>
        <w:rPr>
          <w:b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C4329" wp14:editId="155941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329" id="_x0000_s1031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7MiA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mYHea2BP6IwLCBtyD4+J7hpwX6npMfRrKj7tmVWUKLeaxRXkeV5mOV4yGcXUzzYU8v61MJ0jVAV&#10;9ZSM2xs/zv/WWLlpMdIoZw1XKMhGRq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xW57M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392A71" w:rsidRPr="009D7718" w:rsidRDefault="00392A71" w:rsidP="00133F87"/>
                  </w:txbxContent>
                </v:textbox>
              </v:shape>
            </w:pict>
          </mc:Fallback>
        </mc:AlternateContent>
      </w:r>
      <w:r w:rsidR="00133F87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7736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677736">
        <w:tc>
          <w:tcPr>
            <w:tcW w:w="1148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677736">
        <w:tc>
          <w:tcPr>
            <w:tcW w:w="114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79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883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936" w:type="dxa"/>
            <w:shd w:val="clear" w:color="auto" w:fill="FFFFFF"/>
          </w:tcPr>
          <w:p w:rsidR="007C71A1" w:rsidRPr="00906973" w:rsidRDefault="00DF6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39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952235" w:rsidP="007C7980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="00237DEC" w:rsidRPr="007C7980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952235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3yiA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yt2d8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952235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392A71" w:rsidRPr="009D7718" w:rsidRDefault="00392A71" w:rsidP="00952235"/>
                  </w:txbxContent>
                </v:textbox>
              </v:shape>
            </w:pict>
          </mc:Fallback>
        </mc:AlternateConten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РАЗДЕЛ 7</w:t>
      </w:r>
    </w:p>
    <w:p w:rsidR="00952235" w:rsidRDefault="00952235" w:rsidP="007C798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677736">
        <w:tc>
          <w:tcPr>
            <w:tcW w:w="1148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677736">
        <w:tc>
          <w:tcPr>
            <w:tcW w:w="114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677736">
        <w:tc>
          <w:tcPr>
            <w:tcW w:w="114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Pr="00D8364B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3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8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D8364B" w:rsidRDefault="007C7980" w:rsidP="007C7980">
      <w:pPr>
        <w:keepNext/>
        <w:outlineLvl w:val="3"/>
        <w:rPr>
          <w:sz w:val="24"/>
          <w:szCs w:val="24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D8364B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D8364B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D8364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D8364B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D8364B"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D8364B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335FFE" w:rsidRDefault="007C7980" w:rsidP="007C7980">
            <w:pPr>
              <w:ind w:left="-108" w:firstLine="108"/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01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40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975"/>
        <w:gridCol w:w="1071"/>
        <w:gridCol w:w="905"/>
        <w:gridCol w:w="1078"/>
        <w:gridCol w:w="1629"/>
        <w:gridCol w:w="851"/>
        <w:gridCol w:w="840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D8364B" w:rsidTr="00677736"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2A598C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D8364B">
              <w:rPr>
                <w:bCs/>
                <w:sz w:val="20"/>
              </w:rPr>
              <w:t>человеко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</w:t>
            </w:r>
          </w:p>
        </w:tc>
      </w:tr>
    </w:tbl>
    <w:p w:rsidR="007C7980" w:rsidRPr="00D8364B" w:rsidRDefault="007C7980" w:rsidP="007C7980">
      <w:pPr>
        <w:keepNext/>
        <w:spacing w:line="232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Default="007C7980" w:rsidP="007C7980">
      <w:pPr>
        <w:widowControl w:val="0"/>
        <w:jc w:val="both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A634E" wp14:editId="0C00818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34E" id="_x0000_s1034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80iAIAABc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C+2W80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677736">
        <w:tc>
          <w:tcPr>
            <w:tcW w:w="1148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6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4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2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31613" w:rsidRPr="005C7C58" w:rsidRDefault="006038F9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3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6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431613" w:rsidRDefault="008813A2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Pr="008D5690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5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M6oQ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LomDOqECAAAf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8D5690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0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8D5690" w:rsidRDefault="007C7980" w:rsidP="007C7980">
      <w:pPr>
        <w:keepNext/>
        <w:outlineLvl w:val="3"/>
        <w:rPr>
          <w:sz w:val="24"/>
          <w:szCs w:val="24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8D5690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8D5690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8D5690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8D5690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8D569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8D5690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8D5690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8D569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8D5690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135"/>
        <w:gridCol w:w="1132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8D5690" w:rsidTr="00677736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1" w:type="dxa"/>
            <w:gridSpan w:val="3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Допустимые (возможные) отклонения</w:t>
            </w:r>
            <w:r w:rsidRPr="008D5690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8D5690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1" w:type="dxa"/>
            <w:gridSpan w:val="3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8D5690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8D5690" w:rsidTr="00677736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3</w:t>
            </w:r>
          </w:p>
        </w:tc>
        <w:tc>
          <w:tcPr>
            <w:tcW w:w="113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14</w:t>
            </w:r>
          </w:p>
        </w:tc>
      </w:tr>
      <w:tr w:rsidR="007C7980" w:rsidRPr="008D5690" w:rsidTr="00677736">
        <w:trPr>
          <w:trHeight w:hRule="exact" w:val="1233"/>
        </w:trPr>
        <w:tc>
          <w:tcPr>
            <w:tcW w:w="716" w:type="dxa"/>
            <w:vMerge w:val="restart"/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981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214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r w:rsidRPr="009A3746">
        <w:rPr>
          <w:sz w:val="20"/>
        </w:rPr>
        <w:lastRenderedPageBreak/>
        <w:t xml:space="preserve">3.2  </w:t>
      </w:r>
      <w:r w:rsidRPr="009A3746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  <w:r w:rsidRPr="009A3746">
        <w:rPr>
          <w:color w:val="000000"/>
          <w:sz w:val="20"/>
          <w:shd w:val="clear" w:color="auto" w:fill="FFFFFF"/>
        </w:rPr>
        <w:br/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977"/>
        <w:gridCol w:w="49"/>
        <w:gridCol w:w="1023"/>
        <w:gridCol w:w="57"/>
        <w:gridCol w:w="845"/>
        <w:gridCol w:w="1078"/>
        <w:gridCol w:w="1195"/>
        <w:gridCol w:w="1416"/>
        <w:gridCol w:w="708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9A3746" w:rsidTr="00677736"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Уникальный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номер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реестровой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Допустимые (возможные) отклонения</w:t>
            </w:r>
            <w:r w:rsidRPr="009A374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9A3746" w:rsidTr="00C3469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ние</w:t>
            </w:r>
            <w:proofErr w:type="spellEnd"/>
            <w:r w:rsidRPr="009A374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9A3746" w:rsidTr="0067773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9A3746" w:rsidTr="0067773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9A3746" w:rsidTr="00677736">
        <w:trPr>
          <w:trHeight w:val="1402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9A3746">
              <w:rPr>
                <w:bCs/>
                <w:sz w:val="20"/>
              </w:rPr>
              <w:t>человеко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677736" w:rsidP="007C7980">
            <w:pPr>
              <w:widowControl w:val="0"/>
              <w:tabs>
                <w:tab w:val="left" w:pos="210"/>
                <w:tab w:val="center" w:pos="440"/>
              </w:tabs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677736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9A374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9A3746" w:rsidTr="007C7980">
        <w:tc>
          <w:tcPr>
            <w:tcW w:w="15173" w:type="dxa"/>
            <w:gridSpan w:val="5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5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9A374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9A3746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31613" w:rsidRDefault="00431613" w:rsidP="007C798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RPa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ZHBIJK1Zk+gDKuBN6AfnhPYtNp+x6iH0ayx+7YllmMk3ytQV5kVRZjleCimVzkc7LllfW4higJU&#10;jT1G4/bWj/O/NVZsWog06lnpG1BkI6JWTlntdQzjF4vaPxVhvs/P0ev0oC1+A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LrRE9q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11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0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66"/>
        </w:trPr>
        <w:tc>
          <w:tcPr>
            <w:tcW w:w="1148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1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63iQIAABg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KPhokuCSTYgntAZFlA3lB+fE5w0YL9T0mNrVtR92zErKWnfa3RXkeV56OW4yBcXc1zY6c5musM0&#10;R6iKekrG6a0f+39nrNo2eNPoZw3X6MhaRa88szr4GNsvJnV4KkJ/T9cx6vlBW/0C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nqnet4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223D81"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54"/>
        </w:trPr>
        <w:tc>
          <w:tcPr>
            <w:tcW w:w="1148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3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D1774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8813A2">
              <w:rPr>
                <w:bCs/>
                <w:sz w:val="20"/>
              </w:rPr>
              <w:t>5</w:t>
            </w:r>
            <w:r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392A71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B2409" w:rsidRDefault="00392A71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2A71" w:rsidRPr="001B2409" w:rsidRDefault="00392A71" w:rsidP="00F127BC"/>
                          <w:p w:rsidR="00392A71" w:rsidRDefault="00392A71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5ShQIAABk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392A71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B2409" w:rsidRDefault="00392A71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2A71" w:rsidRPr="001B2409" w:rsidRDefault="00392A71" w:rsidP="00F127BC"/>
                    <w:p w:rsidR="00392A71" w:rsidRDefault="00392A71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1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499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699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4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677736" w:rsidRPr="00587874" w:rsidTr="00677736">
        <w:tc>
          <w:tcPr>
            <w:tcW w:w="1577" w:type="dxa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1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99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2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07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240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A71" w:rsidRDefault="00392A71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2" o:spid="_x0000_s1039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FgLAIAAFk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BgcLFg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392A71" w:rsidRDefault="00392A71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89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0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36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677736" w:rsidRPr="00587874" w:rsidTr="00677736">
        <w:tc>
          <w:tcPr>
            <w:tcW w:w="1138" w:type="dxa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89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59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5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9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2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9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2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6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500384" w:rsidRDefault="00F127BC" w:rsidP="00500384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500384" w:rsidRDefault="00F127BC" w:rsidP="00500384">
      <w:pPr>
        <w:widowControl w:val="0"/>
        <w:jc w:val="center"/>
        <w:rPr>
          <w:color w:val="000000"/>
          <w:sz w:val="24"/>
          <w:szCs w:val="24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</w:p>
    <w:p w:rsidR="00F127BC" w:rsidRPr="00500384" w:rsidRDefault="00D20710" w:rsidP="00500384">
      <w:pPr>
        <w:widowControl w:val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lastRenderedPageBreak/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23B60" w:rsidRPr="00500384" w:rsidRDefault="00123B60" w:rsidP="00F127BC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:rsidR="00534362" w:rsidRDefault="00F127BC" w:rsidP="008774EA">
      <w:pPr>
        <w:autoSpaceDE w:val="0"/>
        <w:autoSpaceDN w:val="0"/>
        <w:adjustRightInd w:val="0"/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8774EA" w:rsidRDefault="00534362" w:rsidP="008774EA">
      <w:pPr>
        <w:autoSpaceDE w:val="0"/>
        <w:autoSpaceDN w:val="0"/>
        <w:adjustRightInd w:val="0"/>
        <w:rPr>
          <w:sz w:val="24"/>
          <w:szCs w:val="24"/>
        </w:rPr>
      </w:pPr>
      <w:r w:rsidRPr="00534362">
        <w:rPr>
          <w:sz w:val="24"/>
          <w:szCs w:val="24"/>
        </w:rPr>
        <w:t xml:space="preserve">за отчетный год </w:t>
      </w:r>
      <w:r w:rsidR="00480849" w:rsidRPr="00534362">
        <w:rPr>
          <w:sz w:val="24"/>
          <w:szCs w:val="24"/>
        </w:rPr>
        <w:t>- не</w:t>
      </w:r>
      <w:r w:rsidRPr="00534362">
        <w:rPr>
          <w:sz w:val="24"/>
          <w:szCs w:val="24"/>
        </w:rPr>
        <w:t xml:space="preserve"> позднее 20 </w:t>
      </w:r>
      <w:proofErr w:type="gramStart"/>
      <w:r w:rsidRPr="00534362">
        <w:rPr>
          <w:sz w:val="24"/>
          <w:szCs w:val="24"/>
        </w:rPr>
        <w:t>января</w:t>
      </w:r>
      <w:proofErr w:type="gramEnd"/>
      <w:r w:rsidRPr="00534362">
        <w:rPr>
          <w:sz w:val="24"/>
          <w:szCs w:val="24"/>
        </w:rPr>
        <w:t xml:space="preserve"> следующего за отчетным года</w:t>
      </w:r>
      <w:r w:rsidR="000F7C0E">
        <w:rPr>
          <w:sz w:val="24"/>
          <w:szCs w:val="24"/>
        </w:rPr>
        <w:t>_________________________________________________________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E8492D" w:rsidRPr="00C04A5D" w:rsidRDefault="00E8492D" w:rsidP="00E8492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4.2.1.</w:t>
      </w:r>
      <w:r w:rsidRPr="00E8492D">
        <w:rPr>
          <w:sz w:val="24"/>
          <w:szCs w:val="24"/>
        </w:rPr>
        <w:t>Сроки   представления    предваритель</w:t>
      </w:r>
      <w:r>
        <w:rPr>
          <w:sz w:val="24"/>
          <w:szCs w:val="24"/>
        </w:rPr>
        <w:t xml:space="preserve">ного    отчета   о   выполнении </w:t>
      </w:r>
      <w:proofErr w:type="gramStart"/>
      <w:r w:rsidRPr="00E8492D">
        <w:rPr>
          <w:sz w:val="24"/>
          <w:szCs w:val="24"/>
        </w:rPr>
        <w:t>муниципального  задания</w:t>
      </w:r>
      <w:proofErr w:type="gramEnd"/>
      <w:r w:rsidR="000F7C0E">
        <w:rPr>
          <w:sz w:val="24"/>
          <w:szCs w:val="24"/>
        </w:rPr>
        <w:t>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123B60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proofErr w:type="gramStart"/>
      <w:r w:rsidR="004A40DA" w:rsidRPr="00C04A5D">
        <w:rPr>
          <w:color w:val="000000"/>
          <w:sz w:val="24"/>
          <w:szCs w:val="24"/>
          <w:shd w:val="clear" w:color="auto" w:fill="FFFFFF"/>
          <w:vertAlign w:val="superscript"/>
        </w:rPr>
        <w:t>6</w:t>
      </w:r>
      <w:r w:rsidR="00123B60" w:rsidRPr="00C04A5D">
        <w:rPr>
          <w:color w:val="000000"/>
          <w:sz w:val="24"/>
          <w:szCs w:val="24"/>
          <w:shd w:val="clear" w:color="auto" w:fill="FFFFFF"/>
          <w:vertAlign w:val="superscript"/>
        </w:rPr>
        <w:t>)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proofErr w:type="gramEnd"/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6F44BD" w:rsidRPr="00C04A5D">
        <w:rPr>
          <w:bCs/>
          <w:color w:val="000000"/>
          <w:sz w:val="24"/>
          <w:szCs w:val="24"/>
          <w:shd w:val="clear" w:color="auto" w:fill="FFFFFF"/>
        </w:rPr>
        <w:t xml:space="preserve"> нет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</w:t>
      </w:r>
      <w:r w:rsidR="00E0551B">
        <w:rPr>
          <w:bCs/>
          <w:color w:val="000000"/>
          <w:sz w:val="24"/>
          <w:szCs w:val="24"/>
          <w:shd w:val="clear" w:color="auto" w:fill="FFFFFF"/>
        </w:rPr>
        <w:t>______________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_______________________</w:t>
      </w:r>
    </w:p>
    <w:p w:rsidR="00E6338C" w:rsidRDefault="00E6338C" w:rsidP="00A61625">
      <w:pPr>
        <w:widowControl w:val="0"/>
        <w:pBdr>
          <w:bottom w:val="single" w:sz="4" w:space="1" w:color="auto"/>
        </w:pBdr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E6338C" w:rsidRPr="00E6338C" w:rsidRDefault="00E6338C" w:rsidP="00E6338C">
      <w:pPr>
        <w:rPr>
          <w:sz w:val="24"/>
          <w:szCs w:val="24"/>
        </w:rPr>
      </w:pPr>
    </w:p>
    <w:p w:rsidR="00E6338C" w:rsidRDefault="00E6338C" w:rsidP="00E6338C">
      <w:pPr>
        <w:rPr>
          <w:sz w:val="24"/>
          <w:szCs w:val="24"/>
        </w:rPr>
      </w:pPr>
    </w:p>
    <w:p w:rsidR="00123B60" w:rsidRDefault="00E6338C" w:rsidP="00E6338C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6338C" w:rsidRPr="00E6338C" w:rsidRDefault="00E6338C" w:rsidP="00E6338C">
      <w:pPr>
        <w:tabs>
          <w:tab w:val="left" w:pos="1260"/>
        </w:tabs>
        <w:rPr>
          <w:sz w:val="24"/>
          <w:szCs w:val="24"/>
        </w:rPr>
      </w:pPr>
      <w:bookmarkStart w:id="0" w:name="_GoBack"/>
      <w:bookmarkEnd w:id="0"/>
      <w:r w:rsidRPr="00E6338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1219835</wp:posOffset>
            </wp:positionH>
            <wp:positionV relativeFrom="paragraph">
              <wp:posOffset>-1710690</wp:posOffset>
            </wp:positionV>
            <wp:extent cx="6826250" cy="10247630"/>
            <wp:effectExtent l="3810" t="0" r="0" b="0"/>
            <wp:wrapThrough wrapText="bothSides">
              <wp:wrapPolygon edited="0">
                <wp:start x="12" y="21608"/>
                <wp:lineTo x="21532" y="21608"/>
                <wp:lineTo x="21532" y="46"/>
                <wp:lineTo x="12" y="46"/>
                <wp:lineTo x="12" y="21608"/>
              </wp:wrapPolygon>
            </wp:wrapThrough>
            <wp:docPr id="13" name="Рисунок 13" descr="C:\Users\admin\Downloads\М.З.02052023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М.З.02052023_0001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6250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38C" w:rsidRPr="00E6338C" w:rsidSect="00500384">
      <w:headerReference w:type="even" r:id="rId10"/>
      <w:headerReference w:type="default" r:id="rId11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22D" w:rsidRDefault="0007022D">
      <w:r>
        <w:separator/>
      </w:r>
    </w:p>
  </w:endnote>
  <w:endnote w:type="continuationSeparator" w:id="0">
    <w:p w:rsidR="0007022D" w:rsidRDefault="0007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22D" w:rsidRDefault="0007022D">
      <w:r>
        <w:separator/>
      </w:r>
    </w:p>
  </w:footnote>
  <w:footnote w:type="continuationSeparator" w:id="0">
    <w:p w:rsidR="0007022D" w:rsidRDefault="00070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71" w:rsidRPr="00774A04" w:rsidRDefault="00392A71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71" w:rsidRDefault="00392A71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71" w:rsidRDefault="00392A71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392A71" w:rsidRDefault="00392A71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022D"/>
    <w:rsid w:val="000748FD"/>
    <w:rsid w:val="00082181"/>
    <w:rsid w:val="00082D07"/>
    <w:rsid w:val="000835A5"/>
    <w:rsid w:val="00085E7B"/>
    <w:rsid w:val="00085EA2"/>
    <w:rsid w:val="0009211E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4FF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23D81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3D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0018"/>
    <w:rsid w:val="002A6416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71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3F73C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0384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4014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77736"/>
    <w:rsid w:val="00681490"/>
    <w:rsid w:val="00681ACE"/>
    <w:rsid w:val="0068207C"/>
    <w:rsid w:val="00682BF9"/>
    <w:rsid w:val="00686430"/>
    <w:rsid w:val="006918D6"/>
    <w:rsid w:val="0069394A"/>
    <w:rsid w:val="0069417E"/>
    <w:rsid w:val="00695325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D79D3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731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0CB5"/>
    <w:rsid w:val="007A15AF"/>
    <w:rsid w:val="007A4FCB"/>
    <w:rsid w:val="007A54FA"/>
    <w:rsid w:val="007A6956"/>
    <w:rsid w:val="007A7E1A"/>
    <w:rsid w:val="007B0411"/>
    <w:rsid w:val="007B2EB6"/>
    <w:rsid w:val="007B36E5"/>
    <w:rsid w:val="007B3E0E"/>
    <w:rsid w:val="007B47E8"/>
    <w:rsid w:val="007B60A2"/>
    <w:rsid w:val="007C71A1"/>
    <w:rsid w:val="007C7980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112F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A5C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621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454E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2BC7"/>
    <w:rsid w:val="00E530ED"/>
    <w:rsid w:val="00E55877"/>
    <w:rsid w:val="00E5673A"/>
    <w:rsid w:val="00E57254"/>
    <w:rsid w:val="00E57B0B"/>
    <w:rsid w:val="00E6338C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C365C-2214-4F52-9252-221B871F8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</TotalTime>
  <Pages>40</Pages>
  <Words>10619</Words>
  <Characters>60533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71010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Учетная запись Майкрософт</cp:lastModifiedBy>
  <cp:revision>2</cp:revision>
  <cp:lastPrinted>2023-04-26T06:29:00Z</cp:lastPrinted>
  <dcterms:created xsi:type="dcterms:W3CDTF">2023-05-02T11:57:00Z</dcterms:created>
  <dcterms:modified xsi:type="dcterms:W3CDTF">2023-05-02T11:57:00Z</dcterms:modified>
</cp:coreProperties>
</file>