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F7792" w:rsidRDefault="008F7792">
      <w:pPr>
        <w:suppressAutoHyphens w:val="0"/>
        <w:rPr>
          <w:color w:val="000000"/>
          <w:sz w:val="22"/>
          <w:szCs w:val="22"/>
        </w:rPr>
      </w:pPr>
      <w:r w:rsidRPr="008F7792">
        <w:rPr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-1612900</wp:posOffset>
            </wp:positionV>
            <wp:extent cx="7557770" cy="10782935"/>
            <wp:effectExtent l="6667" t="0" r="0" b="0"/>
            <wp:wrapThrough wrapText="bothSides">
              <wp:wrapPolygon edited="0">
                <wp:start x="19" y="21613"/>
                <wp:lineTo x="21525" y="21613"/>
                <wp:lineTo x="21525" y="53"/>
                <wp:lineTo x="19" y="53"/>
                <wp:lineTo x="19" y="21613"/>
              </wp:wrapPolygon>
            </wp:wrapThrough>
            <wp:docPr id="13" name="Рисунок 13" descr="C:\Users\admin\Downloads\1 стр мз1709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 стр мз17092024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7770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br w:type="page"/>
      </w:r>
    </w:p>
    <w:p w:rsidR="00864930" w:rsidRDefault="00864930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0A7982" w:rsidRDefault="000A7982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92CE8" w:rsidRDefault="00F35E62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92CE8" w:rsidRDefault="00F35E62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F35E62" w:rsidRPr="009D7718" w:rsidRDefault="00F35E62" w:rsidP="007E5DFD"/>
                  </w:txbxContent>
                </v:textbox>
              </v:shape>
            </w:pict>
          </mc:Fallback>
        </mc:AlternateContent>
      </w:r>
      <w:r w:rsidR="007E5DF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 w:rsidRPr="007C7980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:rsidTr="00045195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045195" w:rsidRPr="00C720C9" w:rsidTr="00045195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045195" w:rsidRDefault="00045195" w:rsidP="0004519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045195" w:rsidRPr="00C720C9" w:rsidRDefault="00045195" w:rsidP="000451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2024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2025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45195">
              <w:rPr>
                <w:color w:val="000000"/>
                <w:sz w:val="20"/>
              </w:rPr>
              <w:t xml:space="preserve">2026год </w:t>
            </w:r>
          </w:p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045195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045195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045195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045195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045195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045195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:rsidTr="00677736">
        <w:tc>
          <w:tcPr>
            <w:tcW w:w="1149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4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0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3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0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2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4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77736" w:rsidRPr="005C7C58" w:rsidRDefault="00045195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77736" w:rsidRPr="005C7C58" w:rsidRDefault="00045195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5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7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677736">
        <w:tc>
          <w:tcPr>
            <w:tcW w:w="114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677736">
        <w:tc>
          <w:tcPr>
            <w:tcW w:w="1149" w:type="dxa"/>
            <w:shd w:val="clear" w:color="auto" w:fill="FFFFFF"/>
          </w:tcPr>
          <w:p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7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2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2" w:type="dxa"/>
            <w:shd w:val="clear" w:color="auto" w:fill="FFFFFF"/>
          </w:tcPr>
          <w:p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6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3B1DED" w:rsidRPr="00906973" w:rsidRDefault="00236CC9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301</w:t>
            </w:r>
          </w:p>
        </w:tc>
        <w:tc>
          <w:tcPr>
            <w:tcW w:w="884" w:type="dxa"/>
            <w:shd w:val="clear" w:color="auto" w:fill="FFFFFF"/>
          </w:tcPr>
          <w:p w:rsidR="003B1DED" w:rsidRPr="00906973" w:rsidRDefault="00236CC9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301</w:t>
            </w:r>
          </w:p>
        </w:tc>
        <w:tc>
          <w:tcPr>
            <w:tcW w:w="938" w:type="dxa"/>
            <w:shd w:val="clear" w:color="auto" w:fill="FFFFFF"/>
          </w:tcPr>
          <w:p w:rsidR="003B1DED" w:rsidRPr="00906973" w:rsidRDefault="00236CC9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5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7" w:type="dxa"/>
            <w:shd w:val="clear" w:color="auto" w:fill="FFFFFF"/>
          </w:tcPr>
          <w:p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F35E62">
              <w:rPr>
                <w:bCs/>
                <w:color w:val="000000"/>
                <w:sz w:val="20"/>
              </w:rPr>
              <w:t>0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7C7980" w:rsidRDefault="00F26656" w:rsidP="00E0551B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 w:rsidRPr="007C7980">
        <w:rPr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 w:rsidRPr="007C7980">
        <w:rPr>
          <w:b/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92CE8" w:rsidRDefault="00F35E62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an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92CE8" w:rsidRDefault="00F35E62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F35E62" w:rsidRPr="009D7718" w:rsidRDefault="00F35E62" w:rsidP="00404671"/>
                  </w:txbxContent>
                </v:textbox>
              </v:shape>
            </w:pict>
          </mc:Fallback>
        </mc:AlternateContent>
      </w:r>
    </w:p>
    <w:p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:rsidTr="00677736">
        <w:trPr>
          <w:trHeight w:hRule="exact" w:val="1405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195" w:rsidRPr="00430789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45195" w:rsidRPr="0043078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045195" w:rsidRPr="0043078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045195" w:rsidRPr="0043078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045195" w:rsidRPr="00430789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045195" w:rsidRPr="00430789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045195" w:rsidRPr="00430789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2024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2025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45195">
              <w:rPr>
                <w:color w:val="000000"/>
                <w:sz w:val="20"/>
              </w:rPr>
              <w:t xml:space="preserve">2026год </w:t>
            </w:r>
          </w:p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677736">
        <w:trPr>
          <w:trHeight w:hRule="exact" w:val="227"/>
        </w:trPr>
        <w:tc>
          <w:tcPr>
            <w:tcW w:w="71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677736">
        <w:trPr>
          <w:trHeight w:hRule="exact" w:val="907"/>
        </w:trPr>
        <w:tc>
          <w:tcPr>
            <w:tcW w:w="716" w:type="dxa"/>
            <w:vMerge w:val="restart"/>
            <w:shd w:val="clear" w:color="auto" w:fill="FFFFFF"/>
          </w:tcPr>
          <w:p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077"/>
        </w:trPr>
        <w:tc>
          <w:tcPr>
            <w:tcW w:w="716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677736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:rsidTr="00677736">
        <w:tc>
          <w:tcPr>
            <w:tcW w:w="114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195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677736">
        <w:tc>
          <w:tcPr>
            <w:tcW w:w="114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677736">
        <w:tc>
          <w:tcPr>
            <w:tcW w:w="1147" w:type="dxa"/>
            <w:shd w:val="clear" w:color="auto" w:fill="FFFFFF"/>
          </w:tcPr>
          <w:p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6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5E5211" w:rsidRPr="005C7C58" w:rsidRDefault="003A523B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83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36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36CC9" w:rsidRPr="00236CC9" w:rsidRDefault="00236CC9" w:rsidP="00236CC9">
      <w:pPr>
        <w:suppressAutoHyphens w:val="0"/>
        <w:jc w:val="center"/>
        <w:rPr>
          <w:b/>
          <w:bCs/>
          <w:sz w:val="24"/>
          <w:szCs w:val="24"/>
        </w:rPr>
      </w:pPr>
      <w:r w:rsidRPr="00236CC9">
        <w:rPr>
          <w:b/>
          <w:bCs/>
          <w:color w:val="000000"/>
          <w:sz w:val="24"/>
          <w:szCs w:val="24"/>
          <w:shd w:val="clear" w:color="auto" w:fill="FFFFFF"/>
        </w:rPr>
        <w:t>РАЗДЕЛ 3</w:t>
      </w:r>
    </w:p>
    <w:p w:rsidR="00236CC9" w:rsidRPr="00A93419" w:rsidRDefault="00236CC9" w:rsidP="00236CC9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36CC9" w:rsidRPr="004C213B" w:rsidRDefault="00236CC9" w:rsidP="00236CC9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758ED" wp14:editId="3F2B3C9C">
                <wp:simplePos x="0" y="0"/>
                <wp:positionH relativeFrom="column">
                  <wp:posOffset>7823836</wp:posOffset>
                </wp:positionH>
                <wp:positionV relativeFrom="paragraph">
                  <wp:posOffset>9525</wp:posOffset>
                </wp:positionV>
                <wp:extent cx="1924050" cy="1171575"/>
                <wp:effectExtent l="0" t="0" r="0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236CC9" w:rsidRPr="009D7718" w:rsidTr="00783AB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36CC9" w:rsidRPr="009D7718" w:rsidRDefault="00236CC9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236CC9" w:rsidRPr="009D7718" w:rsidRDefault="00236CC9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236CC9" w:rsidRPr="009D7718" w:rsidRDefault="00236CC9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236CC9" w:rsidRPr="009D7718" w:rsidRDefault="00236CC9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236CC9" w:rsidRPr="009D7718" w:rsidRDefault="00236CC9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36CC9" w:rsidRPr="00192CE8" w:rsidRDefault="00236CC9" w:rsidP="00DC431A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236CC9" w:rsidRPr="009D7718" w:rsidRDefault="00236CC9" w:rsidP="00236C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58ED" id="_x0000_s1028" type="#_x0000_t202" style="position:absolute;margin-left:616.05pt;margin-top:.75pt;width:151.5pt;height:9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VMhAIAABg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236CC9" w:rsidRPr="009D7718" w:rsidTr="00783AB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36CC9" w:rsidRPr="009D7718" w:rsidRDefault="00236CC9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236CC9" w:rsidRPr="009D7718" w:rsidRDefault="00236CC9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236CC9" w:rsidRPr="009D7718" w:rsidRDefault="00236CC9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236CC9" w:rsidRPr="009D7718" w:rsidRDefault="00236CC9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236CC9" w:rsidRPr="009D7718" w:rsidRDefault="00236CC9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36CC9" w:rsidRPr="00192CE8" w:rsidRDefault="00236CC9" w:rsidP="00DC431A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236CC9" w:rsidRPr="009D7718" w:rsidRDefault="00236CC9" w:rsidP="00236CC9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FA67CB" w:rsidRPr="00FA67CB" w:rsidRDefault="00FA67CB" w:rsidP="00FA67CB">
      <w:pPr>
        <w:keepNext/>
        <w:outlineLvl w:val="3"/>
        <w:rPr>
          <w:szCs w:val="28"/>
          <w:u w:val="single"/>
          <w:shd w:val="clear" w:color="auto" w:fill="FFFFFF"/>
        </w:rPr>
      </w:pPr>
      <w:r w:rsidRPr="00FA67CB">
        <w:rPr>
          <w:i/>
          <w:szCs w:val="28"/>
          <w:u w:val="single"/>
        </w:rPr>
        <w:t>Реализация адаптированных основных общеобразовательных программ основного общего образования</w:t>
      </w:r>
    </w:p>
    <w:p w:rsidR="00236CC9" w:rsidRDefault="00236CC9" w:rsidP="00FA67C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900573">
        <w:rPr>
          <w:i/>
          <w:szCs w:val="28"/>
          <w:u w:val="single"/>
        </w:rPr>
        <w:t>Ф</w:t>
      </w:r>
      <w:r w:rsidRPr="004113F8">
        <w:rPr>
          <w:i/>
          <w:szCs w:val="28"/>
          <w:u w:val="single"/>
        </w:rPr>
        <w:t xml:space="preserve">изические лица </w:t>
      </w:r>
    </w:p>
    <w:p w:rsidR="00236CC9" w:rsidRPr="001E7744" w:rsidRDefault="00236CC9" w:rsidP="00236CC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36CC9" w:rsidRDefault="00236CC9" w:rsidP="00236CC9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36CC9" w:rsidRPr="00A93419" w:rsidRDefault="00236CC9" w:rsidP="00236CC9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429"/>
        <w:gridCol w:w="1107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236CC9" w:rsidRPr="00430789" w:rsidTr="00236CC9">
        <w:trPr>
          <w:trHeight w:hRule="exact" w:val="1405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36CC9" w:rsidRPr="00430789" w:rsidTr="00236CC9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36CC9" w:rsidRPr="00430789" w:rsidRDefault="00236CC9" w:rsidP="00236CC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236CC9" w:rsidRPr="00430789" w:rsidRDefault="00236CC9" w:rsidP="00236CC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236CC9" w:rsidRPr="00430789" w:rsidRDefault="00236CC9" w:rsidP="00236CC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236CC9" w:rsidRPr="00430789" w:rsidRDefault="00236CC9" w:rsidP="00236CC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236CC9" w:rsidRPr="00430789" w:rsidRDefault="00236CC9" w:rsidP="00236CC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36CC9" w:rsidRPr="00430789" w:rsidRDefault="00236CC9" w:rsidP="00236CC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236CC9" w:rsidRPr="00045195" w:rsidRDefault="00236CC9" w:rsidP="00236CC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2024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236CC9" w:rsidRPr="00045195" w:rsidRDefault="00236CC9" w:rsidP="00236CC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2025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236CC9" w:rsidRPr="00045195" w:rsidRDefault="00236CC9" w:rsidP="00236CC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45195">
              <w:rPr>
                <w:color w:val="000000"/>
                <w:sz w:val="20"/>
              </w:rPr>
              <w:t xml:space="preserve">2026год </w:t>
            </w:r>
          </w:p>
          <w:p w:rsidR="00236CC9" w:rsidRPr="00045195" w:rsidRDefault="00236CC9" w:rsidP="00236CC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236CC9" w:rsidRPr="0052745E" w:rsidRDefault="00236CC9" w:rsidP="00236CC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236CC9" w:rsidRPr="0052745E" w:rsidRDefault="00236CC9" w:rsidP="00236CC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36CC9" w:rsidRPr="00430789" w:rsidTr="00236CC9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429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07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36CC9" w:rsidRPr="00430789" w:rsidRDefault="00236CC9" w:rsidP="006B445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236CC9" w:rsidRPr="0043078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36CC9" w:rsidRPr="00430789" w:rsidTr="00236CC9">
        <w:trPr>
          <w:trHeight w:hRule="exact" w:val="227"/>
        </w:trPr>
        <w:tc>
          <w:tcPr>
            <w:tcW w:w="716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429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107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236CC9" w:rsidRPr="00430789" w:rsidRDefault="00236CC9" w:rsidP="006B445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36CC9" w:rsidRPr="00C720C9" w:rsidTr="00236CC9">
        <w:trPr>
          <w:trHeight w:hRule="exact" w:val="907"/>
        </w:trPr>
        <w:tc>
          <w:tcPr>
            <w:tcW w:w="716" w:type="dxa"/>
            <w:vMerge w:val="restart"/>
            <w:shd w:val="clear" w:color="auto" w:fill="FFFFFF"/>
          </w:tcPr>
          <w:p w:rsidR="00236CC9" w:rsidRPr="004113F8" w:rsidRDefault="00236CC9" w:rsidP="006B445B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0"/>
              </w:rPr>
              <w:t>801012О.99.0.БА82АЛ78</w:t>
            </w:r>
            <w:r w:rsidRPr="004113F8">
              <w:rPr>
                <w:sz w:val="20"/>
              </w:rPr>
              <w:t>0</w:t>
            </w:r>
            <w:r>
              <w:rPr>
                <w:sz w:val="20"/>
              </w:rPr>
              <w:t>0</w:t>
            </w:r>
            <w:r w:rsidRPr="004113F8">
              <w:rPr>
                <w:sz w:val="20"/>
              </w:rPr>
              <w:t>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236CC9" w:rsidRPr="00FA67CB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FA67CB">
              <w:rPr>
                <w:sz w:val="20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236CC9" w:rsidRPr="00FA67CB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0"/>
              </w:rPr>
            </w:pPr>
            <w:r w:rsidRPr="00FA67CB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236CC9" w:rsidRPr="00236CC9" w:rsidRDefault="00FA67CB" w:rsidP="00236CC9">
            <w:pPr>
              <w:keepNext/>
              <w:spacing w:before="240" w:after="60"/>
              <w:outlineLvl w:val="3"/>
              <w:rPr>
                <w:sz w:val="24"/>
                <w:szCs w:val="24"/>
              </w:rPr>
            </w:pPr>
            <w:r w:rsidRPr="00E12956">
              <w:rPr>
                <w:sz w:val="20"/>
              </w:rPr>
              <w:t>адаптированная образовательная программа для обучающихся с ограниченными возможностями здоровья, с задержкой психического здоровья</w:t>
            </w:r>
          </w:p>
        </w:tc>
        <w:tc>
          <w:tcPr>
            <w:tcW w:w="1429" w:type="dxa"/>
            <w:vMerge w:val="restart"/>
            <w:shd w:val="clear" w:color="auto" w:fill="FFFFFF"/>
          </w:tcPr>
          <w:p w:rsidR="00236CC9" w:rsidRPr="004113F8" w:rsidRDefault="00236CC9" w:rsidP="006B445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4113F8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107" w:type="dxa"/>
            <w:vMerge w:val="restart"/>
            <w:shd w:val="clear" w:color="auto" w:fill="FFFFFF"/>
          </w:tcPr>
          <w:p w:rsidR="00236CC9" w:rsidRPr="009F7DFB" w:rsidRDefault="00236CC9" w:rsidP="006B445B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236CC9" w:rsidRPr="003D1E85" w:rsidRDefault="00236CC9" w:rsidP="006B44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236CC9" w:rsidRDefault="00236CC9" w:rsidP="006B445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36CC9" w:rsidRDefault="00236CC9" w:rsidP="006B445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36CC9" w:rsidRDefault="00236CC9" w:rsidP="006B445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36CC9" w:rsidRDefault="00236CC9" w:rsidP="006B445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236CC9" w:rsidRPr="00CC3F39" w:rsidRDefault="00236CC9" w:rsidP="006B445B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36CC9" w:rsidRPr="005B7487" w:rsidRDefault="00236CC9" w:rsidP="006B445B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36C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36C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36CC9" w:rsidRPr="00C720C9" w:rsidTr="00236CC9">
        <w:trPr>
          <w:trHeight w:hRule="exact" w:val="1077"/>
        </w:trPr>
        <w:tc>
          <w:tcPr>
            <w:tcW w:w="716" w:type="dxa"/>
            <w:vMerge/>
            <w:shd w:val="clear" w:color="auto" w:fill="FFFFFF"/>
          </w:tcPr>
          <w:p w:rsidR="00236C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236CC9" w:rsidRPr="004E0763" w:rsidRDefault="00236CC9" w:rsidP="006B445B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36CC9" w:rsidRPr="00592E17" w:rsidRDefault="00236CC9" w:rsidP="006B445B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429" w:type="dxa"/>
            <w:vMerge/>
            <w:shd w:val="clear" w:color="auto" w:fill="FFFFFF"/>
          </w:tcPr>
          <w:p w:rsidR="00236CC9" w:rsidRPr="00592E17" w:rsidRDefault="00236CC9" w:rsidP="006B445B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07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36CC9" w:rsidRPr="003D1E85" w:rsidRDefault="00236CC9" w:rsidP="006B44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:rsidR="00236CC9" w:rsidRPr="00CC3F39" w:rsidRDefault="00236CC9" w:rsidP="006B445B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36CC9" w:rsidRPr="005B7487" w:rsidRDefault="00236CC9" w:rsidP="006B445B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36CC9" w:rsidRPr="00C720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36C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36CC9" w:rsidRDefault="00236CC9" w:rsidP="006B445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36CC9" w:rsidRPr="00C720C9" w:rsidTr="00236CC9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9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7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36CC9" w:rsidRDefault="00236CC9" w:rsidP="006B44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36CC9" w:rsidRDefault="00236CC9" w:rsidP="006B44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236CC9" w:rsidRPr="00CC3F3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236C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236C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36CC9" w:rsidRPr="00C720C9" w:rsidTr="00236CC9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9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7" w:type="dxa"/>
            <w:vMerge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36CC9" w:rsidRPr="005F367F" w:rsidRDefault="00236CC9" w:rsidP="006B44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236CC9" w:rsidRPr="00CC3F3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36CC9" w:rsidRPr="00C720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36C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36CC9" w:rsidRDefault="00236CC9" w:rsidP="006B44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36CC9" w:rsidRPr="00A93419" w:rsidRDefault="00236CC9" w:rsidP="00236CC9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236CC9" w:rsidRPr="005C7C58" w:rsidTr="00236CC9">
        <w:tc>
          <w:tcPr>
            <w:tcW w:w="1147" w:type="dxa"/>
            <w:vMerge w:val="restart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36CC9" w:rsidRPr="005C7C58" w:rsidTr="00236CC9">
        <w:tc>
          <w:tcPr>
            <w:tcW w:w="1147" w:type="dxa"/>
            <w:vMerge/>
            <w:shd w:val="clear" w:color="auto" w:fill="FFFFFF"/>
            <w:vAlign w:val="center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236CC9" w:rsidRPr="0052745E" w:rsidRDefault="00236CC9" w:rsidP="00236CC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236CC9" w:rsidRPr="0052745E" w:rsidRDefault="00236CC9" w:rsidP="00236CC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36CC9" w:rsidRPr="005C7C58" w:rsidTr="00236CC9">
        <w:tc>
          <w:tcPr>
            <w:tcW w:w="1147" w:type="dxa"/>
            <w:vMerge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36CC9" w:rsidRPr="005C7C58" w:rsidTr="00236CC9">
        <w:tc>
          <w:tcPr>
            <w:tcW w:w="1147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236CC9" w:rsidRPr="005C7C58" w:rsidRDefault="00236CC9" w:rsidP="006B445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36CC9" w:rsidRPr="005C7C58" w:rsidTr="00236CC9">
        <w:tc>
          <w:tcPr>
            <w:tcW w:w="1147" w:type="dxa"/>
            <w:shd w:val="clear" w:color="auto" w:fill="FFFFFF"/>
          </w:tcPr>
          <w:p w:rsidR="00236CC9" w:rsidRPr="00236CC9" w:rsidRDefault="00236CC9" w:rsidP="00236CC9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236CC9">
              <w:rPr>
                <w:sz w:val="22"/>
                <w:szCs w:val="22"/>
              </w:rPr>
              <w:t>801012О.99.0.БА82АЛ78001</w:t>
            </w:r>
          </w:p>
        </w:tc>
        <w:tc>
          <w:tcPr>
            <w:tcW w:w="1026" w:type="dxa"/>
            <w:shd w:val="clear" w:color="auto" w:fill="FFFFFF"/>
          </w:tcPr>
          <w:p w:rsidR="00236CC9" w:rsidRPr="00236CC9" w:rsidRDefault="00236CC9" w:rsidP="00236CC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36CC9">
              <w:rPr>
                <w:sz w:val="20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236CC9" w:rsidRPr="00236CC9" w:rsidRDefault="00236CC9" w:rsidP="00236CC9">
            <w:pPr>
              <w:keepNext/>
              <w:spacing w:before="240" w:after="60"/>
              <w:outlineLvl w:val="3"/>
              <w:rPr>
                <w:b/>
                <w:bCs/>
                <w:sz w:val="20"/>
              </w:rPr>
            </w:pPr>
            <w:r w:rsidRPr="00236CC9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71" w:type="dxa"/>
            <w:shd w:val="clear" w:color="auto" w:fill="FFFFFF"/>
          </w:tcPr>
          <w:p w:rsidR="00236CC9" w:rsidRPr="00236CC9" w:rsidRDefault="00FA67CB" w:rsidP="00236CC9">
            <w:pPr>
              <w:keepNext/>
              <w:spacing w:before="240" w:after="60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адаптированная образовательная программа для обучающихся с ограниченными возможностями здоровья, с задержкой психического здоровья</w:t>
            </w:r>
          </w:p>
        </w:tc>
        <w:tc>
          <w:tcPr>
            <w:tcW w:w="1080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5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3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6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236CC9" w:rsidRPr="005C7C58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236CC9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236CC9" w:rsidRDefault="00236CC9" w:rsidP="00236CC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36CC9" w:rsidRPr="00A93419" w:rsidRDefault="00236CC9" w:rsidP="00236C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36CC9" w:rsidRDefault="00236CC9" w:rsidP="00236CC9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36CC9" w:rsidRPr="00A93419" w:rsidRDefault="00236CC9" w:rsidP="00236C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236CC9" w:rsidRPr="00C42765" w:rsidTr="006B445B">
        <w:tc>
          <w:tcPr>
            <w:tcW w:w="15173" w:type="dxa"/>
            <w:gridSpan w:val="5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36CC9" w:rsidRPr="00C42765" w:rsidTr="006B445B">
        <w:tc>
          <w:tcPr>
            <w:tcW w:w="2694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36CC9" w:rsidRPr="00C42765" w:rsidTr="006B445B">
        <w:tc>
          <w:tcPr>
            <w:tcW w:w="2694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36CC9" w:rsidRPr="00C42765" w:rsidTr="006B445B">
        <w:tc>
          <w:tcPr>
            <w:tcW w:w="2694" w:type="dxa"/>
          </w:tcPr>
          <w:p w:rsidR="00236CC9" w:rsidRPr="00C42765" w:rsidRDefault="00236CC9" w:rsidP="006B44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6CC9" w:rsidRPr="00C42765" w:rsidRDefault="00236CC9" w:rsidP="006B44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36CC9" w:rsidRPr="00C42765" w:rsidRDefault="00236CC9" w:rsidP="006B44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36CC9" w:rsidRPr="00C42765" w:rsidRDefault="00236CC9" w:rsidP="006B44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36CC9" w:rsidRPr="00C42765" w:rsidRDefault="00236CC9" w:rsidP="006B445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236CC9" w:rsidRPr="00C42765" w:rsidRDefault="00236CC9" w:rsidP="00236C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36CC9" w:rsidRPr="00C42765" w:rsidRDefault="00236CC9" w:rsidP="00236CC9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36CC9" w:rsidRPr="00C42765" w:rsidRDefault="00236CC9" w:rsidP="00236C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36CC9" w:rsidRDefault="00236CC9" w:rsidP="00236CC9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4113F8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</w:t>
      </w:r>
      <w:r>
        <w:rPr>
          <w:b w:val="0"/>
          <w:bCs w:val="0"/>
          <w:sz w:val="20"/>
          <w:szCs w:val="20"/>
          <w:u w:val="single"/>
          <w:lang w:eastAsia="zh-CN"/>
        </w:rPr>
        <w:t xml:space="preserve">области» </w:t>
      </w:r>
      <w:r w:rsidRPr="004113F8">
        <w:rPr>
          <w:b w:val="0"/>
          <w:bCs w:val="0"/>
          <w:sz w:val="20"/>
          <w:szCs w:val="20"/>
          <w:u w:val="single"/>
          <w:lang w:eastAsia="zh-CN"/>
        </w:rPr>
        <w:t xml:space="preserve">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236CC9" w:rsidRPr="005C7C58" w:rsidRDefault="00236CC9" w:rsidP="00236CC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36CC9" w:rsidRDefault="00236CC9" w:rsidP="00236CC9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36CC9" w:rsidRDefault="00236CC9" w:rsidP="00236CC9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36CC9" w:rsidRPr="00A93419" w:rsidRDefault="00236CC9" w:rsidP="00236CC9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236CC9" w:rsidRPr="00476D45" w:rsidTr="006B445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36CC9" w:rsidRPr="00476D45" w:rsidTr="006B44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36CC9" w:rsidRPr="00476D45" w:rsidTr="006B44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36CC9" w:rsidRPr="00476D45" w:rsidTr="006B44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36CC9" w:rsidRPr="00476D45" w:rsidTr="006B44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36CC9" w:rsidRPr="00476D45" w:rsidRDefault="00236CC9" w:rsidP="006B44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C9" w:rsidRPr="00476D45" w:rsidRDefault="00236CC9" w:rsidP="006B445B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A523B" w:rsidRDefault="003A523B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36CC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Pr="007C7980" w:rsidRDefault="00237DEC" w:rsidP="0028024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92CE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9WiQ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ffmIK81iEcUhgWkDdnH1wQ3DdjvlPQ4mRV137bMSkra9xrFVWR5HkY5HvLZ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M8pT1a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92CE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35E62" w:rsidRPr="009D7718" w:rsidRDefault="00F35E62" w:rsidP="00B42AD6"/>
                  </w:txbxContent>
                </v:textbox>
              </v:shape>
            </w:pict>
          </mc:Fallback>
        </mc:AlternateConten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36CC9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45195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677736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:rsidTr="00677736">
        <w:tc>
          <w:tcPr>
            <w:tcW w:w="1148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19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677736">
        <w:tc>
          <w:tcPr>
            <w:tcW w:w="114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677736">
        <w:tc>
          <w:tcPr>
            <w:tcW w:w="1148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113F8" w:rsidRPr="00906973" w:rsidRDefault="00FA67CB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403</w:t>
            </w:r>
          </w:p>
        </w:tc>
        <w:tc>
          <w:tcPr>
            <w:tcW w:w="883" w:type="dxa"/>
            <w:shd w:val="clear" w:color="auto" w:fill="FFFFFF"/>
          </w:tcPr>
          <w:p w:rsidR="004113F8" w:rsidRPr="007A6956" w:rsidRDefault="00FA67CB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403</w:t>
            </w:r>
          </w:p>
        </w:tc>
        <w:tc>
          <w:tcPr>
            <w:tcW w:w="936" w:type="dxa"/>
            <w:shd w:val="clear" w:color="auto" w:fill="FFFFFF"/>
          </w:tcPr>
          <w:p w:rsidR="004113F8" w:rsidRPr="007A6956" w:rsidRDefault="00FA67CB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403</w:t>
            </w:r>
          </w:p>
        </w:tc>
        <w:tc>
          <w:tcPr>
            <w:tcW w:w="80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4113F8" w:rsidRDefault="00FA67CB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40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Pr="00695325" w:rsidRDefault="00237DEC" w:rsidP="00D5205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69532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92CE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Z2iA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jvKaw3iEYVhAWlD9vE1wU0D9jslPU5mRd23LbOSkva9RnEVWZ6HUY6HfHY+xYM9taxPLUxzhKqo&#10;p2Tc3vhx/LfGqk2DkUY5a7hCQdYqSiUod8xqL2OcvljT/qUI4316jl5P79nyF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Hw8mdo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92CE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35E62" w:rsidRPr="009D7718" w:rsidRDefault="00F35E62" w:rsidP="00D5205C"/>
                  </w:txbxContent>
                </v:textbox>
              </v:shape>
            </w:pict>
          </mc:Fallback>
        </mc:AlternateContent>
      </w:r>
      <w:r w:rsidR="00C355C0" w:rsidRPr="00695325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FA67CB">
        <w:rPr>
          <w:b/>
          <w:bCs/>
          <w:color w:val="000000"/>
          <w:sz w:val="24"/>
          <w:szCs w:val="24"/>
          <w:shd w:val="clear" w:color="auto" w:fill="FFFFFF"/>
        </w:rPr>
        <w:t>5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:rsidTr="00677736">
        <w:trPr>
          <w:trHeight w:val="1386"/>
        </w:trPr>
        <w:tc>
          <w:tcPr>
            <w:tcW w:w="1148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677736">
        <w:tc>
          <w:tcPr>
            <w:tcW w:w="114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5C7C58" w:rsidRDefault="00FA67CB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83" w:type="dxa"/>
            <w:shd w:val="clear" w:color="auto" w:fill="FFFFFF"/>
          </w:tcPr>
          <w:p w:rsidR="007C71A1" w:rsidRPr="005C7C58" w:rsidRDefault="00FA67CB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36" w:type="dxa"/>
            <w:shd w:val="clear" w:color="auto" w:fill="FFFFFF"/>
          </w:tcPr>
          <w:p w:rsidR="007C71A1" w:rsidRPr="005C7C58" w:rsidRDefault="00FA67CB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0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54014" w:rsidRDefault="00654014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E12956" w:rsidRPr="00E12956" w:rsidRDefault="00E12956" w:rsidP="00E12956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12956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8DB164" wp14:editId="48DAFA1B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92CE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E129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B164" id="Надпись 17" o:spid="_x0000_s1031" type="#_x0000_t202" style="position:absolute;left:0;text-align:left;margin-left:601.3pt;margin-top:.05pt;width:149.75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A88Vx8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92CE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35E62" w:rsidRPr="009D7718" w:rsidRDefault="00F35E62" w:rsidP="00E12956"/>
                  </w:txbxContent>
                </v:textbox>
              </v:shape>
            </w:pict>
          </mc:Fallback>
        </mc:AlternateContent>
      </w:r>
      <w:r w:rsidRPr="00E12956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FA67CB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E12956" w:rsidRPr="00E12956" w:rsidRDefault="00E12956" w:rsidP="00E1295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E12956" w:rsidRPr="00E12956" w:rsidRDefault="00E12956" w:rsidP="00E12956">
      <w:pPr>
        <w:keepNext/>
        <w:outlineLvl w:val="3"/>
        <w:rPr>
          <w:sz w:val="24"/>
          <w:szCs w:val="24"/>
          <w:shd w:val="clear" w:color="auto" w:fill="FFFFFF"/>
        </w:rPr>
      </w:pPr>
      <w:r w:rsidRPr="00E12956">
        <w:rPr>
          <w:i/>
          <w:sz w:val="24"/>
          <w:szCs w:val="24"/>
          <w:u w:val="single"/>
        </w:rPr>
        <w:t>Реализация адаптированных основных общеобразовательных программ основного общего образования</w:t>
      </w:r>
    </w:p>
    <w:p w:rsidR="00E12956" w:rsidRPr="00E12956" w:rsidRDefault="00E12956" w:rsidP="00E12956">
      <w:pPr>
        <w:keepNext/>
        <w:outlineLvl w:val="3"/>
        <w:rPr>
          <w:i/>
          <w:sz w:val="24"/>
          <w:szCs w:val="24"/>
          <w:u w:val="single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E12956">
        <w:rPr>
          <w:i/>
          <w:sz w:val="24"/>
          <w:szCs w:val="24"/>
          <w:u w:val="single"/>
        </w:rPr>
        <w:t>Физические лица</w:t>
      </w:r>
    </w:p>
    <w:p w:rsidR="00E12956" w:rsidRPr="00E12956" w:rsidRDefault="00E12956" w:rsidP="00E1295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E12956" w:rsidRPr="00E12956" w:rsidRDefault="00E12956" w:rsidP="00E1295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E12956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E12956" w:rsidRPr="00E12956" w:rsidRDefault="00E12956" w:rsidP="00E1295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E12956" w:rsidRPr="00E12956" w:rsidTr="00E1295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 качества муниципальной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Допустимые (возможные) отклонения</w:t>
            </w:r>
            <w:r w:rsidRPr="00E1295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E12956" w:rsidRPr="00E12956" w:rsidTr="00E1295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E12956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E12956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E12956" w:rsidRPr="00E12956" w:rsidRDefault="00DC453D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="00E12956" w:rsidRPr="00E12956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="00E12956" w:rsidRPr="00E12956">
              <w:rPr>
                <w:bCs/>
                <w:color w:val="000000"/>
                <w:sz w:val="20"/>
              </w:rPr>
              <w:t>очеред</w:t>
            </w:r>
            <w:proofErr w:type="spellEnd"/>
            <w:r w:rsidR="00E12956" w:rsidRPr="00E12956">
              <w:rPr>
                <w:bCs/>
                <w:color w:val="000000"/>
                <w:sz w:val="20"/>
              </w:rPr>
              <w:t>-</w:t>
            </w:r>
            <w:proofErr w:type="spellStart"/>
            <w:r w:rsidR="00E12956" w:rsidRPr="00E12956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="00E12956" w:rsidRPr="00E12956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E12956" w:rsidRPr="00E12956" w:rsidRDefault="00DC453D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E12956" w:rsidRPr="00E12956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E12956" w:rsidRPr="00E12956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E12956"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E12956" w:rsidRPr="00E12956" w:rsidRDefault="00DC453D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2026</w:t>
            </w:r>
            <w:r w:rsidR="00E12956" w:rsidRPr="00E12956">
              <w:rPr>
                <w:bCs/>
                <w:color w:val="000000"/>
                <w:sz w:val="20"/>
              </w:rPr>
              <w:t xml:space="preserve">  год</w:t>
            </w:r>
            <w:proofErr w:type="gramEnd"/>
            <w:r w:rsidR="00E12956" w:rsidRPr="00E12956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="00E12956" w:rsidRPr="00E12956">
              <w:rPr>
                <w:bCs/>
                <w:color w:val="000000"/>
                <w:sz w:val="20"/>
              </w:rPr>
              <w:t>плано</w:t>
            </w:r>
            <w:proofErr w:type="spellEnd"/>
            <w:r w:rsidR="00E12956"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вого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12956" w:rsidRPr="00E12956" w:rsidTr="00E1295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E12956" w:rsidRPr="00E12956" w:rsidTr="00E1295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14</w:t>
            </w:r>
          </w:p>
        </w:tc>
      </w:tr>
      <w:tr w:rsidR="00E12956" w:rsidRPr="00E12956" w:rsidTr="00E1295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802111О.99.0.БА96АА00001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E12956" w:rsidRPr="00E12956" w:rsidRDefault="00E12956" w:rsidP="00E12956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jc w:val="center"/>
              <w:rPr>
                <w:sz w:val="20"/>
              </w:rPr>
            </w:pPr>
            <w:r w:rsidRPr="00E12956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12956" w:rsidRPr="00E12956" w:rsidRDefault="00E12956" w:rsidP="00E12956"/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  <w:tr w:rsidR="00E12956" w:rsidRPr="00E12956" w:rsidTr="00E1295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 xml:space="preserve">Удельный вес обучающихся, освоивших основную </w:t>
            </w:r>
            <w:proofErr w:type="spellStart"/>
            <w:r w:rsidRPr="00E12956">
              <w:rPr>
                <w:sz w:val="20"/>
              </w:rPr>
              <w:t>общеобразовательнуюпрограмму</w:t>
            </w:r>
            <w:proofErr w:type="spellEnd"/>
            <w:r w:rsidRPr="00E12956">
              <w:rPr>
                <w:sz w:val="20"/>
              </w:rPr>
              <w:t xml:space="preserve"> основного </w:t>
            </w:r>
            <w:proofErr w:type="spellStart"/>
            <w:r w:rsidRPr="00E12956">
              <w:rPr>
                <w:sz w:val="20"/>
              </w:rPr>
              <w:t>общегообразования</w:t>
            </w:r>
            <w:proofErr w:type="spellEnd"/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  <w:tr w:rsidR="00E12956" w:rsidRPr="00E12956" w:rsidTr="00E1295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  <w:r w:rsidRPr="00E12956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</w:tr>
      <w:tr w:rsidR="00E12956" w:rsidRPr="00E12956" w:rsidTr="00E1295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</w:tbl>
    <w:p w:rsidR="00E12956" w:rsidRPr="00E12956" w:rsidRDefault="00E12956" w:rsidP="00E12956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proofErr w:type="gramStart"/>
      <w:r w:rsidRPr="00E12956">
        <w:rPr>
          <w:sz w:val="20"/>
        </w:rPr>
        <w:lastRenderedPageBreak/>
        <w:t xml:space="preserve">3.2  </w:t>
      </w:r>
      <w:r w:rsidRPr="00E12956">
        <w:rPr>
          <w:color w:val="000000"/>
          <w:sz w:val="20"/>
          <w:shd w:val="clear" w:color="auto" w:fill="FFFFFF"/>
        </w:rPr>
        <w:t>Показатели</w:t>
      </w:r>
      <w:proofErr w:type="gramEnd"/>
      <w:r w:rsidRPr="00E12956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E12956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E12956" w:rsidRPr="00E12956" w:rsidTr="00E12956">
        <w:tc>
          <w:tcPr>
            <w:tcW w:w="991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Уникальный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номер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реестровой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Допустимые (возможные) отклонения</w:t>
            </w:r>
            <w:r w:rsidRPr="00E1295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E12956" w:rsidTr="00E12956">
        <w:tc>
          <w:tcPr>
            <w:tcW w:w="991" w:type="dxa"/>
            <w:vMerge/>
            <w:shd w:val="clear" w:color="auto" w:fill="FFFFFF"/>
            <w:vAlign w:val="center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ние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E12956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E12956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12956" w:rsidRPr="00E12956" w:rsidTr="00E12956">
        <w:tc>
          <w:tcPr>
            <w:tcW w:w="9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E12956" w:rsidRPr="00E12956" w:rsidTr="00E12956">
        <w:tc>
          <w:tcPr>
            <w:tcW w:w="991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17</w:t>
            </w:r>
          </w:p>
        </w:tc>
      </w:tr>
      <w:tr w:rsidR="00E12956" w:rsidRPr="00E12956" w:rsidTr="00E12956">
        <w:tc>
          <w:tcPr>
            <w:tcW w:w="991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802111О.99.0.БА96АА00001</w:t>
            </w:r>
          </w:p>
        </w:tc>
        <w:tc>
          <w:tcPr>
            <w:tcW w:w="1184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E12956" w:rsidRPr="00E12956" w:rsidRDefault="00E12956" w:rsidP="00E12956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E12956" w:rsidRPr="00E12956" w:rsidRDefault="00E12956" w:rsidP="00E12956">
            <w:pPr>
              <w:jc w:val="center"/>
              <w:rPr>
                <w:sz w:val="20"/>
              </w:rPr>
            </w:pPr>
            <w:r w:rsidRPr="00E12956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0</w:t>
            </w:r>
          </w:p>
        </w:tc>
      </w:tr>
    </w:tbl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E1295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E12956" w:rsidRPr="00E12956" w:rsidTr="00E12956">
        <w:tc>
          <w:tcPr>
            <w:tcW w:w="15173" w:type="dxa"/>
            <w:gridSpan w:val="5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Нормативный правовой акт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вид</w:t>
            </w: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принявший орган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дата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номер</w:t>
            </w: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наименование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4</w:t>
            </w: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5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</w:tr>
    </w:tbl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E12956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E12956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E12956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E12956" w:rsidRPr="00E12956" w:rsidRDefault="00E12956" w:rsidP="00E12956">
      <w:pPr>
        <w:jc w:val="both"/>
        <w:rPr>
          <w:color w:val="FF0000"/>
          <w:sz w:val="20"/>
          <w:szCs w:val="28"/>
          <w:u w:val="single"/>
        </w:rPr>
      </w:pPr>
      <w:r w:rsidRPr="00E12956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E12956">
        <w:rPr>
          <w:color w:val="000000"/>
          <w:sz w:val="20"/>
          <w:u w:val="single"/>
        </w:rPr>
        <w:t xml:space="preserve">в Ростовской </w:t>
      </w:r>
      <w:proofErr w:type="spellStart"/>
      <w:r w:rsidRPr="00E12956">
        <w:rPr>
          <w:color w:val="000000"/>
          <w:sz w:val="20"/>
          <w:u w:val="single"/>
        </w:rPr>
        <w:t>области</w:t>
      </w:r>
      <w:r w:rsidRPr="00E12956">
        <w:rPr>
          <w:sz w:val="20"/>
          <w:u w:val="single"/>
        </w:rPr>
        <w:t>»;</w:t>
      </w:r>
      <w:r w:rsidRPr="00E12956">
        <w:rPr>
          <w:bCs/>
          <w:sz w:val="20"/>
          <w:u w:val="single"/>
        </w:rPr>
        <w:t>Постановление</w:t>
      </w:r>
      <w:proofErr w:type="spellEnd"/>
      <w:r w:rsidRPr="00E12956">
        <w:rPr>
          <w:bCs/>
          <w:sz w:val="20"/>
          <w:u w:val="single"/>
        </w:rPr>
        <w:t xml:space="preserve"> </w:t>
      </w:r>
      <w:r w:rsidRPr="00E12956">
        <w:rPr>
          <w:sz w:val="20"/>
          <w:u w:val="single"/>
        </w:rPr>
        <w:t>Администрации города Ростова-на-Дону</w:t>
      </w:r>
      <w:r w:rsidRPr="00E12956">
        <w:rPr>
          <w:bCs/>
          <w:sz w:val="20"/>
          <w:u w:val="single"/>
        </w:rPr>
        <w:t xml:space="preserve"> от </w:t>
      </w:r>
      <w:r w:rsidRPr="00E12956">
        <w:rPr>
          <w:sz w:val="20"/>
          <w:u w:val="single"/>
        </w:rPr>
        <w:t xml:space="preserve">29.12.2015 </w:t>
      </w:r>
      <w:r w:rsidRPr="00E12956">
        <w:rPr>
          <w:bCs/>
          <w:sz w:val="20"/>
          <w:u w:val="single"/>
        </w:rPr>
        <w:t xml:space="preserve">№ </w:t>
      </w:r>
      <w:r w:rsidRPr="00E12956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12956" w:rsidRPr="00E12956" w:rsidRDefault="00E12956" w:rsidP="00E12956">
      <w:pPr>
        <w:jc w:val="center"/>
        <w:rPr>
          <w:b/>
          <w:sz w:val="20"/>
        </w:rPr>
      </w:pPr>
      <w:r w:rsidRPr="00E12956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E1295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E12956" w:rsidRPr="00E12956" w:rsidTr="00E129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Частота обновления информации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color w:val="FF0000"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По мере обновления информации, не реже 1 раза в месяц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не реже чем один раз в квартал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1 раз в год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Режим работы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Календарный учебный график;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расписание уроков, кружков, секций;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формах обучения;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контактная информация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контактная информация вышестоящих организаций;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перечень дополнительных услуг, перечень платных услуг;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правила приема в учреждение;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режиме работы библиотеки, медицинского кабинета, столовой;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педагогическом коллективе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антикоррупционной направленности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телефоны «Горячих линий»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По мере обновления информации, не реже 1 раза в полугодие</w:t>
            </w:r>
          </w:p>
        </w:tc>
      </w:tr>
    </w:tbl>
    <w:p w:rsidR="00E12956" w:rsidRPr="00E12956" w:rsidRDefault="00E12956" w:rsidP="00E1295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95325" w:rsidRDefault="00695325" w:rsidP="007C7980">
      <w:pPr>
        <w:keepNext/>
        <w:tabs>
          <w:tab w:val="left" w:pos="6645"/>
        </w:tabs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133F87" w:rsidRPr="007C7980" w:rsidRDefault="00237DEC" w:rsidP="00E55877">
      <w:pPr>
        <w:keepNext/>
        <w:spacing w:before="240" w:after="60"/>
        <w:jc w:val="center"/>
        <w:outlineLvl w:val="3"/>
        <w:rPr>
          <w:b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C4329" wp14:editId="1559415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92CE8" w:rsidRDefault="00F35E6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4329" id="_x0000_s1032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92CE8" w:rsidRDefault="00F35E6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F35E62" w:rsidRPr="009D7718" w:rsidRDefault="00F35E62" w:rsidP="00133F87"/>
                  </w:txbxContent>
                </v:textbox>
              </v:shape>
            </w:pict>
          </mc:Fallback>
        </mc:AlternateContent>
      </w:r>
      <w:r w:rsidR="00133F87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12956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proofErr w:type="gramStart"/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</w:t>
      </w:r>
      <w:proofErr w:type="gramEnd"/>
      <w:r w:rsidRPr="0015288B">
        <w:rPr>
          <w:i/>
          <w:szCs w:val="28"/>
          <w:u w:val="single"/>
        </w:rPr>
        <w:t xml:space="preserve">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5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7736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:rsidTr="00677736">
        <w:tc>
          <w:tcPr>
            <w:tcW w:w="1148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677736">
        <w:tc>
          <w:tcPr>
            <w:tcW w:w="114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79" w:type="dxa"/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906973" w:rsidRDefault="00FA67CB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47</w:t>
            </w:r>
          </w:p>
        </w:tc>
        <w:tc>
          <w:tcPr>
            <w:tcW w:w="883" w:type="dxa"/>
            <w:shd w:val="clear" w:color="auto" w:fill="FFFFFF"/>
          </w:tcPr>
          <w:p w:rsidR="007C71A1" w:rsidRPr="00906973" w:rsidRDefault="00FA67CB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47</w:t>
            </w:r>
          </w:p>
        </w:tc>
        <w:tc>
          <w:tcPr>
            <w:tcW w:w="936" w:type="dxa"/>
            <w:shd w:val="clear" w:color="auto" w:fill="FFFFFF"/>
          </w:tcPr>
          <w:p w:rsidR="007C71A1" w:rsidRPr="00906973" w:rsidRDefault="00FA67CB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47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952235" w:rsidP="007C7980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bCs/>
          <w:color w:val="000000"/>
          <w:sz w:val="24"/>
          <w:szCs w:val="24"/>
          <w:shd w:val="clear" w:color="auto" w:fill="FFFFFF"/>
        </w:rPr>
        <w:br w:type="page"/>
      </w:r>
      <w:r w:rsidR="00237DEC" w:rsidRPr="007C7980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952235" w:rsidRDefault="00F35E6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ge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apNoHo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952235" w:rsidRDefault="00F35E62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F35E62" w:rsidRPr="009D7718" w:rsidRDefault="00F35E62" w:rsidP="00952235"/>
                  </w:txbxContent>
                </v:textbox>
              </v:shape>
            </w:pict>
          </mc:Fallback>
        </mc:AlternateConten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РАЗДЕЛ 8</w:t>
      </w:r>
    </w:p>
    <w:p w:rsidR="00952235" w:rsidRDefault="00952235" w:rsidP="007C798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:rsidTr="00677736">
        <w:tc>
          <w:tcPr>
            <w:tcW w:w="1148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:rsidTr="00677736">
        <w:tc>
          <w:tcPr>
            <w:tcW w:w="1148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:rsidTr="00677736">
        <w:tc>
          <w:tcPr>
            <w:tcW w:w="114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952235" w:rsidRPr="005C7C58" w:rsidRDefault="00FA67CB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3" w:type="dxa"/>
            <w:shd w:val="clear" w:color="auto" w:fill="FFFFFF"/>
          </w:tcPr>
          <w:p w:rsidR="00952235" w:rsidRPr="005C7C58" w:rsidRDefault="00FA67CB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952235" w:rsidRPr="005C7C58" w:rsidRDefault="00FA67CB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:rsidTr="00952235">
        <w:tc>
          <w:tcPr>
            <w:tcW w:w="15173" w:type="dxa"/>
            <w:gridSpan w:val="5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Pr="00D8364B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8D016E" w:rsidRDefault="00F35E62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4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ufoQ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+61Ln6ECAAAf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8D016E" w:rsidRDefault="00F35E62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35E62" w:rsidRPr="009D7718" w:rsidRDefault="00F35E62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D8364B" w:rsidRDefault="007C7980" w:rsidP="007C7980">
      <w:pPr>
        <w:keepNext/>
        <w:outlineLvl w:val="3"/>
        <w:rPr>
          <w:sz w:val="24"/>
          <w:szCs w:val="24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D8364B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900573" w:rsidRDefault="007C7980" w:rsidP="007C7980">
      <w:pPr>
        <w:keepNext/>
        <w:outlineLvl w:val="3"/>
        <w:rPr>
          <w:szCs w:val="28"/>
          <w:shd w:val="clear" w:color="auto" w:fill="FFFFFF"/>
        </w:rPr>
      </w:pPr>
      <w:r w:rsidRPr="00900573">
        <w:rPr>
          <w:i/>
          <w:szCs w:val="28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D8364B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D8364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D8364B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D8364B"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D8364B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335FFE" w:rsidRDefault="007C7980" w:rsidP="007C7980">
            <w:pPr>
              <w:ind w:left="-108" w:firstLine="108"/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01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40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>Показатели</w:t>
      </w:r>
      <w:proofErr w:type="gramEnd"/>
      <w:r w:rsidRPr="00D8364B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975"/>
        <w:gridCol w:w="1071"/>
        <w:gridCol w:w="905"/>
        <w:gridCol w:w="1078"/>
        <w:gridCol w:w="1629"/>
        <w:gridCol w:w="851"/>
        <w:gridCol w:w="840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D8364B" w:rsidTr="00677736"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D8364B" w:rsidTr="00E1295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53D" w:rsidRPr="00D8364B" w:rsidRDefault="00DC453D" w:rsidP="00DC453D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53D" w:rsidRPr="00D8364B" w:rsidRDefault="00DC453D" w:rsidP="00DC453D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53D" w:rsidRPr="00D8364B" w:rsidRDefault="00DC453D" w:rsidP="00DC453D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DC453D" w:rsidRPr="00D8364B" w:rsidRDefault="00DC453D" w:rsidP="00DC453D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D8364B">
              <w:rPr>
                <w:bCs/>
                <w:sz w:val="20"/>
              </w:rPr>
              <w:t>человеко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FA67CB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1800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FA67CB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1800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FA67CB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  <w:r w:rsidR="00FA67CB">
              <w:rPr>
                <w:bCs/>
                <w:color w:val="000000"/>
                <w:sz w:val="20"/>
              </w:rPr>
              <w:t>800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FA67CB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180</w:t>
            </w:r>
          </w:p>
        </w:tc>
      </w:tr>
    </w:tbl>
    <w:p w:rsidR="007C7980" w:rsidRPr="00D8364B" w:rsidRDefault="007C7980" w:rsidP="007C7980">
      <w:pPr>
        <w:keepNext/>
        <w:spacing w:line="232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Default="007C7980" w:rsidP="007C7980">
      <w:pPr>
        <w:widowControl w:val="0"/>
        <w:jc w:val="both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A634E" wp14:editId="0C00818E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8D016E" w:rsidRDefault="00F35E6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634E" id="_x0000_s1035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rYiAIAABc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el5rY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8D016E" w:rsidRDefault="00F35E6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35E62" w:rsidRPr="009D7718" w:rsidRDefault="00F35E62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4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99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677736">
        <w:tc>
          <w:tcPr>
            <w:tcW w:w="1148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6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4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2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31613" w:rsidRPr="005C7C58" w:rsidRDefault="00FA67CB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216</w:t>
            </w:r>
            <w:r w:rsidR="006038F9">
              <w:rPr>
                <w:bCs/>
                <w:color w:val="000000"/>
                <w:sz w:val="20"/>
              </w:rPr>
              <w:t>0</w:t>
            </w:r>
          </w:p>
        </w:tc>
        <w:tc>
          <w:tcPr>
            <w:tcW w:w="883" w:type="dxa"/>
            <w:shd w:val="clear" w:color="auto" w:fill="FFFFFF"/>
          </w:tcPr>
          <w:p w:rsidR="00431613" w:rsidRPr="005C7C58" w:rsidRDefault="00FA67CB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216</w:t>
            </w:r>
            <w:r w:rsidR="006038F9">
              <w:rPr>
                <w:bCs/>
                <w:color w:val="000000"/>
                <w:sz w:val="20"/>
              </w:rPr>
              <w:t>0</w:t>
            </w:r>
          </w:p>
        </w:tc>
        <w:tc>
          <w:tcPr>
            <w:tcW w:w="936" w:type="dxa"/>
            <w:shd w:val="clear" w:color="auto" w:fill="FFFFFF"/>
          </w:tcPr>
          <w:p w:rsidR="00431613" w:rsidRPr="005C7C58" w:rsidRDefault="00FA67CB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216</w:t>
            </w:r>
            <w:r w:rsidR="006038F9">
              <w:rPr>
                <w:bCs/>
                <w:color w:val="000000"/>
                <w:sz w:val="20"/>
              </w:rPr>
              <w:t>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431613" w:rsidRDefault="00FA67CB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216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Pr="008D5690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8D016E" w:rsidRDefault="00F35E6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6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QZMpJaECAAAg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8D016E" w:rsidRDefault="00F35E6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35E62" w:rsidRPr="009D7718" w:rsidRDefault="00F35E62" w:rsidP="007C7980"/>
                  </w:txbxContent>
                </v:textbox>
              </v:shape>
            </w:pict>
          </mc:Fallback>
        </mc:AlternateContent>
      </w:r>
      <w:r w:rsidRPr="008D5690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8D5690" w:rsidRDefault="007C7980" w:rsidP="007C7980">
      <w:pPr>
        <w:keepNext/>
        <w:outlineLvl w:val="3"/>
        <w:rPr>
          <w:sz w:val="24"/>
          <w:szCs w:val="24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8D5690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900573" w:rsidRDefault="007C7980" w:rsidP="007C7980">
      <w:pPr>
        <w:keepNext/>
        <w:outlineLvl w:val="3"/>
        <w:rPr>
          <w:szCs w:val="28"/>
          <w:shd w:val="clear" w:color="auto" w:fill="FFFFFF"/>
        </w:rPr>
      </w:pPr>
      <w:r w:rsidRPr="00900573">
        <w:rPr>
          <w:i/>
          <w:szCs w:val="28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8D5690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8D569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900573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7C7980" w:rsidRPr="008D5690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8D569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8D5690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135"/>
        <w:gridCol w:w="1132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8D5690" w:rsidTr="00677736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1" w:type="dxa"/>
            <w:gridSpan w:val="3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Допустимые (возможные) отклонения</w:t>
            </w:r>
            <w:r w:rsidRPr="008D5690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8D5690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1" w:type="dxa"/>
            <w:gridSpan w:val="3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 xml:space="preserve">2025 </w:t>
            </w:r>
            <w:r w:rsidR="00677736"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8D5690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8D5690" w:rsidTr="00677736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3</w:t>
            </w:r>
          </w:p>
        </w:tc>
        <w:tc>
          <w:tcPr>
            <w:tcW w:w="113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14</w:t>
            </w:r>
          </w:p>
        </w:tc>
      </w:tr>
      <w:tr w:rsidR="007C7980" w:rsidRPr="008D5690" w:rsidTr="00677736">
        <w:trPr>
          <w:trHeight w:hRule="exact" w:val="1233"/>
        </w:trPr>
        <w:tc>
          <w:tcPr>
            <w:tcW w:w="716" w:type="dxa"/>
            <w:vMerge w:val="restart"/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981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214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</w:tr>
    </w:tbl>
    <w:p w:rsidR="007C7980" w:rsidRPr="009A3746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9A3746">
        <w:rPr>
          <w:sz w:val="20"/>
        </w:rPr>
        <w:lastRenderedPageBreak/>
        <w:t xml:space="preserve">3.2  </w:t>
      </w:r>
      <w:r w:rsidRPr="009A3746">
        <w:rPr>
          <w:color w:val="000000"/>
          <w:sz w:val="20"/>
          <w:shd w:val="clear" w:color="auto" w:fill="FFFFFF"/>
        </w:rPr>
        <w:t>Показатели</w:t>
      </w:r>
      <w:proofErr w:type="gramEnd"/>
      <w:r w:rsidRPr="009A3746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9A3746">
        <w:rPr>
          <w:color w:val="000000"/>
          <w:sz w:val="20"/>
          <w:shd w:val="clear" w:color="auto" w:fill="FFFFFF"/>
        </w:rPr>
        <w:br/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977"/>
        <w:gridCol w:w="49"/>
        <w:gridCol w:w="1023"/>
        <w:gridCol w:w="57"/>
        <w:gridCol w:w="845"/>
        <w:gridCol w:w="1078"/>
        <w:gridCol w:w="1195"/>
        <w:gridCol w:w="1416"/>
        <w:gridCol w:w="708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9A3746" w:rsidTr="00677736"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Уникальный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номер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реестровой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Допустимые (возможные) отклонения</w:t>
            </w:r>
            <w:r w:rsidRPr="009A374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9A3746" w:rsidTr="00E1295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F2F" w:rsidRPr="009A3746" w:rsidRDefault="00094F2F" w:rsidP="00094F2F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F2F" w:rsidRPr="009A3746" w:rsidRDefault="00094F2F" w:rsidP="00094F2F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F2F" w:rsidRPr="009A3746" w:rsidRDefault="00094F2F" w:rsidP="00094F2F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094F2F" w:rsidRPr="009A3746" w:rsidRDefault="00094F2F" w:rsidP="00094F2F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ние</w:t>
            </w:r>
            <w:proofErr w:type="spellEnd"/>
            <w:r w:rsidRPr="009A374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9A3746" w:rsidTr="0067773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9A3746" w:rsidTr="0067773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9A3746" w:rsidTr="00677736">
        <w:trPr>
          <w:trHeight w:val="1402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9A3746">
              <w:rPr>
                <w:bCs/>
                <w:sz w:val="20"/>
              </w:rPr>
              <w:t>человеко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часы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FA67CB" w:rsidP="007C7980">
            <w:pPr>
              <w:widowControl w:val="0"/>
              <w:tabs>
                <w:tab w:val="left" w:pos="210"/>
                <w:tab w:val="center" w:pos="440"/>
              </w:tabs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36</w:t>
            </w:r>
            <w:r w:rsidR="00677736">
              <w:rPr>
                <w:bCs/>
                <w:sz w:val="20"/>
              </w:rPr>
              <w:t>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FA67CB" w:rsidP="007C7980">
            <w:pPr>
              <w:jc w:val="center"/>
            </w:pPr>
            <w:r>
              <w:rPr>
                <w:bCs/>
                <w:sz w:val="20"/>
              </w:rPr>
              <w:t>36</w:t>
            </w:r>
            <w:r w:rsidR="00677736">
              <w:rPr>
                <w:bCs/>
                <w:sz w:val="20"/>
              </w:rPr>
              <w:t>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FA67CB" w:rsidP="007C7980">
            <w:pPr>
              <w:jc w:val="center"/>
            </w:pPr>
            <w:r>
              <w:rPr>
                <w:bCs/>
                <w:sz w:val="20"/>
              </w:rPr>
              <w:t>36</w:t>
            </w:r>
            <w:r w:rsidR="00677736">
              <w:rPr>
                <w:bCs/>
                <w:sz w:val="20"/>
              </w:rPr>
              <w:t>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FA67CB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36</w:t>
            </w:r>
            <w:r w:rsidR="00677736">
              <w:rPr>
                <w:bCs/>
                <w:sz w:val="20"/>
              </w:rPr>
              <w:t>0</w:t>
            </w:r>
          </w:p>
        </w:tc>
      </w:tr>
    </w:tbl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9A374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9A3746" w:rsidTr="007C7980">
        <w:tc>
          <w:tcPr>
            <w:tcW w:w="15173" w:type="dxa"/>
            <w:gridSpan w:val="5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5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9A374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9A3746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31613" w:rsidRDefault="00431613" w:rsidP="007C7980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8D016E" w:rsidRDefault="00F35E6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Y2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VElQSRrzZ5AGVYDb0A/PCewabX9jlEPo1lj921LLMdIvlegrjIrijDL8VBMr3I42HPL+txCFAWo&#10;GnuMxu2tH+d/a6zYtBBp1LPSN6DIRkStnLLa6xjGLxa1fyrCfJ+fo9fp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qf5ja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8D016E" w:rsidRDefault="00F35E6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35E62" w:rsidRPr="009D7718" w:rsidRDefault="00F35E62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="00677736"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="00677736"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="00677736"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="00677736"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2" w:type="dxa"/>
            <w:gridSpan w:val="3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0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66"/>
        </w:trPr>
        <w:tc>
          <w:tcPr>
            <w:tcW w:w="1148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1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FA67C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72</w:t>
            </w:r>
            <w:r w:rsidR="008813A2">
              <w:rPr>
                <w:bCs/>
                <w:sz w:val="20"/>
              </w:rPr>
              <w:t>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FA67CB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72</w:t>
            </w:r>
            <w:r w:rsidR="008813A2">
              <w:rPr>
                <w:bCs/>
                <w:sz w:val="20"/>
              </w:rPr>
              <w:t>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FA67C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72</w:t>
            </w:r>
            <w:r w:rsidR="008813A2">
              <w:rPr>
                <w:bCs/>
                <w:sz w:val="20"/>
              </w:rPr>
              <w:t>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FA67C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72</w:t>
            </w:r>
            <w:r w:rsidR="008813A2">
              <w:rPr>
                <w:bCs/>
                <w:sz w:val="20"/>
              </w:rPr>
              <w:t>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35E62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35E62" w:rsidRPr="009D7718" w:rsidRDefault="00F35E6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8D016E" w:rsidRDefault="00F35E6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35E62" w:rsidRPr="009D7718" w:rsidRDefault="00F35E62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3ywWY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35E62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35E62" w:rsidRPr="009D7718" w:rsidRDefault="00F35E6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35E62" w:rsidRPr="009D7718" w:rsidRDefault="00F35E6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8D016E" w:rsidRDefault="00F35E6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35E62" w:rsidRPr="009D7718" w:rsidRDefault="00F35E62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13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54"/>
        </w:trPr>
        <w:tc>
          <w:tcPr>
            <w:tcW w:w="1148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3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4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FA67CB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4450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FA67CB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4450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FA67CB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4450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FA67CB" w:rsidP="008813A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445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F35E62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35E62" w:rsidRPr="001B2409" w:rsidRDefault="00F35E62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proofErr w:type="gramEnd"/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F35E62" w:rsidRPr="001B2409" w:rsidRDefault="00F35E62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F35E62" w:rsidRPr="001B2409" w:rsidRDefault="00F35E62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35E62" w:rsidRPr="001B2409" w:rsidRDefault="00F35E62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E62" w:rsidRPr="001B2409" w:rsidRDefault="00F35E62" w:rsidP="00F127BC"/>
                          <w:p w:rsidR="00F35E62" w:rsidRDefault="00F35E62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u+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Ud&#10;9bVW7BGUYRTwBhzDewKTTpmvGI3Qmw22X7bEcIz6txLUVWUFsI9cWBTlPIeFObWsTy1EUoBqsMMo&#10;Tm9cfAC22ohNBzdFPUt1BYpsRdCKl26Maq9j6L+Q1P6t8A1+ug5eP1605XcA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XB+u+&#10;hgIAABk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F35E62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35E62" w:rsidRPr="001B2409" w:rsidRDefault="00F35E62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proofErr w:type="gramEnd"/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F35E62" w:rsidRPr="001B2409" w:rsidRDefault="00F35E62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F35E62" w:rsidRPr="001B2409" w:rsidRDefault="00F35E62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35E62" w:rsidRPr="001B2409" w:rsidRDefault="00F35E62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E62" w:rsidRPr="001B2409" w:rsidRDefault="00F35E62" w:rsidP="00F127BC"/>
                    <w:p w:rsidR="00F35E62" w:rsidRDefault="00F35E62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32526A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1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499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color w:val="000000"/>
                <w:sz w:val="20"/>
              </w:rPr>
              <w:t>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</w:t>
            </w:r>
            <w:proofErr w:type="gramEnd"/>
            <w:r w:rsidRPr="00587874">
              <w:rPr>
                <w:color w:val="000000"/>
                <w:sz w:val="20"/>
              </w:rPr>
              <w:t>по справочникам)</w:t>
            </w:r>
          </w:p>
        </w:tc>
        <w:tc>
          <w:tcPr>
            <w:tcW w:w="3699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4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677736" w:rsidRPr="00587874" w:rsidTr="00677736">
        <w:tc>
          <w:tcPr>
            <w:tcW w:w="1577" w:type="dxa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1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99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2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07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091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240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</w:t>
            </w:r>
            <w:proofErr w:type="gramStart"/>
            <w:r w:rsidRPr="00587874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E62" w:rsidRDefault="00F35E62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iL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mIULguIL6iMRamOYb9xGFDux3Sgac7ZK6b3tmBSXq&#10;g8bmXGfzeViGqMwXyxwVe2mpLi1Mc4QqqadkErd+WqC9sbLtMNI0DhpusaGNjGS/ZHXKH+c39uC0&#10;a2FBLvXo9fJH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Dk+iL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F35E62" w:rsidRDefault="00F35E62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89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4180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36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094F2F" w:rsidRPr="00587874" w:rsidTr="00677736">
        <w:tc>
          <w:tcPr>
            <w:tcW w:w="1138" w:type="dxa"/>
            <w:vMerge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89" w:type="dxa"/>
            <w:gridSpan w:val="3"/>
            <w:vMerge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59" w:type="dxa"/>
            <w:gridSpan w:val="2"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5" w:type="dxa"/>
            <w:vMerge w:val="restart"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5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9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2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9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2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6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500384" w:rsidRDefault="00F127BC" w:rsidP="00500384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B95833" w:rsidRDefault="00B95833" w:rsidP="00500384">
      <w:pPr>
        <w:widowControl w:val="0"/>
        <w:jc w:val="center"/>
        <w:rPr>
          <w:bCs/>
          <w:color w:val="000000"/>
          <w:szCs w:val="28"/>
          <w:shd w:val="clear" w:color="auto" w:fill="FFFFFF"/>
        </w:rPr>
      </w:pPr>
    </w:p>
    <w:p w:rsidR="00500384" w:rsidRDefault="00F127BC" w:rsidP="00500384">
      <w:pPr>
        <w:widowControl w:val="0"/>
        <w:jc w:val="center"/>
        <w:rPr>
          <w:color w:val="000000"/>
          <w:sz w:val="24"/>
          <w:szCs w:val="24"/>
        </w:rPr>
      </w:pPr>
      <w:r w:rsidRPr="0075116C">
        <w:rPr>
          <w:bCs/>
          <w:color w:val="000000"/>
          <w:szCs w:val="28"/>
          <w:shd w:val="clear" w:color="auto" w:fill="FFFFFF"/>
        </w:rPr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</w:p>
    <w:p w:rsidR="00F127BC" w:rsidRPr="00500384" w:rsidRDefault="00D20710" w:rsidP="00500384">
      <w:pPr>
        <w:widowControl w:val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lastRenderedPageBreak/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.Внешний</w:t>
            </w:r>
            <w:proofErr w:type="gramEnd"/>
            <w:r w:rsidRPr="00C2789A">
              <w:rPr>
                <w:sz w:val="18"/>
                <w:szCs w:val="18"/>
              </w:rPr>
              <w:t xml:space="preserve">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Управление  образования</w:t>
            </w:r>
            <w:proofErr w:type="gramEnd"/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123B60" w:rsidRPr="00500384" w:rsidRDefault="00123B60" w:rsidP="00F127BC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0F7C0E" w:rsidRDefault="004A0FED" w:rsidP="000F7C0E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</w:t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  <w:t>________________________</w:t>
      </w:r>
      <w:r w:rsidR="00F127BC" w:rsidRPr="00C04A5D">
        <w:rPr>
          <w:bCs/>
          <w:sz w:val="24"/>
          <w:szCs w:val="24"/>
          <w:shd w:val="clear" w:color="auto" w:fill="FFFFFF"/>
        </w:rPr>
        <w:t>___</w:t>
      </w:r>
      <w:r w:rsidR="00E0551B">
        <w:rPr>
          <w:bCs/>
          <w:sz w:val="24"/>
          <w:szCs w:val="24"/>
          <w:shd w:val="clear" w:color="auto" w:fill="FFFFFF"/>
        </w:rPr>
        <w:t>_</w:t>
      </w:r>
      <w:r w:rsidR="00F127BC" w:rsidRPr="00C04A5D">
        <w:rPr>
          <w:bCs/>
          <w:sz w:val="24"/>
          <w:szCs w:val="24"/>
          <w:shd w:val="clear" w:color="auto" w:fill="FFFFFF"/>
        </w:rPr>
        <w:t>________________</w:t>
      </w:r>
    </w:p>
    <w:p w:rsidR="00534362" w:rsidRDefault="00F127BC" w:rsidP="008774EA">
      <w:pPr>
        <w:autoSpaceDE w:val="0"/>
        <w:autoSpaceDN w:val="0"/>
        <w:adjustRightInd w:val="0"/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:rsidR="008774EA" w:rsidRDefault="00534362" w:rsidP="008774EA">
      <w:pPr>
        <w:autoSpaceDE w:val="0"/>
        <w:autoSpaceDN w:val="0"/>
        <w:adjustRightInd w:val="0"/>
        <w:rPr>
          <w:sz w:val="24"/>
          <w:szCs w:val="24"/>
        </w:rPr>
      </w:pPr>
      <w:r w:rsidRPr="00534362">
        <w:rPr>
          <w:sz w:val="24"/>
          <w:szCs w:val="24"/>
        </w:rPr>
        <w:t xml:space="preserve">за отчетный год </w:t>
      </w:r>
      <w:r w:rsidR="00480849" w:rsidRPr="00534362">
        <w:rPr>
          <w:sz w:val="24"/>
          <w:szCs w:val="24"/>
        </w:rPr>
        <w:t>- не</w:t>
      </w:r>
      <w:r w:rsidRPr="00534362">
        <w:rPr>
          <w:sz w:val="24"/>
          <w:szCs w:val="24"/>
        </w:rPr>
        <w:t xml:space="preserve"> позднее 20 </w:t>
      </w:r>
      <w:proofErr w:type="gramStart"/>
      <w:r w:rsidRPr="00534362">
        <w:rPr>
          <w:sz w:val="24"/>
          <w:szCs w:val="24"/>
        </w:rPr>
        <w:t>января</w:t>
      </w:r>
      <w:proofErr w:type="gramEnd"/>
      <w:r w:rsidRPr="00534362">
        <w:rPr>
          <w:sz w:val="24"/>
          <w:szCs w:val="24"/>
        </w:rPr>
        <w:t xml:space="preserve"> следующего за отчетным года</w:t>
      </w:r>
      <w:r w:rsidR="000F7C0E">
        <w:rPr>
          <w:sz w:val="24"/>
          <w:szCs w:val="24"/>
        </w:rPr>
        <w:t>_________________________________________________________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E8492D" w:rsidRPr="00C04A5D" w:rsidRDefault="00E8492D" w:rsidP="00E8492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4.2.1.</w:t>
      </w:r>
      <w:r w:rsidRPr="00E8492D">
        <w:rPr>
          <w:sz w:val="24"/>
          <w:szCs w:val="24"/>
        </w:rPr>
        <w:t>Сроки   представления    предваритель</w:t>
      </w:r>
      <w:r>
        <w:rPr>
          <w:sz w:val="24"/>
          <w:szCs w:val="24"/>
        </w:rPr>
        <w:t xml:space="preserve">ного    отчета   о   выполнении </w:t>
      </w:r>
      <w:proofErr w:type="gramStart"/>
      <w:r w:rsidRPr="00E8492D">
        <w:rPr>
          <w:sz w:val="24"/>
          <w:szCs w:val="24"/>
        </w:rPr>
        <w:t>муниципального  задания</w:t>
      </w:r>
      <w:proofErr w:type="gramEnd"/>
      <w:r w:rsidR="000F7C0E">
        <w:rPr>
          <w:sz w:val="24"/>
          <w:szCs w:val="24"/>
        </w:rPr>
        <w:t>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123B60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proofErr w:type="gramStart"/>
      <w:r w:rsidR="004A40DA" w:rsidRPr="00C04A5D">
        <w:rPr>
          <w:color w:val="000000"/>
          <w:sz w:val="24"/>
          <w:szCs w:val="24"/>
          <w:shd w:val="clear" w:color="auto" w:fill="FFFFFF"/>
          <w:vertAlign w:val="superscript"/>
        </w:rPr>
        <w:t>6</w:t>
      </w:r>
      <w:r w:rsidR="00123B60" w:rsidRPr="00C04A5D">
        <w:rPr>
          <w:color w:val="000000"/>
          <w:sz w:val="24"/>
          <w:szCs w:val="24"/>
          <w:shd w:val="clear" w:color="auto" w:fill="FFFFFF"/>
          <w:vertAlign w:val="superscript"/>
        </w:rPr>
        <w:t>)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proofErr w:type="gramEnd"/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6F44BD" w:rsidRPr="00C04A5D">
        <w:rPr>
          <w:bCs/>
          <w:color w:val="000000"/>
          <w:sz w:val="24"/>
          <w:szCs w:val="24"/>
          <w:shd w:val="clear" w:color="auto" w:fill="FFFFFF"/>
        </w:rPr>
        <w:t xml:space="preserve"> нет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</w:t>
      </w:r>
      <w:r w:rsidR="00E0551B">
        <w:rPr>
          <w:bCs/>
          <w:color w:val="000000"/>
          <w:sz w:val="24"/>
          <w:szCs w:val="24"/>
          <w:shd w:val="clear" w:color="auto" w:fill="FFFFFF"/>
        </w:rPr>
        <w:t>______________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_______________________</w:t>
      </w:r>
    </w:p>
    <w:p w:rsidR="008F7792" w:rsidRDefault="008F7792" w:rsidP="008F7792">
      <w:pPr>
        <w:widowControl w:val="0"/>
        <w:pBdr>
          <w:bottom w:val="single" w:sz="4" w:space="1" w:color="auto"/>
        </w:pBdr>
        <w:jc w:val="right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8F7792" w:rsidRDefault="008F7792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3B60" w:rsidRPr="008F7792" w:rsidRDefault="008F7792" w:rsidP="008F7792">
      <w:pPr>
        <w:ind w:firstLine="720"/>
        <w:rPr>
          <w:sz w:val="24"/>
          <w:szCs w:val="24"/>
        </w:rPr>
      </w:pPr>
      <w:bookmarkStart w:id="0" w:name="_GoBack"/>
      <w:bookmarkEnd w:id="0"/>
      <w:r w:rsidRPr="008F779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-1562100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4" name="Рисунок 14" descr="C:\Users\admin\Downloads\2 стр мз1709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 стр мз17092024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B60" w:rsidRPr="008F7792" w:rsidSect="00500384">
      <w:headerReference w:type="even" r:id="rId10"/>
      <w:headerReference w:type="default" r:id="rId11"/>
      <w:pgSz w:w="16838" w:h="11906" w:orient="landscape"/>
      <w:pgMar w:top="0" w:right="1134" w:bottom="426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0E9" w:rsidRDefault="001530E9">
      <w:r>
        <w:separator/>
      </w:r>
    </w:p>
  </w:endnote>
  <w:endnote w:type="continuationSeparator" w:id="0">
    <w:p w:rsidR="001530E9" w:rsidRDefault="00153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0E9" w:rsidRDefault="001530E9">
      <w:r>
        <w:separator/>
      </w:r>
    </w:p>
  </w:footnote>
  <w:footnote w:type="continuationSeparator" w:id="0">
    <w:p w:rsidR="001530E9" w:rsidRDefault="00153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62" w:rsidRPr="00774A04" w:rsidRDefault="00F35E62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62" w:rsidRDefault="00F35E62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62" w:rsidRDefault="00F35E62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F35E62" w:rsidRDefault="00F35E62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45195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211E"/>
    <w:rsid w:val="00094F2F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4F3C"/>
    <w:rsid w:val="00114FF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30E9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2545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23D81"/>
    <w:rsid w:val="00231C79"/>
    <w:rsid w:val="00236CC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53D5F"/>
    <w:rsid w:val="0026173C"/>
    <w:rsid w:val="0026520E"/>
    <w:rsid w:val="00271F65"/>
    <w:rsid w:val="00274CDB"/>
    <w:rsid w:val="00276413"/>
    <w:rsid w:val="0028024C"/>
    <w:rsid w:val="00284559"/>
    <w:rsid w:val="002919EE"/>
    <w:rsid w:val="00291ABE"/>
    <w:rsid w:val="00295305"/>
    <w:rsid w:val="0029677D"/>
    <w:rsid w:val="002A0018"/>
    <w:rsid w:val="002A6416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A5C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7CA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71"/>
    <w:rsid w:val="00392AE9"/>
    <w:rsid w:val="00394D1B"/>
    <w:rsid w:val="00394D4D"/>
    <w:rsid w:val="003A2FA2"/>
    <w:rsid w:val="003A523B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3F73C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0384"/>
    <w:rsid w:val="00502125"/>
    <w:rsid w:val="005026B4"/>
    <w:rsid w:val="00503F1F"/>
    <w:rsid w:val="005126DE"/>
    <w:rsid w:val="005132B4"/>
    <w:rsid w:val="005214CC"/>
    <w:rsid w:val="005220F6"/>
    <w:rsid w:val="00523C30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38F9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4014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77736"/>
    <w:rsid w:val="00681490"/>
    <w:rsid w:val="00681ACE"/>
    <w:rsid w:val="0068207C"/>
    <w:rsid w:val="00682BF9"/>
    <w:rsid w:val="00686430"/>
    <w:rsid w:val="006918D6"/>
    <w:rsid w:val="0069394A"/>
    <w:rsid w:val="0069417E"/>
    <w:rsid w:val="00695325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D79D3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731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0CB5"/>
    <w:rsid w:val="007A15AF"/>
    <w:rsid w:val="007A4FCB"/>
    <w:rsid w:val="007A54FA"/>
    <w:rsid w:val="007A6956"/>
    <w:rsid w:val="007A7E1A"/>
    <w:rsid w:val="007B0411"/>
    <w:rsid w:val="007B2EB6"/>
    <w:rsid w:val="007B36E5"/>
    <w:rsid w:val="007B3E0E"/>
    <w:rsid w:val="007B47E8"/>
    <w:rsid w:val="007B60A2"/>
    <w:rsid w:val="007C71A1"/>
    <w:rsid w:val="007C7980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2263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1E2F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3A2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792"/>
    <w:rsid w:val="008F7D68"/>
    <w:rsid w:val="009003E6"/>
    <w:rsid w:val="00900573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112F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5833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A5C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453D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3B61"/>
    <w:rsid w:val="00DF6211"/>
    <w:rsid w:val="00DF78DD"/>
    <w:rsid w:val="00DF7B3C"/>
    <w:rsid w:val="00E00B8A"/>
    <w:rsid w:val="00E01510"/>
    <w:rsid w:val="00E03796"/>
    <w:rsid w:val="00E0551B"/>
    <w:rsid w:val="00E110FD"/>
    <w:rsid w:val="00E12365"/>
    <w:rsid w:val="00E12956"/>
    <w:rsid w:val="00E129A1"/>
    <w:rsid w:val="00E15C8A"/>
    <w:rsid w:val="00E17078"/>
    <w:rsid w:val="00E23022"/>
    <w:rsid w:val="00E239B5"/>
    <w:rsid w:val="00E2454E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2BC7"/>
    <w:rsid w:val="00E530ED"/>
    <w:rsid w:val="00E55877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18CD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5E62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644F2"/>
    <w:rsid w:val="00F70B2C"/>
    <w:rsid w:val="00F710CE"/>
    <w:rsid w:val="00F75AAF"/>
    <w:rsid w:val="00F77223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67CB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E4145-418F-43CB-8F0B-71EFB81B1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43</Pages>
  <Words>11483</Words>
  <Characters>65455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76785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Учетная запись Майкрософт</cp:lastModifiedBy>
  <cp:revision>2</cp:revision>
  <cp:lastPrinted>2024-09-12T11:24:00Z</cp:lastPrinted>
  <dcterms:created xsi:type="dcterms:W3CDTF">2024-09-17T08:07:00Z</dcterms:created>
  <dcterms:modified xsi:type="dcterms:W3CDTF">2024-09-17T08:07:00Z</dcterms:modified>
</cp:coreProperties>
</file>