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1630C4" w14:textId="77777777" w:rsidR="00864930" w:rsidRDefault="00926CA5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683840" behindDoc="1" locked="0" layoutInCell="1" allowOverlap="1" wp14:anchorId="045AF206" wp14:editId="30039125">
            <wp:simplePos x="0" y="0"/>
            <wp:positionH relativeFrom="page">
              <wp:posOffset>5715</wp:posOffset>
            </wp:positionH>
            <wp:positionV relativeFrom="page">
              <wp:posOffset>3810</wp:posOffset>
            </wp:positionV>
            <wp:extent cx="10469880" cy="7342505"/>
            <wp:effectExtent l="0" t="0" r="0" b="0"/>
            <wp:wrapNone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977F8" w14:textId="77777777" w:rsidR="000A7982" w:rsidRDefault="000A7982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</w:p>
    <w:p w14:paraId="775C1160" w14:textId="77777777" w:rsidR="001D14D0" w:rsidRPr="001A20BE" w:rsidRDefault="001D14D0" w:rsidP="001A20BE">
      <w:pPr>
        <w:pStyle w:val="Style2"/>
        <w:shd w:val="clear" w:color="auto" w:fill="auto"/>
        <w:spacing w:after="0" w:line="228" w:lineRule="auto"/>
        <w:ind w:left="-2835"/>
        <w:jc w:val="center"/>
        <w:rPr>
          <w:rStyle w:val="CharStyle3"/>
          <w:color w:val="000000"/>
          <w:sz w:val="20"/>
        </w:rPr>
        <w:sectPr w:rsidR="001D14D0" w:rsidRPr="001A20BE" w:rsidSect="001D1FD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14:paraId="22137721" w14:textId="77777777" w:rsidR="001D14D0" w:rsidRPr="00D92535" w:rsidRDefault="001D14D0" w:rsidP="001D14D0">
      <w:pPr>
        <w:rPr>
          <w:sz w:val="24"/>
          <w:szCs w:val="24"/>
        </w:rPr>
        <w:sectPr w:rsidR="001D14D0" w:rsidRPr="00D92535" w:rsidSect="001D1FD4"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14:paraId="5FCDEC27" w14:textId="77777777" w:rsidR="007E5DFD" w:rsidRPr="001E7744" w:rsidRDefault="00237DEC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E3FE6D" wp14:editId="2CA4681A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5EBF274A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399C2460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362C4267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5AFC46DA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1B370671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28FEF073" w14:textId="77777777" w:rsidR="00906973" w:rsidRPr="009D7718" w:rsidRDefault="0090697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75B259F" w14:textId="77777777" w:rsidR="00906973" w:rsidRPr="00192CE8" w:rsidRDefault="00906973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14:paraId="66533C9D" w14:textId="77777777" w:rsidR="00906973" w:rsidRPr="009D7718" w:rsidRDefault="00906973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3FE6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5EBF274A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399C2460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362C4267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5AFC46DA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1B370671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28FEF073" w14:textId="77777777" w:rsidR="00906973" w:rsidRPr="009D7718" w:rsidRDefault="0090697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75B259F" w14:textId="77777777" w:rsidR="00906973" w:rsidRPr="00192CE8" w:rsidRDefault="00906973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14:paraId="66533C9D" w14:textId="77777777" w:rsidR="00906973" w:rsidRPr="009D7718" w:rsidRDefault="00906973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14:paraId="79E972B9" w14:textId="77777777"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0BE32C41" w14:textId="77777777"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14:paraId="252575A2" w14:textId="77777777"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14:paraId="291E8E49" w14:textId="77777777"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14455679" w14:textId="77777777"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43130C2A" w14:textId="77777777"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693"/>
        <w:gridCol w:w="1269"/>
        <w:gridCol w:w="1268"/>
        <w:gridCol w:w="1269"/>
        <w:gridCol w:w="1269"/>
        <w:gridCol w:w="1723"/>
        <w:gridCol w:w="1131"/>
        <w:gridCol w:w="1297"/>
        <w:gridCol w:w="912"/>
        <w:gridCol w:w="847"/>
        <w:gridCol w:w="849"/>
        <w:gridCol w:w="770"/>
        <w:gridCol w:w="849"/>
      </w:tblGrid>
      <w:tr w:rsidR="0018546E" w:rsidRPr="00C720C9" w14:paraId="33774A16" w14:textId="77777777" w:rsidTr="003B1DED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14:paraId="4CC6878A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14:paraId="774AA2A1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14:paraId="054DF11B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14:paraId="1A273A9B" w14:textId="77777777"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6DFFFCB6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108EB8FF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14:paraId="4E5BD13F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14:paraId="53E29D2A" w14:textId="77777777" w:rsidTr="003B1DED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14:paraId="0261EC90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14:paraId="01BCF721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14:paraId="496163EA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14:paraId="3842D7F4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14:paraId="77637691" w14:textId="77777777"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14:paraId="3DC88B17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518CD948" w14:textId="77777777" w:rsidR="0018546E" w:rsidRPr="00C720C9" w:rsidRDefault="0018546E" w:rsidP="006612C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BE61CE">
              <w:rPr>
                <w:color w:val="000000"/>
                <w:sz w:val="22"/>
                <w:szCs w:val="22"/>
              </w:rPr>
              <w:t>2</w:t>
            </w:r>
            <w:r w:rsidR="00AE7082">
              <w:rPr>
                <w:color w:val="000000"/>
                <w:sz w:val="22"/>
                <w:szCs w:val="22"/>
              </w:rPr>
              <w:t>1</w:t>
            </w:r>
            <w:r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23787686" w14:textId="77777777" w:rsidR="0018546E" w:rsidRPr="00C720C9" w:rsidRDefault="0018546E" w:rsidP="006612C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AE7082">
              <w:rPr>
                <w:color w:val="000000"/>
                <w:sz w:val="22"/>
                <w:szCs w:val="22"/>
              </w:rPr>
              <w:t>2</w:t>
            </w:r>
            <w:r w:rsidRPr="00C720C9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5F67C493" w14:textId="77777777"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AE7082">
              <w:rPr>
                <w:color w:val="000000"/>
                <w:sz w:val="22"/>
                <w:szCs w:val="22"/>
              </w:rPr>
              <w:t>3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14:paraId="2AED29B3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14:paraId="676579E3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3B01ECB5" w14:textId="77777777"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14:paraId="1BBFA58C" w14:textId="77777777" w:rsidTr="003B1DED">
        <w:trPr>
          <w:trHeight w:val="624"/>
        </w:trPr>
        <w:tc>
          <w:tcPr>
            <w:tcW w:w="714" w:type="dxa"/>
            <w:vMerge/>
            <w:shd w:val="clear" w:color="auto" w:fill="FFFFFF"/>
          </w:tcPr>
          <w:p w14:paraId="37B4440D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14:paraId="19A380DD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30936578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21A87580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56B07F39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4C0D91BC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3F9CC5F1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7C6296EC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6D44DCE9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05DBB62F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58E8CCF7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760BF9CB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447AC753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353D8841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14A0FBEF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7EEDBCE3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01745218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667E1F7C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14:paraId="0F8ABDCE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14:paraId="58A03A09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14:paraId="15DF5FF0" w14:textId="77777777"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14:paraId="3570268C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14:paraId="2A8390B8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14:paraId="14539DBE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66D72CA8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67D9106E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0D583F47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14:paraId="0D804F2D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0E6A36A9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14:paraId="26EA2FAC" w14:textId="77777777" w:rsidTr="003B1DED">
        <w:trPr>
          <w:trHeight w:hRule="exact" w:val="372"/>
        </w:trPr>
        <w:tc>
          <w:tcPr>
            <w:tcW w:w="714" w:type="dxa"/>
            <w:shd w:val="clear" w:color="auto" w:fill="FFFFFF"/>
          </w:tcPr>
          <w:p w14:paraId="223EAF86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14:paraId="59E05BFA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0F357DC9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14:paraId="12273415" w14:textId="77777777"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14:paraId="0505B59E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14:paraId="4715136A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14:paraId="0E969903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14:paraId="4278B0DA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14:paraId="2B256DD8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55F3B85B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01F46071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17247950" w14:textId="77777777"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14:paraId="6D4EB69F" w14:textId="77777777"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14:paraId="7FC0EA51" w14:textId="77777777"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14:paraId="0F22D26E" w14:textId="77777777" w:rsidTr="003B1DED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14:paraId="013391E9" w14:textId="77777777" w:rsidR="003B1DED" w:rsidRPr="00C720C9" w:rsidRDefault="003B1DED" w:rsidP="00D8226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14:paraId="32714281" w14:textId="77777777"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14:paraId="3E1124CF" w14:textId="77777777"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32BDE54A" w14:textId="77777777"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14:paraId="3A122000" w14:textId="77777777" w:rsidR="003B1DED" w:rsidRPr="000F7C0A" w:rsidRDefault="003B1DED" w:rsidP="00C7717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14:paraId="64626ADA" w14:textId="77777777"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FFFFFF"/>
          </w:tcPr>
          <w:p w14:paraId="2EAA18A5" w14:textId="77777777"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4E80378D" w14:textId="77777777"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7DFEC3F" w14:textId="77777777"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477066D" w14:textId="77777777"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53E5FC2" w14:textId="77777777"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4EC7F59" w14:textId="77777777"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14:paraId="2FDE6C80" w14:textId="77777777"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14:paraId="02F52506" w14:textId="77777777"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119A0557" w14:textId="77777777"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5CCB89E3" w14:textId="77777777"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0775AB8D" w14:textId="77777777"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14:paraId="4842EAC8" w14:textId="77777777"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14:paraId="4A35DB17" w14:textId="77777777"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14:paraId="666EEBE0" w14:textId="77777777" w:rsidTr="003B1DED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14:paraId="45EF8DF8" w14:textId="77777777"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14:paraId="12262BED" w14:textId="77777777"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5D6FEBDA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9B7F259" w14:textId="77777777"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10D9063E" w14:textId="77777777"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70D13E0E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14:paraId="26468E82" w14:textId="77777777"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3" w:type="dxa"/>
            <w:shd w:val="clear" w:color="auto" w:fill="FFFFFF"/>
          </w:tcPr>
          <w:p w14:paraId="7BD5C898" w14:textId="77777777"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14:paraId="537D7856" w14:textId="77777777"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0F7E64AB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7EE8BD66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41B6E49F" w14:textId="77777777"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14:paraId="206D7743" w14:textId="77777777"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14:paraId="22851477" w14:textId="77777777"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14:paraId="78B21873" w14:textId="77777777" w:rsidTr="003B1DED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14:paraId="485BD7A0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14:paraId="066BFA82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7775F77C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03A43AF9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4E771DBA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4ABC360C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14:paraId="31723D28" w14:textId="77777777"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06A0F65C" w14:textId="77777777"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6817DE31" w14:textId="77777777"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14:paraId="76B3F588" w14:textId="77777777"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14:paraId="70DF6CA5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657FB17" w14:textId="77777777"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384872A7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4E634D94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14:paraId="52A40998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7A10FC75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14:paraId="478ADAC6" w14:textId="77777777" w:rsidTr="003B1DED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14:paraId="6360EF08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14:paraId="18BEFE78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7234FF08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628D402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175A458B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7D2A9FDD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14:paraId="6743CE3B" w14:textId="77777777"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14:paraId="2F4B8B78" w14:textId="77777777"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14:paraId="003252DD" w14:textId="77777777"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25A19AB7" w14:textId="77777777"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43B91B53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2F5A13E6" w14:textId="77777777"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14:paraId="2DBA22BE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14:paraId="58D391BD" w14:textId="77777777"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34F7B2F9" w14:textId="77777777"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9"/>
        <w:gridCol w:w="1027"/>
        <w:gridCol w:w="1025"/>
        <w:gridCol w:w="1172"/>
        <w:gridCol w:w="1082"/>
        <w:gridCol w:w="1078"/>
        <w:gridCol w:w="986"/>
        <w:gridCol w:w="841"/>
        <w:gridCol w:w="466"/>
        <w:gridCol w:w="892"/>
        <w:gridCol w:w="884"/>
        <w:gridCol w:w="938"/>
        <w:gridCol w:w="1113"/>
        <w:gridCol w:w="832"/>
        <w:gridCol w:w="845"/>
        <w:gridCol w:w="585"/>
        <w:gridCol w:w="717"/>
      </w:tblGrid>
      <w:tr w:rsidR="0052745E" w:rsidRPr="005C7C58" w14:paraId="14E183AC" w14:textId="77777777" w:rsidTr="003B1DED">
        <w:tc>
          <w:tcPr>
            <w:tcW w:w="1152" w:type="dxa"/>
            <w:vMerge w:val="restart"/>
            <w:shd w:val="clear" w:color="auto" w:fill="FFFFFF"/>
          </w:tcPr>
          <w:p w14:paraId="1D99DA8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3260CE8C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46E0AD7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346BC1E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24FB0860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14:paraId="4D7D0099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14:paraId="4F8CD07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14:paraId="68271C4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14:paraId="3F73E97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14:paraId="5CCF693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14:paraId="1C055D85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2745E" w:rsidRPr="005C7C58" w14:paraId="34A539A5" w14:textId="77777777" w:rsidTr="003B1DED">
        <w:tc>
          <w:tcPr>
            <w:tcW w:w="1152" w:type="dxa"/>
            <w:vMerge/>
            <w:shd w:val="clear" w:color="auto" w:fill="FFFFFF"/>
            <w:vAlign w:val="center"/>
          </w:tcPr>
          <w:p w14:paraId="2A85147C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14:paraId="4E6F98F6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14:paraId="2A4BECE3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14:paraId="3DCB79EF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211ABE0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14:paraId="3AFB995A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14:paraId="6136D787" w14:textId="77777777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14:paraId="0FF73AFA" w14:textId="77777777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14:paraId="1A9E2FA3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1963723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14:paraId="3ACE1906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FA2D6D2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14:paraId="7517EF62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32476C2D" w14:textId="77777777"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14:paraId="790DD1A3" w14:textId="77777777"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AE7082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14:paraId="22304B82" w14:textId="77777777"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14:paraId="31CD8648" w14:textId="77777777"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14:paraId="120DE3D0" w14:textId="77777777" w:rsidTr="003B1DED">
        <w:tc>
          <w:tcPr>
            <w:tcW w:w="1152" w:type="dxa"/>
            <w:vMerge/>
            <w:shd w:val="clear" w:color="auto" w:fill="FFFFFF"/>
            <w:vAlign w:val="center"/>
          </w:tcPr>
          <w:p w14:paraId="41A13F5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6207C29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EC23BA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5C786DF5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14:paraId="131F317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2EBA47F3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B67105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BE9C17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14:paraId="51B12FA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57EFA8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35D0DF7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3ED942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14:paraId="2C5A34D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BAA530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703F35F6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4060E16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14:paraId="3757353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7A2376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53561B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BF33CE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14:paraId="7D74D21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14:paraId="05ADC56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7" w:type="dxa"/>
            <w:shd w:val="clear" w:color="auto" w:fill="FFFFFF"/>
          </w:tcPr>
          <w:p w14:paraId="767BE29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14:paraId="09B11F6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14:paraId="6B0DF31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14:paraId="113419F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14:paraId="16D5EE55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14:paraId="2824EA2E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14:paraId="2B389C23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14:paraId="35CAB1B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14:paraId="3C11CDB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14:paraId="2CE9596A" w14:textId="77777777" w:rsidTr="003B1DED">
        <w:tc>
          <w:tcPr>
            <w:tcW w:w="1152" w:type="dxa"/>
            <w:shd w:val="clear" w:color="auto" w:fill="FFFFFF"/>
            <w:vAlign w:val="bottom"/>
          </w:tcPr>
          <w:p w14:paraId="39E95F7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4900BF02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14:paraId="3CAC9AF3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14:paraId="44C1335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14:paraId="42DB935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14:paraId="7CB0E278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14:paraId="28ED22A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14:paraId="2C586E9D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14:paraId="57984B1C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14:paraId="0886555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14:paraId="248531EB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14:paraId="24D8BE25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A0346A4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14:paraId="5AB9DA11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14:paraId="26EFABDF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14:paraId="53A160D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14:paraId="710D790A" w14:textId="77777777"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14:paraId="0E22F897" w14:textId="77777777" w:rsidTr="005E5211">
        <w:tc>
          <w:tcPr>
            <w:tcW w:w="1152" w:type="dxa"/>
            <w:shd w:val="clear" w:color="auto" w:fill="FFFFFF"/>
          </w:tcPr>
          <w:p w14:paraId="0F17F6D3" w14:textId="77777777" w:rsidR="003B1DED" w:rsidRPr="005C7C58" w:rsidRDefault="003B1DED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14:paraId="2564C2CA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6" w:type="dxa"/>
            <w:shd w:val="clear" w:color="auto" w:fill="FFFFFF"/>
          </w:tcPr>
          <w:p w14:paraId="25917376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4" w:type="dxa"/>
            <w:shd w:val="clear" w:color="auto" w:fill="FFFFFF"/>
          </w:tcPr>
          <w:p w14:paraId="5807328F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3" w:type="dxa"/>
            <w:shd w:val="clear" w:color="auto" w:fill="FFFFFF"/>
          </w:tcPr>
          <w:p w14:paraId="272B76BC" w14:textId="77777777" w:rsidR="003B1DED" w:rsidRPr="005C7C58" w:rsidRDefault="003B1DED" w:rsidP="00C7717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  <w:vAlign w:val="bottom"/>
          </w:tcPr>
          <w:p w14:paraId="4976DB85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7" w:type="dxa"/>
            <w:shd w:val="clear" w:color="auto" w:fill="FFFFFF"/>
          </w:tcPr>
          <w:p w14:paraId="6FD05342" w14:textId="77777777"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14:paraId="2616F1EE" w14:textId="77777777"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  <w:vAlign w:val="center"/>
          </w:tcPr>
          <w:p w14:paraId="594C011D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3" w:type="dxa"/>
            <w:shd w:val="clear" w:color="auto" w:fill="FFFFFF"/>
          </w:tcPr>
          <w:p w14:paraId="53D3A494" w14:textId="77777777" w:rsidR="003B1DED" w:rsidRPr="00906973" w:rsidRDefault="0095223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906973">
              <w:rPr>
                <w:bCs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885" w:type="dxa"/>
            <w:shd w:val="clear" w:color="auto" w:fill="FFFFFF"/>
          </w:tcPr>
          <w:p w14:paraId="795DA2F2" w14:textId="77777777" w:rsidR="003B1DED" w:rsidRPr="00906973" w:rsidRDefault="0095223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906973">
              <w:rPr>
                <w:bCs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939" w:type="dxa"/>
            <w:shd w:val="clear" w:color="auto" w:fill="FFFFFF"/>
          </w:tcPr>
          <w:p w14:paraId="18410E4F" w14:textId="77777777" w:rsidR="003B1DED" w:rsidRPr="00906973" w:rsidRDefault="00906973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2CEB1DC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3" w:type="dxa"/>
            <w:shd w:val="clear" w:color="auto" w:fill="FFFFFF"/>
            <w:vAlign w:val="center"/>
          </w:tcPr>
          <w:p w14:paraId="1E8A1180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  <w:vAlign w:val="center"/>
          </w:tcPr>
          <w:p w14:paraId="31CE2767" w14:textId="77777777"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14:paraId="4CCA7455" w14:textId="77777777"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14:paraId="0DDDB986" w14:textId="77777777" w:rsidR="003B1DED" w:rsidRDefault="00D82267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52235">
              <w:rPr>
                <w:bCs/>
                <w:color w:val="000000"/>
                <w:sz w:val="20"/>
              </w:rPr>
              <w:t>6</w:t>
            </w:r>
          </w:p>
        </w:tc>
      </w:tr>
    </w:tbl>
    <w:p w14:paraId="6EA76117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26449DF4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316C5104" w14:textId="77777777"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236CC2D9" w14:textId="77777777"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14:paraId="0CC477BC" w14:textId="77777777" w:rsidTr="00C42765">
        <w:trPr>
          <w:trHeight w:val="91"/>
        </w:trPr>
        <w:tc>
          <w:tcPr>
            <w:tcW w:w="15173" w:type="dxa"/>
            <w:gridSpan w:val="5"/>
          </w:tcPr>
          <w:p w14:paraId="1E7BC1BF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14:paraId="3B39551F" w14:textId="77777777" w:rsidTr="00C42765">
        <w:tc>
          <w:tcPr>
            <w:tcW w:w="2694" w:type="dxa"/>
          </w:tcPr>
          <w:p w14:paraId="68321560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646AF8E9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76DBF834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6FCDE2DE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488541C7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14:paraId="0378E548" w14:textId="77777777" w:rsidTr="00C42765">
        <w:tc>
          <w:tcPr>
            <w:tcW w:w="2694" w:type="dxa"/>
          </w:tcPr>
          <w:p w14:paraId="21835A55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72D4113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E2659B5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104C4C80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5A1F7283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14:paraId="21074FAE" w14:textId="77777777" w:rsidTr="00C42765">
        <w:tc>
          <w:tcPr>
            <w:tcW w:w="2694" w:type="dxa"/>
          </w:tcPr>
          <w:p w14:paraId="5000BEE4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7A81276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D90659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D530C4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2ABC9E08" w14:textId="77777777"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14:paraId="30889796" w14:textId="77777777"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14:paraId="032C1303" w14:textId="77777777"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lastRenderedPageBreak/>
        <w:t>5. Порядок оказания муниципальной услуги</w:t>
      </w:r>
    </w:p>
    <w:p w14:paraId="4CE2126F" w14:textId="77777777"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14:paraId="17EA1CF2" w14:textId="77777777"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>
        <w:rPr>
          <w:sz w:val="24"/>
          <w:szCs w:val="24"/>
          <w:u w:val="single"/>
        </w:rPr>
        <w:t xml:space="preserve">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="003010F9">
        <w:rPr>
          <w:sz w:val="24"/>
          <w:szCs w:val="24"/>
          <w:u w:val="single"/>
        </w:rPr>
        <w:t>»</w:t>
      </w:r>
      <w:r w:rsidR="005E5211">
        <w:rPr>
          <w:sz w:val="24"/>
          <w:szCs w:val="24"/>
          <w:u w:val="single"/>
        </w:rPr>
        <w:t>;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14:paraId="0B653A9F" w14:textId="77777777"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45869CE9" w14:textId="77777777"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583E647E" w14:textId="77777777"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6CA22B69" w14:textId="77777777"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E5DFD" w:rsidRPr="00476D45" w14:paraId="0869C0AA" w14:textId="77777777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3BBB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2DA7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4CC4" w14:textId="77777777"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14:paraId="376DD550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FBD8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6F41" w14:textId="77777777"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C5AA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14:paraId="0779DF56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2DA4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9C4F" w14:textId="77777777"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513A" w14:textId="77777777"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14:paraId="193281E5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A1BC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8BAD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58A5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14:paraId="456150BC" w14:textId="77777777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DA66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5B56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33DCDBBE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3AE6D846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4503BD83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3B8A1A64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3C2332F7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2D66EFE5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610DE694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6D53930E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3A3D7161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6233624A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684E98BB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2A4634B2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626066AE" w14:textId="77777777"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0F22" w14:textId="77777777"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41631DC7" w14:textId="77777777"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127A4133" w14:textId="77777777" w:rsidR="00404671" w:rsidRPr="00E0551B" w:rsidRDefault="00F26656" w:rsidP="00E0551B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>
        <w:rPr>
          <w:bCs/>
          <w:color w:val="000000"/>
          <w:sz w:val="24"/>
          <w:szCs w:val="24"/>
          <w:shd w:val="clear" w:color="auto" w:fill="FFFFFF"/>
        </w:rPr>
        <w:t>2</w:t>
      </w:r>
    </w:p>
    <w:p w14:paraId="7723F633" w14:textId="77777777" w:rsidR="00404671" w:rsidRPr="00A93419" w:rsidRDefault="00237DEC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A7261" wp14:editId="6F42D145">
                <wp:simplePos x="0" y="0"/>
                <wp:positionH relativeFrom="column">
                  <wp:posOffset>7805420</wp:posOffset>
                </wp:positionH>
                <wp:positionV relativeFrom="paragraph">
                  <wp:posOffset>15240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433F8498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6F537C20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70CDD73A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23C6B2CD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18C61726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0272DAE2" w14:textId="77777777" w:rsidR="00906973" w:rsidRPr="009D7718" w:rsidRDefault="0090697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B43CDEC" w14:textId="77777777" w:rsidR="00906973" w:rsidRPr="00192CE8" w:rsidRDefault="00906973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14:paraId="76CE8BFB" w14:textId="77777777" w:rsidR="00906973" w:rsidRPr="009D7718" w:rsidRDefault="00906973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7261" id="_x0000_s1027" type="#_x0000_t202" style="position:absolute;margin-left:614.6pt;margin-top:1.2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433F8498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6F537C20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70CDD73A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23C6B2CD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18C61726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0272DAE2" w14:textId="77777777" w:rsidR="00906973" w:rsidRPr="009D7718" w:rsidRDefault="0090697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B43CDEC" w14:textId="77777777" w:rsidR="00906973" w:rsidRPr="00192CE8" w:rsidRDefault="00906973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14:paraId="76CE8BFB" w14:textId="77777777" w:rsidR="00906973" w:rsidRPr="009D7718" w:rsidRDefault="00906973" w:rsidP="00404671"/>
                  </w:txbxContent>
                </v:textbox>
              </v:shape>
            </w:pict>
          </mc:Fallback>
        </mc:AlternateContent>
      </w:r>
    </w:p>
    <w:p w14:paraId="39A8F6F7" w14:textId="77777777" w:rsidR="00404671" w:rsidRPr="004C213B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14:paraId="22174610" w14:textId="77777777"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14:paraId="71E78F9A" w14:textId="77777777"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7082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14:paraId="5B7D0533" w14:textId="77777777"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663D51E9" w14:textId="77777777"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597C566C" w14:textId="77777777"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5"/>
        <w:gridCol w:w="1268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404671" w:rsidRPr="00430789" w14:paraId="288CC4FB" w14:textId="77777777" w:rsidTr="005E5211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14:paraId="120C53F7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14:paraId="7DFDDF54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0F6D86FD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14:paraId="77E059EB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74E68D8B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4BD11364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14:paraId="2EE1D3F2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430789" w14:paraId="4B33A042" w14:textId="77777777" w:rsidTr="005E5211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14:paraId="3B6D9166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14:paraId="756FC314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5B9BCBFA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02ED1D73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14:paraId="5D8F8045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14:paraId="6538B973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4C2F4E36" w14:textId="77777777" w:rsidR="00404671" w:rsidRPr="00430789" w:rsidRDefault="00404671" w:rsidP="006612C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BE61CE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4DD85ADD" w14:textId="77777777" w:rsidR="00404671" w:rsidRPr="00430789" w:rsidRDefault="00404671" w:rsidP="006612C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6612CB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0022A3AF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6F5780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4BEE2A6B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14:paraId="0ADE2D68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14:paraId="0880AB2D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14:paraId="4FEBB4C2" w14:textId="77777777" w:rsidTr="005E5211">
        <w:trPr>
          <w:trHeight w:val="624"/>
        </w:trPr>
        <w:tc>
          <w:tcPr>
            <w:tcW w:w="717" w:type="dxa"/>
            <w:vMerge/>
            <w:shd w:val="clear" w:color="auto" w:fill="FFFFFF"/>
          </w:tcPr>
          <w:p w14:paraId="1697E5B0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14:paraId="5C533F04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00A5717F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65FFBDF8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1F27D313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5D94822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BB11E17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14:paraId="24DC14C0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2A14CCAA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AFC5119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3CC026E4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2A0C794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D154EEF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1581FC52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6B992EE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84696B2" w14:textId="77777777"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170FE32A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14:paraId="578A7416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759441D0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53ADAFE3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494183E3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716D6EEF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14:paraId="0E45AE01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14:paraId="2231147D" w14:textId="77777777"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14:paraId="7A9CB527" w14:textId="77777777" w:rsidTr="005E5211">
        <w:trPr>
          <w:trHeight w:hRule="exact" w:val="227"/>
        </w:trPr>
        <w:tc>
          <w:tcPr>
            <w:tcW w:w="717" w:type="dxa"/>
            <w:shd w:val="clear" w:color="auto" w:fill="FFFFFF"/>
          </w:tcPr>
          <w:p w14:paraId="20825CE8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14:paraId="4432EF5F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14:paraId="7115E71A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14:paraId="704FB73F" w14:textId="77777777"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3D35CDD2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5425B459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4584A9FA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14:paraId="0D79A807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0F2FBD9B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3589AB77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7D83CAFE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440F7F83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14:paraId="219BAD91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14:paraId="6C5E5982" w14:textId="77777777"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14:paraId="630E592F" w14:textId="77777777" w:rsidTr="005E5211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14:paraId="68DE8CC8" w14:textId="77777777" w:rsidR="005E5211" w:rsidRPr="00C720C9" w:rsidRDefault="005E5211" w:rsidP="00D82267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14:paraId="3CCBB8FC" w14:textId="77777777"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6E847DB3" w14:textId="77777777"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14:paraId="6BD73A47" w14:textId="77777777"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3AE3B88B" w14:textId="77777777" w:rsidR="005E5211" w:rsidRPr="00F9217B" w:rsidRDefault="005E521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4D2B84FC" w14:textId="77777777"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1999A53F" w14:textId="77777777"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3665125E" w14:textId="77777777"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E7E67A1" w14:textId="77777777"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325A7045" w14:textId="77777777"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291C64E" w14:textId="77777777"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3D7183DD" w14:textId="77777777"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14:paraId="46DC93D8" w14:textId="77777777"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1720A827" w14:textId="77777777"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5ADF9C1C" w14:textId="77777777"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4F74C400" w14:textId="77777777"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4D900812" w14:textId="77777777"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29926CBD" w14:textId="77777777"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71624C19" w14:textId="77777777"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14:paraId="1BAE7E2F" w14:textId="77777777" w:rsidTr="005E5211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14:paraId="388054E3" w14:textId="77777777"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2E456920" w14:textId="77777777"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7DEB03D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751BF62A" w14:textId="77777777"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CBF9993" w14:textId="77777777"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D738107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0329E794" w14:textId="77777777"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7" w:type="dxa"/>
            <w:shd w:val="clear" w:color="auto" w:fill="FFFFFF"/>
          </w:tcPr>
          <w:p w14:paraId="79A5B9F5" w14:textId="77777777"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65DBD7C0" w14:textId="77777777"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DF0D94F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5BCD8F81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78071F9A" w14:textId="77777777"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44544BAF" w14:textId="77777777"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70E85269" w14:textId="77777777"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14:paraId="26CBEF8A" w14:textId="77777777" w:rsidTr="005E5211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14:paraId="102B8441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707D6769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5F51105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759AB99D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BCFC335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C8095CD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6BFFD999" w14:textId="77777777"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514BB3CC" w14:textId="77777777"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603D84A1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14:paraId="3316076E" w14:textId="77777777"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6F27D2DC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65D14232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27E5772B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291981E4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14:paraId="5298D66D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14:paraId="4C670231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14:paraId="481E535B" w14:textId="77777777" w:rsidTr="005E5211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14:paraId="78B13D86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14:paraId="429226F4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BED406B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14:paraId="57CD4AA5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9B58CDB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4E9A37F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52321561" w14:textId="77777777"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14:paraId="666B06B3" w14:textId="77777777"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32ECE06A" w14:textId="77777777"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469FEC0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315EE717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20D420F1" w14:textId="77777777"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14:paraId="05009140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14:paraId="01D0F39C" w14:textId="77777777"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4E709FEE" w14:textId="77777777"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404671" w:rsidRPr="005C7C58" w14:paraId="56DA795C" w14:textId="77777777" w:rsidTr="005E5211">
        <w:tc>
          <w:tcPr>
            <w:tcW w:w="1150" w:type="dxa"/>
            <w:vMerge w:val="restart"/>
            <w:shd w:val="clear" w:color="auto" w:fill="FFFFFF"/>
          </w:tcPr>
          <w:p w14:paraId="51B43E1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0ABE968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4CA280C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11333F2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760B052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14:paraId="1FD25DC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64653BD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14:paraId="1AB5940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42FD949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14:paraId="153AEF0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14:paraId="10EFB40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5C7C58" w14:paraId="601851DE" w14:textId="77777777" w:rsidTr="005E5211">
        <w:tc>
          <w:tcPr>
            <w:tcW w:w="1150" w:type="dxa"/>
            <w:vMerge/>
            <w:shd w:val="clear" w:color="auto" w:fill="FFFFFF"/>
            <w:vAlign w:val="center"/>
          </w:tcPr>
          <w:p w14:paraId="166EB23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14:paraId="2FB6A74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0D3BAEA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14:paraId="45A7F31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724A81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34508CA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11310C3C" w14:textId="77777777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21AF0F4C" w14:textId="77777777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53EAA49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BB9D1E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14:paraId="52B5A371" w14:textId="77777777" w:rsidR="00404671" w:rsidRPr="005C7C58" w:rsidRDefault="006612CB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="00404671"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="00404671"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="00404671" w:rsidRPr="005C7C58">
              <w:rPr>
                <w:bCs/>
                <w:color w:val="000000"/>
                <w:sz w:val="20"/>
              </w:rPr>
              <w:t>-</w:t>
            </w:r>
          </w:p>
          <w:p w14:paraId="1D4C05E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088A952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4788E22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69586B46" w14:textId="77777777"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14:paraId="0018415D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14:paraId="3D903399" w14:textId="77777777"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14:paraId="3F7D531E" w14:textId="77777777" w:rsidTr="005E5211">
        <w:tc>
          <w:tcPr>
            <w:tcW w:w="1150" w:type="dxa"/>
            <w:vMerge/>
            <w:shd w:val="clear" w:color="auto" w:fill="FFFFFF"/>
            <w:vAlign w:val="center"/>
          </w:tcPr>
          <w:p w14:paraId="20099E9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14:paraId="2C160B1B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64B4D52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086180C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1F9501D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327488D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BB39ED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4E1710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14:paraId="07BADC7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6A9561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958906A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5A9071A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20824D0F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41D2FF6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69D132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2F44E8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517573F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1EE022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2D45F1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850CA8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14:paraId="7E774ADA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417F7FE9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14:paraId="535AEB1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61F94B8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33D2B3FC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354FAAC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14:paraId="4C5690A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2FF7DE5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53186AC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14:paraId="6AC4DAE2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14:paraId="1D0E0FB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14:paraId="6AA337C8" w14:textId="77777777" w:rsidTr="005E5211">
        <w:tc>
          <w:tcPr>
            <w:tcW w:w="1150" w:type="dxa"/>
            <w:shd w:val="clear" w:color="auto" w:fill="FFFFFF"/>
            <w:vAlign w:val="bottom"/>
          </w:tcPr>
          <w:p w14:paraId="45EA80DD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14:paraId="505E656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506495A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3DCD155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14:paraId="7FB8418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14:paraId="5AB6EE9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36EB5418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7D05FCA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69B97325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0A83376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66F004B0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20F0B13A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14:paraId="4CCBB704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E38F017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295F81D1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14:paraId="5003F223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14:paraId="426CFFEE" w14:textId="77777777"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14:paraId="272ABCDC" w14:textId="77777777" w:rsidTr="00E0551B">
        <w:tc>
          <w:tcPr>
            <w:tcW w:w="1150" w:type="dxa"/>
            <w:shd w:val="clear" w:color="auto" w:fill="FFFFFF"/>
          </w:tcPr>
          <w:p w14:paraId="129FEA32" w14:textId="77777777" w:rsidR="005E5211" w:rsidRPr="005C7C58" w:rsidRDefault="005E5211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027" w:type="dxa"/>
            <w:shd w:val="clear" w:color="auto" w:fill="FFFFFF"/>
          </w:tcPr>
          <w:p w14:paraId="1BE84147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381D14B7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14:paraId="4EB074BD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shd w:val="clear" w:color="auto" w:fill="FFFFFF"/>
          </w:tcPr>
          <w:p w14:paraId="627B62B4" w14:textId="77777777" w:rsidR="005E5211" w:rsidRPr="005C7C58" w:rsidRDefault="005E5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shd w:val="clear" w:color="auto" w:fill="FFFFFF"/>
            <w:vAlign w:val="bottom"/>
          </w:tcPr>
          <w:p w14:paraId="328690BF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7" w:type="dxa"/>
            <w:shd w:val="clear" w:color="auto" w:fill="FFFFFF"/>
          </w:tcPr>
          <w:p w14:paraId="6F6BC4CD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1469EF60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3F10F5F0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08B7DDA5" w14:textId="77777777" w:rsidR="005E5211" w:rsidRPr="005C7C58" w:rsidRDefault="00952235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84" w:type="dxa"/>
            <w:shd w:val="clear" w:color="auto" w:fill="FFFFFF"/>
          </w:tcPr>
          <w:p w14:paraId="10BEB42C" w14:textId="77777777" w:rsidR="005E5211" w:rsidRPr="005C7C58" w:rsidRDefault="00952235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937" w:type="dxa"/>
            <w:shd w:val="clear" w:color="auto" w:fill="FFFFFF"/>
          </w:tcPr>
          <w:p w14:paraId="7F12BC6B" w14:textId="77777777" w:rsidR="005E5211" w:rsidRPr="005C7C58" w:rsidRDefault="00952235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37" w:type="dxa"/>
            <w:shd w:val="clear" w:color="auto" w:fill="FFFFFF"/>
            <w:vAlign w:val="center"/>
          </w:tcPr>
          <w:p w14:paraId="0CD35D2B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14:paraId="23A9FDAF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14:paraId="4B75EBDB" w14:textId="77777777"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5E5FCC4" w14:textId="77777777"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14:paraId="631E9443" w14:textId="77777777"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2D9C1AB1" w14:textId="77777777"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58B8B8D0" w14:textId="77777777"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4196EC76" w14:textId="77777777"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14:paraId="7EDF91C4" w14:textId="77777777" w:rsidTr="00404671">
        <w:tc>
          <w:tcPr>
            <w:tcW w:w="15173" w:type="dxa"/>
            <w:gridSpan w:val="5"/>
          </w:tcPr>
          <w:p w14:paraId="55FA5018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14:paraId="121B2EF0" w14:textId="77777777" w:rsidTr="00404671">
        <w:tc>
          <w:tcPr>
            <w:tcW w:w="2694" w:type="dxa"/>
          </w:tcPr>
          <w:p w14:paraId="61E7FF5E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1C3C9A09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5BEDF96D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5386A03D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6EBE3599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14:paraId="3F7AAD2A" w14:textId="77777777" w:rsidTr="00404671">
        <w:tc>
          <w:tcPr>
            <w:tcW w:w="2694" w:type="dxa"/>
          </w:tcPr>
          <w:p w14:paraId="37E46682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503D6157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DCC37D2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7E865EBC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03ED3E46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14:paraId="7969D0D2" w14:textId="77777777" w:rsidTr="00404671">
        <w:tc>
          <w:tcPr>
            <w:tcW w:w="2694" w:type="dxa"/>
          </w:tcPr>
          <w:p w14:paraId="605204C4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58DAB3E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EF53C5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6D9C23" w14:textId="77777777"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60BAFF3" w14:textId="77777777"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6B7CF66E" w14:textId="77777777"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14:paraId="3406DAC4" w14:textId="77777777"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14:paraId="06034DF9" w14:textId="77777777"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47D308D9" w14:textId="77777777"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5E521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060739F0" w14:textId="77777777"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5E465C24" w14:textId="77777777"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4C49B482" w14:textId="77777777"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429EBA7D" w14:textId="77777777"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404671" w:rsidRPr="00476D45" w14:paraId="20EF38AA" w14:textId="77777777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3064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4424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14C9" w14:textId="77777777"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14:paraId="7B7265A4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9CD7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97BB" w14:textId="77777777"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C08B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14:paraId="549319C2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39EA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B13B" w14:textId="77777777"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FB94" w14:textId="77777777"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14:paraId="18785B2E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FBC6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9BAB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C690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14:paraId="49541751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B785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51EA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75CA6DB9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71E04BBD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44C6837A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0EAEB5DE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5F83B141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5A33FFE0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17EC187B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5773F3EF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1661FC15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48106674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38374C27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3C71501B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621AF0C7" w14:textId="77777777"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DB62" w14:textId="77777777"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3A0F5AAA" w14:textId="77777777"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7A15F63C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37944AC4" w14:textId="77777777"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F051B7E" w14:textId="77777777" w:rsidR="00DC431A" w:rsidRDefault="00DC431A" w:rsidP="005E521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11FC85E5" w14:textId="77777777" w:rsidR="000F7C0E" w:rsidRDefault="000F7C0E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1FA962DB" w14:textId="77777777" w:rsidR="003010F9" w:rsidRDefault="003010F9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40423C08" w14:textId="77777777"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14:paraId="4805DBE4" w14:textId="77777777" w:rsidR="00F82FB5" w:rsidRDefault="00237DE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6342B1" wp14:editId="08027F9C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4DF3EA2E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7632BAC4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1333E293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4887CE22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1CFBD90D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04C29461" w14:textId="77777777" w:rsidR="00906973" w:rsidRPr="009D7718" w:rsidRDefault="0090697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7C2F9BF" w14:textId="77777777" w:rsidR="00906973" w:rsidRPr="00192CE8" w:rsidRDefault="0090697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14:paraId="216BBFBA" w14:textId="77777777" w:rsidR="00906973" w:rsidRPr="009D7718" w:rsidRDefault="00906973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342B1" id="_x0000_s1028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4DF3EA2E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7632BAC4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1333E293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4887CE22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1CFBD90D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04C29461" w14:textId="77777777" w:rsidR="00906973" w:rsidRPr="009D7718" w:rsidRDefault="0090697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7C2F9BF" w14:textId="77777777" w:rsidR="00906973" w:rsidRPr="00192CE8" w:rsidRDefault="00906973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14:paraId="216BBFBA" w14:textId="77777777" w:rsidR="00906973" w:rsidRPr="009D7718" w:rsidRDefault="00906973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>РАЗДЕЛ</w:t>
      </w:r>
      <w:r w:rsidR="00952235">
        <w:rPr>
          <w:bCs/>
          <w:color w:val="000000"/>
          <w:sz w:val="24"/>
          <w:szCs w:val="24"/>
          <w:shd w:val="clear" w:color="auto" w:fill="FFFFFF"/>
        </w:rPr>
        <w:t xml:space="preserve"> 3</w:t>
      </w:r>
    </w:p>
    <w:p w14:paraId="23D1A3A1" w14:textId="77777777"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14:paraId="3C7F1D3F" w14:textId="77777777"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14:paraId="7391D7D8" w14:textId="77777777"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14:paraId="3D127121" w14:textId="77777777"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078ADBFA" w14:textId="77777777"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7525C941" w14:textId="77777777"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21193B" w:rsidRPr="00C720C9" w14:paraId="4EE86050" w14:textId="77777777" w:rsidTr="004113F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14:paraId="45A6AEBC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14:paraId="268A4055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20D2D526" w14:textId="77777777"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14:paraId="5347C53B" w14:textId="77777777"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03664BA5" w14:textId="77777777"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067098F1" w14:textId="77777777"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14:paraId="28A7F82B" w14:textId="77777777"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C720C9" w14:paraId="305F7E64" w14:textId="77777777" w:rsidTr="004113F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14:paraId="43C3BCF9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14:paraId="4735631D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66283463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14:paraId="2F6EA68A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42F7B72D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343B1848" w14:textId="77777777" w:rsidR="000B3BED" w:rsidRPr="0021193B" w:rsidRDefault="000B3BED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1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5A1F6150" w14:textId="77777777" w:rsidR="000B3BED" w:rsidRPr="0021193B" w:rsidRDefault="006612CB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6F5780">
              <w:rPr>
                <w:color w:val="000000"/>
                <w:sz w:val="20"/>
              </w:rPr>
              <w:t>2</w:t>
            </w:r>
            <w:r w:rsidR="000B3BED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00E52E21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B22A00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3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14:paraId="73276953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14:paraId="4A007DFA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14:paraId="0FEDC9B2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14:paraId="0DE000F9" w14:textId="77777777" w:rsidTr="004113F8">
        <w:trPr>
          <w:trHeight w:val="624"/>
        </w:trPr>
        <w:tc>
          <w:tcPr>
            <w:tcW w:w="718" w:type="dxa"/>
            <w:vMerge/>
            <w:shd w:val="clear" w:color="auto" w:fill="FFFFFF"/>
          </w:tcPr>
          <w:p w14:paraId="5A809C2A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14:paraId="12F3EF4C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332FE9A3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5022E070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14:paraId="65091ACD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29561CD1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679C3871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14:paraId="6F2E41EE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5CA44377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24BD1DC0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062B0959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3C125075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25A56A07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55E159FF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4146621B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442E70D0" w14:textId="77777777"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14:paraId="44AAAE95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62F86DDB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6F9B61B1" w14:textId="77777777"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36FFBC29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0BE24A4A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0348A0C0" w14:textId="77777777"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14:paraId="144B8B24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14:paraId="3125B00F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14:paraId="34E1DFAA" w14:textId="77777777" w:rsidTr="004113F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14:paraId="65921BE8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3145901D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54B6738A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14:paraId="767B4826" w14:textId="77777777"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728BE3E5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7BB2BF66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14:paraId="1365ABF6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3E82B23E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14:paraId="36FCBF01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14:paraId="193851F9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14:paraId="20AD714F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14:paraId="38E0B1DA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14:paraId="1F13BCFB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14:paraId="5345B948" w14:textId="77777777"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14:paraId="2B71ABC5" w14:textId="77777777" w:rsidTr="004113F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14:paraId="584E54CC" w14:textId="77777777"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14:paraId="5018005B" w14:textId="77777777" w:rsidR="004113F8" w:rsidRPr="00A52317" w:rsidRDefault="004113F8" w:rsidP="00E0551B">
            <w:pPr>
              <w:rPr>
                <w:sz w:val="24"/>
                <w:szCs w:val="24"/>
              </w:rPr>
            </w:pPr>
          </w:p>
          <w:p w14:paraId="43D292A0" w14:textId="77777777"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14:paraId="004FEFBA" w14:textId="77777777"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14:paraId="15AC5FC1" w14:textId="77777777"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14:paraId="10E236E6" w14:textId="77777777"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5160D7D9" w14:textId="77777777" w:rsidR="004113F8" w:rsidRPr="00F9217B" w:rsidRDefault="004113F8" w:rsidP="003010F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0B457802" w14:textId="77777777"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14:paraId="0319980E" w14:textId="77777777"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07EB14D3" w14:textId="77777777"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08A9DEC" w14:textId="77777777"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0D94B34" w14:textId="77777777"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B26EAB2" w14:textId="77777777"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F06A294" w14:textId="77777777"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14:paraId="4C97E19B" w14:textId="77777777"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14:paraId="79B6C8FA" w14:textId="77777777"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14:paraId="74491E92" w14:textId="77777777"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14:paraId="3426BBB4" w14:textId="77777777"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14:paraId="4CFBBB30" w14:textId="77777777"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14:paraId="7048EF42" w14:textId="77777777"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14:paraId="390FBA7A" w14:textId="77777777"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14:paraId="6B028478" w14:textId="77777777" w:rsidTr="004113F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14:paraId="42D7690D" w14:textId="77777777"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14:paraId="5CE5F24F" w14:textId="77777777"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14:paraId="7C8DB1B0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14:paraId="62E6A9D7" w14:textId="77777777"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460E9584" w14:textId="77777777"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388ABED2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14:paraId="3DC75E46" w14:textId="77777777"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14:paraId="2478710F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14:paraId="3B9606D2" w14:textId="77777777"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14:paraId="05906CE0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14:paraId="10AD84E6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14:paraId="6BD035E2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14:paraId="2DB00023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14:paraId="5401FAE2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14:paraId="0ABFD70E" w14:textId="77777777" w:rsidTr="004113F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14:paraId="5AA0DDAA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68649627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75E1365F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5BEFE368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CF3E13A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3143CBF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4A6B3A96" w14:textId="77777777"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0EB3661C" w14:textId="77777777"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1360FCF1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0AD468F2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11CAB2A8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283486FD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022B54FB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5367D615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14:paraId="518CC69C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14:paraId="20AC3D7E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14:paraId="06C9DAAF" w14:textId="77777777" w:rsidTr="004113F8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14:paraId="7CA9E41D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1CA116F0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6AF9A5F7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0660D817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C4E9870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E3ACF5C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3131F1FC" w14:textId="77777777"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14:paraId="641D2A3C" w14:textId="77777777"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4DEA29E5" w14:textId="77777777"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2B5617D3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20DCC721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50D00FC9" w14:textId="77777777"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14:paraId="58FA60D8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14:paraId="18621B9B" w14:textId="77777777"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08D72918" w14:textId="77777777"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0B3BED" w:rsidRPr="005C7C58" w14:paraId="653E68B9" w14:textId="77777777" w:rsidTr="004113F8">
        <w:tc>
          <w:tcPr>
            <w:tcW w:w="1151" w:type="dxa"/>
            <w:vMerge w:val="restart"/>
            <w:shd w:val="clear" w:color="auto" w:fill="FFFFFF"/>
          </w:tcPr>
          <w:p w14:paraId="41503611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3D36F46E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004BFA07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7DC39EC1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54AE4581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14:paraId="3CAD4399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5E072756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14:paraId="537CF784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7C3064A8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14:paraId="67927BD6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14:paraId="79A5B5DA" w14:textId="77777777"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5C7C58" w14:paraId="3AF3B10D" w14:textId="77777777" w:rsidTr="004113F8">
        <w:tc>
          <w:tcPr>
            <w:tcW w:w="1151" w:type="dxa"/>
            <w:vMerge/>
            <w:shd w:val="clear" w:color="auto" w:fill="FFFFFF"/>
            <w:vAlign w:val="center"/>
          </w:tcPr>
          <w:p w14:paraId="26447D3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14:paraId="2C84720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7018836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14:paraId="77773F4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4C417C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61D03C8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0CAED2B9" w14:textId="77777777" w:rsidR="000B3BED" w:rsidRPr="005C7C58" w:rsidRDefault="000B3BED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29D6C838" w14:textId="77777777" w:rsidR="000B3BED" w:rsidRPr="005C7C58" w:rsidRDefault="003B5FF0" w:rsidP="00B22A0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="000B3BED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="000B3BED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="000B3BED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2FCBCAF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836F9B1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14:paraId="3015D47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084B8E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0EB6C12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141BB37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05C13AC5" w14:textId="77777777" w:rsidR="000B3BED" w:rsidRPr="005C7C58" w:rsidRDefault="000B3BED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22A00">
              <w:rPr>
                <w:bCs/>
                <w:color w:val="000000"/>
                <w:sz w:val="20"/>
              </w:rPr>
              <w:t>2</w:t>
            </w:r>
            <w:r w:rsidR="006F5780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14:paraId="60F85D2C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14:paraId="331B575F" w14:textId="77777777"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14:paraId="6E930696" w14:textId="77777777" w:rsidTr="004113F8">
        <w:tc>
          <w:tcPr>
            <w:tcW w:w="1151" w:type="dxa"/>
            <w:vMerge/>
            <w:shd w:val="clear" w:color="auto" w:fill="FFFFFF"/>
            <w:vAlign w:val="center"/>
          </w:tcPr>
          <w:p w14:paraId="31DC1BE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642696F9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377AC18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7B5FF1B2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2AC831B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D277991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E6F8BD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8547A9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14:paraId="4BF0CC2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FD3C17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9B1C3E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3B54E7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7D8FBAA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0DF8F5A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2F414A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8C92B7B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2895B4D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248A8C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87FA50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3E9A82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14:paraId="55E487A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3B35074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14:paraId="7C661BE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7449E561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51F1A05D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3DA1FFC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14:paraId="0ADF4A8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333A8B2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67F887BE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14:paraId="447C6F8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14:paraId="74D01A6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14:paraId="48A6BCC4" w14:textId="77777777" w:rsidTr="004113F8">
        <w:tc>
          <w:tcPr>
            <w:tcW w:w="1151" w:type="dxa"/>
            <w:shd w:val="clear" w:color="auto" w:fill="FFFFFF"/>
            <w:vAlign w:val="bottom"/>
          </w:tcPr>
          <w:p w14:paraId="1970A8D9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120A4628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2F321E49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30C0A160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FBA4F5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18F436F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14:paraId="6BEDE4D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20710C0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2BE684F7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4587C23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04325A3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1ABC16EC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14:paraId="3CC829E3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65FBAE3F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03589D5A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14:paraId="79993FD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14:paraId="0732F326" w14:textId="77777777"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14:paraId="3EA76E8C" w14:textId="77777777" w:rsidTr="00E0551B">
        <w:tc>
          <w:tcPr>
            <w:tcW w:w="1151" w:type="dxa"/>
            <w:shd w:val="clear" w:color="auto" w:fill="FFFFFF"/>
          </w:tcPr>
          <w:p w14:paraId="3FA47B60" w14:textId="77777777"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14:paraId="241DF95A" w14:textId="77777777" w:rsidR="004113F8" w:rsidRPr="00A52317" w:rsidRDefault="004113F8" w:rsidP="00E0551B">
            <w:pPr>
              <w:rPr>
                <w:sz w:val="24"/>
                <w:szCs w:val="24"/>
              </w:rPr>
            </w:pPr>
          </w:p>
          <w:p w14:paraId="2CF3C59E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1EF102A9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1EFFD315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3" w:type="dxa"/>
            <w:shd w:val="clear" w:color="auto" w:fill="FFFFFF"/>
          </w:tcPr>
          <w:p w14:paraId="57517D42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14:paraId="6C3F2264" w14:textId="77777777"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D17593A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14:paraId="13C6EC80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516BA997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2A55DD73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3B1D4537" w14:textId="77777777" w:rsidR="004113F8" w:rsidRPr="00906973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 w:rsidRPr="00D4691C">
              <w:rPr>
                <w:bCs/>
                <w:color w:val="000000"/>
                <w:sz w:val="20"/>
              </w:rPr>
              <w:t>3</w:t>
            </w:r>
            <w:r w:rsidR="00952235">
              <w:rPr>
                <w:bCs/>
                <w:color w:val="000000"/>
                <w:sz w:val="20"/>
              </w:rPr>
              <w:t>4</w:t>
            </w:r>
            <w:r w:rsidR="00906973">
              <w:rPr>
                <w:bCs/>
                <w:color w:val="000000"/>
                <w:sz w:val="20"/>
                <w:lang w:val="en-US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14:paraId="6CF530E9" w14:textId="77777777" w:rsidR="004113F8" w:rsidRPr="00906973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06973">
              <w:rPr>
                <w:bCs/>
                <w:color w:val="000000"/>
                <w:sz w:val="20"/>
                <w:lang w:val="en-US"/>
              </w:rPr>
              <w:t>43</w:t>
            </w:r>
          </w:p>
        </w:tc>
        <w:tc>
          <w:tcPr>
            <w:tcW w:w="937" w:type="dxa"/>
            <w:shd w:val="clear" w:color="auto" w:fill="FFFFFF"/>
          </w:tcPr>
          <w:p w14:paraId="156243FF" w14:textId="77777777" w:rsidR="004113F8" w:rsidRPr="00906973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06973">
              <w:rPr>
                <w:bCs/>
                <w:color w:val="000000"/>
                <w:sz w:val="20"/>
                <w:lang w:val="en-US"/>
              </w:rPr>
              <w:t>43</w:t>
            </w:r>
          </w:p>
        </w:tc>
        <w:tc>
          <w:tcPr>
            <w:tcW w:w="805" w:type="dxa"/>
            <w:shd w:val="clear" w:color="auto" w:fill="FFFFFF"/>
          </w:tcPr>
          <w:p w14:paraId="75D75018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6028AD57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138ECFEE" w14:textId="77777777"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68CB9176" w14:textId="77777777"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14:paraId="649837F4" w14:textId="77777777" w:rsidR="004113F8" w:rsidRDefault="004113F8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52235">
              <w:rPr>
                <w:bCs/>
                <w:color w:val="000000"/>
                <w:sz w:val="20"/>
              </w:rPr>
              <w:t>4</w:t>
            </w:r>
          </w:p>
        </w:tc>
      </w:tr>
    </w:tbl>
    <w:p w14:paraId="3848C1B5" w14:textId="77777777"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5A3C1638" w14:textId="77777777"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4E2D3789" w14:textId="77777777"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14:paraId="39CADB8E" w14:textId="77777777" w:rsidTr="00B9503F">
        <w:tc>
          <w:tcPr>
            <w:tcW w:w="15173" w:type="dxa"/>
            <w:gridSpan w:val="5"/>
          </w:tcPr>
          <w:p w14:paraId="37B870C4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14:paraId="7A1C9EAA" w14:textId="77777777" w:rsidTr="00B9503F">
        <w:tc>
          <w:tcPr>
            <w:tcW w:w="2694" w:type="dxa"/>
          </w:tcPr>
          <w:p w14:paraId="3655B3F3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10E53132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439CFC51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78888F42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29ECBD08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14:paraId="04D456F0" w14:textId="77777777" w:rsidTr="00B9503F">
        <w:tc>
          <w:tcPr>
            <w:tcW w:w="2694" w:type="dxa"/>
          </w:tcPr>
          <w:p w14:paraId="36FFD9E4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1056DCAB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F5C419E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414E3EC3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71CA9C1F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14:paraId="54C6C1FA" w14:textId="77777777" w:rsidTr="00B9503F">
        <w:tc>
          <w:tcPr>
            <w:tcW w:w="2694" w:type="dxa"/>
          </w:tcPr>
          <w:p w14:paraId="6117EA76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6D8A9053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CFA9B9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AF1BDC" w14:textId="77777777"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CCCB849" w14:textId="77777777"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680C7E97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426160D7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2CCCE6DB" w14:textId="77777777"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14:paraId="4BC135BA" w14:textId="77777777"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14:paraId="4E36F610" w14:textId="77777777"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2D8AA752" w14:textId="77777777"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3B41B0A8" w14:textId="77777777"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6222FBE4" w14:textId="77777777"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73263204" w14:textId="77777777"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1B59BBA4" w14:textId="77777777"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B42AD6" w:rsidRPr="00476D45" w14:paraId="561B9E5F" w14:textId="77777777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438A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F17B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C830" w14:textId="77777777"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14:paraId="0D2E4475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808B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5320" w14:textId="77777777"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CB91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14:paraId="64F7804B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FA9F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6F7E" w14:textId="77777777"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046C" w14:textId="77777777"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14:paraId="32983D14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AE04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9118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FDB1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14:paraId="3221AB82" w14:textId="77777777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F093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F5BE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31F858A9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1F6E0EAF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5C360765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1FC693E5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202488BE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349E9E9E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4437D2B7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2C9B7C9D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64086D79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325C9E03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2626B7E0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3668DD99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700A0C86" w14:textId="77777777"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57A1" w14:textId="77777777"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50BD62E8" w14:textId="77777777"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0C883F77" w14:textId="77777777"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61F78242" w14:textId="77777777"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6F4D097F" w14:textId="77777777" w:rsidR="00D5205C" w:rsidRDefault="00237DEC" w:rsidP="00D5205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62829" wp14:editId="329F9858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5552B510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4DC347C8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57A5B41F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0AFBFBC1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7FF5E391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7282452" w14:textId="77777777" w:rsidR="00906973" w:rsidRPr="009D7718" w:rsidRDefault="0090697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A060DF7" w14:textId="77777777" w:rsidR="00906973" w:rsidRPr="00192CE8" w:rsidRDefault="0090697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14:paraId="60F91C39" w14:textId="77777777" w:rsidR="00906973" w:rsidRPr="009D7718" w:rsidRDefault="00906973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2829" id="_x0000_s1029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5552B510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4DC347C8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57A5B41F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0AFBFBC1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7FF5E391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7282452" w14:textId="77777777" w:rsidR="00906973" w:rsidRPr="009D7718" w:rsidRDefault="0090697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7A060DF7" w14:textId="77777777" w:rsidR="00906973" w:rsidRPr="00192CE8" w:rsidRDefault="00906973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14:paraId="60F91C39" w14:textId="77777777" w:rsidR="00906973" w:rsidRPr="009D7718" w:rsidRDefault="00906973" w:rsidP="00D5205C"/>
                  </w:txbxContent>
                </v:textbox>
              </v:shape>
            </w:pict>
          </mc:Fallback>
        </mc:AlternateContent>
      </w:r>
      <w:r w:rsidR="00C355C0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>
        <w:rPr>
          <w:bCs/>
          <w:color w:val="000000"/>
          <w:sz w:val="24"/>
          <w:szCs w:val="24"/>
          <w:shd w:val="clear" w:color="auto" w:fill="FFFFFF"/>
        </w:rPr>
        <w:t>4</w:t>
      </w:r>
    </w:p>
    <w:p w14:paraId="79724013" w14:textId="77777777"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14:paraId="2F110B52" w14:textId="77777777"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14:paraId="3BEC0A5A" w14:textId="77777777"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14:paraId="6955F60F" w14:textId="77777777"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21CD95B6" w14:textId="77777777"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66F52F0C" w14:textId="77777777"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D5205C" w:rsidRPr="00C720C9" w14:paraId="1E89CCD4" w14:textId="77777777" w:rsidTr="00D5205C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14:paraId="671AC795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14:paraId="0967925F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656707EC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14:paraId="3CA7D887" w14:textId="77777777"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0E2A8D2F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11770B42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14:paraId="1EF7ABE2" w14:textId="77777777"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C720C9" w14:paraId="6A511F7D" w14:textId="77777777" w:rsidTr="00D5205C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14:paraId="27839EAF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14:paraId="7F6B65DA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562F6AEF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14:paraId="74262DB6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77B4859E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6376EAD1" w14:textId="77777777" w:rsidR="00D5205C" w:rsidRPr="0021193B" w:rsidRDefault="00D5205C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1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641B4DD5" w14:textId="77777777" w:rsidR="00D5205C" w:rsidRPr="0021193B" w:rsidRDefault="003B5FF0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6F5780">
              <w:rPr>
                <w:color w:val="000000"/>
                <w:sz w:val="20"/>
              </w:rPr>
              <w:t>2</w:t>
            </w:r>
            <w:r w:rsidR="00D5205C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0685D287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6F5780">
              <w:rPr>
                <w:color w:val="000000"/>
                <w:sz w:val="20"/>
              </w:rPr>
              <w:t>3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14:paraId="56EA38F8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14:paraId="72985736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14:paraId="595699A4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14:paraId="5BFA4659" w14:textId="77777777" w:rsidTr="00D5205C">
        <w:trPr>
          <w:trHeight w:val="624"/>
        </w:trPr>
        <w:tc>
          <w:tcPr>
            <w:tcW w:w="718" w:type="dxa"/>
            <w:vMerge/>
            <w:shd w:val="clear" w:color="auto" w:fill="FFFFFF"/>
          </w:tcPr>
          <w:p w14:paraId="4531E25D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14:paraId="25C5EF77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35806E5D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1B16C03A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14:paraId="52D92DC3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70BD709F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2E967B59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14:paraId="5E06DB46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4816F362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3383C01B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606DACEA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6A8F766E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1CBF499B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71778B82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122FF004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5417919C" w14:textId="77777777"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14:paraId="2739E471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72FD8390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02AD1437" w14:textId="77777777"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44ED40D8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5CDD8785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39A4DD1F" w14:textId="77777777"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14:paraId="04C3C602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14:paraId="658FE2BC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14:paraId="033B3640" w14:textId="77777777" w:rsidTr="00D5205C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14:paraId="2B69AE6F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10559399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3E0BFBB2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14:paraId="6CC3AE75" w14:textId="77777777"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2A08B3B2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2AE26A70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14:paraId="4B1A1C0F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43B34F54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14:paraId="50F72839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14:paraId="34CF0353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14:paraId="04BF6138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14:paraId="3D01618F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14:paraId="790877F9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14:paraId="54EF812B" w14:textId="77777777"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14:paraId="55AF48CB" w14:textId="77777777" w:rsidTr="00D5205C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14:paraId="119CF0BF" w14:textId="77777777"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</w:t>
            </w:r>
            <w:r w:rsidR="00EE423D">
              <w:rPr>
                <w:sz w:val="24"/>
                <w:szCs w:val="24"/>
              </w:rPr>
              <w:t>3</w:t>
            </w:r>
            <w:r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14:paraId="4CCC8B68" w14:textId="77777777"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14:paraId="5E0CF237" w14:textId="77777777"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14:paraId="31B5153A" w14:textId="77777777"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0AFC2578" w14:textId="77777777" w:rsidR="007C71A1" w:rsidRPr="00F9217B" w:rsidRDefault="007C71A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06362671" w14:textId="77777777"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14:paraId="666D7937" w14:textId="77777777"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10D02DB7" w14:textId="77777777"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1D768D30" w14:textId="77777777"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8133DC1" w14:textId="77777777"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53514B7" w14:textId="77777777"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20689722" w14:textId="77777777"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14:paraId="677AC758" w14:textId="77777777"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14:paraId="6C3E6C8F" w14:textId="77777777"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14:paraId="31D791E0" w14:textId="77777777"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14:paraId="360415D1" w14:textId="77777777"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14:paraId="55C5CBCA" w14:textId="77777777"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14:paraId="2027EE8F" w14:textId="77777777"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14:paraId="36F7A630" w14:textId="77777777"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14:paraId="31B84B1A" w14:textId="77777777" w:rsidTr="00D5205C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14:paraId="408866EB" w14:textId="77777777"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14:paraId="4BE110AC" w14:textId="77777777"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14:paraId="14498562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14:paraId="638EAD7B" w14:textId="77777777"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73A24051" w14:textId="77777777"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328A4E33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14:paraId="7EE6CE38" w14:textId="77777777"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14:paraId="7782366C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14:paraId="596EC5A5" w14:textId="77777777"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14:paraId="09A120E3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14:paraId="0577650F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14:paraId="506C9397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14:paraId="7066E8F6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14:paraId="37040ECB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14:paraId="5D39C8E1" w14:textId="77777777" w:rsidTr="00D5205C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14:paraId="0625F79F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799933B3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056148ED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003758FC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65D6774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856B7EB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21DA6E04" w14:textId="77777777"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53BB5968" w14:textId="77777777"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5561CF56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245BE6F1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74B77713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D6017B4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2A7A1B59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2977FFB2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14:paraId="7B992BBF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14:paraId="3E3047A8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14:paraId="77CD3478" w14:textId="77777777" w:rsidTr="00480849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14:paraId="0CDC3935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778B5515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374BF4A0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77F46A79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6A5A7AE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C1EA4A3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4E9EE6BE" w14:textId="77777777"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14:paraId="4106E595" w14:textId="77777777"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40A267CF" w14:textId="77777777"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1755282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7CEB04B0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5F1FCE5E" w14:textId="77777777"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14:paraId="623CE4DB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14:paraId="5524974C" w14:textId="77777777"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1662D516" w14:textId="77777777"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D5205C" w:rsidRPr="005C7C58" w14:paraId="68A16E64" w14:textId="77777777" w:rsidTr="007C71A1">
        <w:tc>
          <w:tcPr>
            <w:tcW w:w="1151" w:type="dxa"/>
            <w:vMerge w:val="restart"/>
            <w:shd w:val="clear" w:color="auto" w:fill="FFFFFF"/>
          </w:tcPr>
          <w:p w14:paraId="6895594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448EB9A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32762D9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7ABFCA7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2AC7953F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14:paraId="45B54D2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575DC50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14:paraId="435BB08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2F8FD38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14:paraId="3BB1D90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14:paraId="30DEA66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5C7C58" w14:paraId="498C5B14" w14:textId="77777777" w:rsidTr="007C71A1">
        <w:tc>
          <w:tcPr>
            <w:tcW w:w="1151" w:type="dxa"/>
            <w:vMerge/>
            <w:shd w:val="clear" w:color="auto" w:fill="FFFFFF"/>
            <w:vAlign w:val="center"/>
          </w:tcPr>
          <w:p w14:paraId="1414D10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14:paraId="7DA436E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1FDA7C8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14:paraId="1BE82DC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530B98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294A5D84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24F252E4" w14:textId="77777777" w:rsidR="00D5205C" w:rsidRPr="005C7C58" w:rsidRDefault="00D5205C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7F62C8AB" w14:textId="77777777" w:rsidR="00D5205C" w:rsidRPr="00F109F2" w:rsidRDefault="003B5FF0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="00D5205C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="00D5205C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="00D5205C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0BB95224" w14:textId="77777777" w:rsidR="00D5205C" w:rsidRPr="005C7C58" w:rsidRDefault="00D5205C" w:rsidP="00766E4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 xml:space="preserve">3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F90F90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14:paraId="57AE8C7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E4F5B9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2578953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1E00C954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1F38626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14:paraId="5123B673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14:paraId="621B39FC" w14:textId="77777777"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14:paraId="4E33BEE1" w14:textId="77777777" w:rsidTr="007C71A1">
        <w:tc>
          <w:tcPr>
            <w:tcW w:w="1151" w:type="dxa"/>
            <w:vMerge/>
            <w:shd w:val="clear" w:color="auto" w:fill="FFFFFF"/>
            <w:vAlign w:val="center"/>
          </w:tcPr>
          <w:p w14:paraId="288EE2A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0C994EE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7075870D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67CAFD5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71653FE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45075B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DC041A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3A34D2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14:paraId="6AD4A95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B70467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D4C2C5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E4E72E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729AEB9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3C4C303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1E237F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E891ED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1D704B5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805FAA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86CBFA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F01BA3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14:paraId="2050D70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5856BAC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14:paraId="12475E5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56FA525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5C34E828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74BB349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14:paraId="4CDDCB44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73CBC8F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6BE8AC3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14:paraId="58231B09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14:paraId="55D1018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14:paraId="45C369B5" w14:textId="77777777" w:rsidTr="007C71A1">
        <w:tc>
          <w:tcPr>
            <w:tcW w:w="1151" w:type="dxa"/>
            <w:shd w:val="clear" w:color="auto" w:fill="FFFFFF"/>
            <w:vAlign w:val="bottom"/>
          </w:tcPr>
          <w:p w14:paraId="322E91B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3F99A486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0449909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153D61A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D8FBBE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153E9652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14:paraId="1D1989A7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77C2988B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7F62F44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1241EAF0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05DEB40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4BAC7AC1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14:paraId="32EE29A3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75C01EC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666A1DA5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14:paraId="1000434C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14:paraId="752273DA" w14:textId="77777777"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14:paraId="53FC45EA" w14:textId="77777777" w:rsidTr="00E0551B">
        <w:tc>
          <w:tcPr>
            <w:tcW w:w="1151" w:type="dxa"/>
            <w:shd w:val="clear" w:color="auto" w:fill="FFFFFF"/>
          </w:tcPr>
          <w:p w14:paraId="74BB13CD" w14:textId="77777777" w:rsidR="007C71A1" w:rsidRPr="005C7C58" w:rsidRDefault="00EE42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802111О.99.0.БА96АЮ83</w:t>
            </w:r>
            <w:r w:rsidR="007C71A1"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14:paraId="47F39183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66223A1C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14:paraId="4A1C371D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14:paraId="377B1F70" w14:textId="77777777"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971E59B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14:paraId="71821D95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27B5D8C3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14:paraId="06497F98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4CB09A06" w14:textId="77777777" w:rsidR="007C71A1" w:rsidRPr="005C7C58" w:rsidRDefault="0095223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14:paraId="2E11ADAD" w14:textId="77777777" w:rsidR="007C71A1" w:rsidRPr="005C7C58" w:rsidRDefault="0095223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14:paraId="774082FC" w14:textId="77777777" w:rsidR="007C71A1" w:rsidRPr="005C7C58" w:rsidRDefault="0095223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5" w:type="dxa"/>
            <w:shd w:val="clear" w:color="auto" w:fill="FFFFFF"/>
          </w:tcPr>
          <w:p w14:paraId="00EE0625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466E7203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1618BC41" w14:textId="77777777"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4DFABC6A" w14:textId="77777777"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14:paraId="271B0E31" w14:textId="77777777"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1013133A" w14:textId="77777777"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46D55D27" w14:textId="77777777"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02638D25" w14:textId="77777777"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14:paraId="36CEB4FD" w14:textId="77777777" w:rsidTr="003778E2">
        <w:tc>
          <w:tcPr>
            <w:tcW w:w="15173" w:type="dxa"/>
            <w:gridSpan w:val="5"/>
          </w:tcPr>
          <w:p w14:paraId="402A6E1A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14:paraId="28D391CC" w14:textId="77777777" w:rsidTr="003778E2">
        <w:tc>
          <w:tcPr>
            <w:tcW w:w="2694" w:type="dxa"/>
          </w:tcPr>
          <w:p w14:paraId="33021AB6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72C798EC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6E4289A5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09A77F26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79C5802F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14:paraId="5E623C6E" w14:textId="77777777" w:rsidTr="003778E2">
        <w:tc>
          <w:tcPr>
            <w:tcW w:w="2694" w:type="dxa"/>
          </w:tcPr>
          <w:p w14:paraId="578D095D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58AD0ED9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21F816A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DB4662D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5CC07556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14:paraId="2248F51A" w14:textId="77777777" w:rsidTr="003778E2">
        <w:tc>
          <w:tcPr>
            <w:tcW w:w="2694" w:type="dxa"/>
          </w:tcPr>
          <w:p w14:paraId="79B54025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96AB2C5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58F5A0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D3CE98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20A98466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14:paraId="614138D6" w14:textId="77777777" w:rsidTr="003778E2">
        <w:tc>
          <w:tcPr>
            <w:tcW w:w="2694" w:type="dxa"/>
          </w:tcPr>
          <w:p w14:paraId="63EFBB30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7EED0AFB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CB4AA0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FAB751" w14:textId="77777777"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0575412" w14:textId="77777777"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1E2E6527" w14:textId="77777777"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74EB42DC" w14:textId="77777777"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14:paraId="0070ECE2" w14:textId="77777777"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073C506E" w14:textId="77777777"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2FE63387" w14:textId="77777777"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2D537D6D" w14:textId="77777777"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76FF8357" w14:textId="77777777"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435EA6C4" w14:textId="77777777"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5205C" w:rsidRPr="00476D45" w14:paraId="708E3AD5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7CB4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D483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9E99" w14:textId="77777777"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14:paraId="4CEAD8CF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E2C2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FD2D" w14:textId="77777777"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72E0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14:paraId="13AA3398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6A84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4AAD" w14:textId="77777777"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D14D" w14:textId="77777777"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14:paraId="1DDBDE9B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FFAD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3ED3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2096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14:paraId="5B110488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980F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3052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63F78E75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2B210216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2C59C8D4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0B7A47C2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6D1F8FAD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6ED7D482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69007862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52173CDD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6086CE63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2EA89F95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15FED506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6C3EFC00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47568E60" w14:textId="77777777"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D4CF" w14:textId="77777777"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36E7AE7F" w14:textId="77777777"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711E16D9" w14:textId="77777777"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2A5F856F" w14:textId="77777777"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2D8EBDE1" w14:textId="77777777" w:rsidR="00133F87" w:rsidRPr="001E7744" w:rsidRDefault="00237DEC" w:rsidP="00133F8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42D94" wp14:editId="487556CA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7BCD4AEC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13A292C3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5EE5017A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12769FD5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6BDE612E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4D430165" w14:textId="77777777" w:rsidR="00906973" w:rsidRPr="009D7718" w:rsidRDefault="0090697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E9957E2" w14:textId="77777777" w:rsidR="00906973" w:rsidRPr="00192CE8" w:rsidRDefault="0090697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14:paraId="0DC02710" w14:textId="77777777" w:rsidR="00906973" w:rsidRPr="009D7718" w:rsidRDefault="00906973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2D94" id="_x0000_s1030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7BCD4AEC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13A292C3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5EE5017A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12769FD5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6BDE612E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4D430165" w14:textId="77777777" w:rsidR="00906973" w:rsidRPr="009D7718" w:rsidRDefault="0090697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E9957E2" w14:textId="77777777" w:rsidR="00906973" w:rsidRPr="00192CE8" w:rsidRDefault="0090697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14:paraId="0DC02710" w14:textId="77777777" w:rsidR="00906973" w:rsidRPr="009D7718" w:rsidRDefault="00906973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>
        <w:rPr>
          <w:bCs/>
          <w:color w:val="000000"/>
          <w:sz w:val="24"/>
          <w:szCs w:val="24"/>
          <w:shd w:val="clear" w:color="auto" w:fill="FFFFFF"/>
        </w:rPr>
        <w:t>5</w:t>
      </w:r>
    </w:p>
    <w:p w14:paraId="58173050" w14:textId="77777777" w:rsidR="00133F87" w:rsidRPr="00141DA8" w:rsidRDefault="00133F87" w:rsidP="00133F87">
      <w:pPr>
        <w:keepNext/>
        <w:outlineLvl w:val="3"/>
        <w:rPr>
          <w:sz w:val="24"/>
          <w:szCs w:val="24"/>
        </w:rPr>
      </w:pPr>
    </w:p>
    <w:p w14:paraId="0CA54329" w14:textId="77777777"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14:paraId="3B0E240F" w14:textId="77777777"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14:paraId="288A14B7" w14:textId="77777777"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54496BF9" w14:textId="77777777"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1FC011D7" w14:textId="77777777"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26792B8A" w14:textId="77777777"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133F87" w:rsidRPr="00430789" w14:paraId="778D1898" w14:textId="77777777" w:rsidTr="007C71A1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11881D16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2DD08134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32F961D0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242A2BB3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00DB4248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768A65DF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3673122D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430789" w14:paraId="14B4E884" w14:textId="77777777" w:rsidTr="007C71A1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7AF56DA9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347CE2B5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36120C67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6D728C4E" w14:textId="77777777" w:rsidR="00133F87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5E7D71B6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0D804A2F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0DAA923E" w14:textId="77777777" w:rsidR="00133F87" w:rsidRPr="00430789" w:rsidRDefault="00133F87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766E48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63B90B98" w14:textId="77777777" w:rsidR="00133F87" w:rsidRPr="00430789" w:rsidRDefault="00133F87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3B5FF0">
              <w:rPr>
                <w:color w:val="000000"/>
                <w:sz w:val="20"/>
              </w:rPr>
              <w:t>2</w:t>
            </w:r>
            <w:r w:rsidR="00766E48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4CFEB377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766E48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6237AFA0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0D596D56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3AC43869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14:paraId="36974D7F" w14:textId="77777777" w:rsidTr="007C71A1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7B48D7A8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348641B7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1D93E2B9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4D6D937F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FC04321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0DDC3A95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54C027B1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ABF88AA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0EADA04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5CBAB9BF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0274BC9E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3749FE9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3C27956C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559C30AB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403E131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3E3032D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36FD77D1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4EA55AF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1CE5DC5D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3943A1B2" w14:textId="77777777"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729EEF32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564B4095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1FF971DE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3F920E0A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61317EE8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42DE6BFD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69E19D5A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0F5E7ABD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14:paraId="1B3689F1" w14:textId="77777777" w:rsidTr="007C71A1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6584DAC0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34C8DAE2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1881CF7E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4701E1E0" w14:textId="77777777"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2E4324B2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60E37DBB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125B4A33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533A4325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7D2EBA41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04AC4B53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60D25E6E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017D9368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498CB068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35586564" w14:textId="77777777"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14:paraId="0D19C068" w14:textId="77777777" w:rsidTr="007C71A1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1656A983" w14:textId="77777777"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</w:t>
            </w:r>
            <w:r w:rsidR="00EE423D">
              <w:rPr>
                <w:sz w:val="24"/>
                <w:szCs w:val="24"/>
              </w:rPr>
              <w:t>58</w:t>
            </w:r>
            <w:r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14:paraId="15B1BA98" w14:textId="77777777"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14:paraId="5E500EF1" w14:textId="77777777"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405A1675" w14:textId="77777777"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5B1C575A" w14:textId="77777777" w:rsidR="007C71A1" w:rsidRPr="00F9217B" w:rsidRDefault="007C71A1" w:rsidP="003010F9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694FF128" w14:textId="77777777"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14:paraId="3AE38717" w14:textId="77777777"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45C244FD" w14:textId="77777777"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8DD6A43" w14:textId="77777777"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14269B3" w14:textId="77777777"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1BDDDE4F" w14:textId="77777777"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29A62DEE" w14:textId="77777777"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14:paraId="673CC3E6" w14:textId="77777777"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2134307D" w14:textId="77777777"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6A34EE65" w14:textId="77777777"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0BAA815F" w14:textId="77777777"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2731C379" w14:textId="77777777"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3B24C802" w14:textId="77777777"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14:paraId="187AC705" w14:textId="77777777" w:rsidTr="007C71A1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2FF71ACB" w14:textId="77777777"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35CB9C63" w14:textId="77777777"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5F3B561C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02634957" w14:textId="77777777"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60147ED" w14:textId="77777777"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A312737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7ABA4AD5" w14:textId="77777777"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shd w:val="clear" w:color="auto" w:fill="FFFFFF"/>
          </w:tcPr>
          <w:p w14:paraId="57D5D61F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41845022" w14:textId="77777777"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0C02FF46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14:paraId="6A07C884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14:paraId="47A4509C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14:paraId="05B556A7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18CA0050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14:paraId="2D13BAA0" w14:textId="77777777" w:rsidTr="007C71A1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3931C902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45F9226D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01AA7B21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04425811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003924B4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B41AB0E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114BFFFA" w14:textId="77777777"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2BA7C41E" w14:textId="77777777"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5E1B8E1F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62282DF0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3A773D49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0B76DEFB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6A550545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5AB809D9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615EA53E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06F62C72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14:paraId="383C877D" w14:textId="77777777" w:rsidTr="007C71A1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14:paraId="68EB6237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2923CCDF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5D774846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441C8749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57EDDE7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F13AD5A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70EE25A4" w14:textId="77777777"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14:paraId="7B26FD82" w14:textId="77777777"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21D86B06" w14:textId="77777777"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068E9655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2729E37E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0D091D7C" w14:textId="77777777"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31BCE72E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36FD8DFA" w14:textId="77777777"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05268DD2" w14:textId="77777777"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133F87" w:rsidRPr="005C7C58" w14:paraId="1A1215B3" w14:textId="77777777" w:rsidTr="00133F87">
        <w:tc>
          <w:tcPr>
            <w:tcW w:w="1151" w:type="dxa"/>
            <w:vMerge w:val="restart"/>
            <w:shd w:val="clear" w:color="auto" w:fill="FFFFFF"/>
          </w:tcPr>
          <w:p w14:paraId="331B68B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3D8DDE0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068B4AF9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28C7EE2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1909054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14:paraId="0A1C088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707EE79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4F86BA6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7EAA170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5E431D7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4FCD827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5C7C58" w14:paraId="38417ABD" w14:textId="77777777" w:rsidTr="00133F87">
        <w:tc>
          <w:tcPr>
            <w:tcW w:w="1151" w:type="dxa"/>
            <w:vMerge/>
            <w:shd w:val="clear" w:color="auto" w:fill="FFFFFF"/>
            <w:vAlign w:val="center"/>
          </w:tcPr>
          <w:p w14:paraId="42D7360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14:paraId="5540F87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38880CF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5665907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163AB9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37BAF74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1AAD51CF" w14:textId="77777777" w:rsidR="00133F87" w:rsidRPr="005C7C58" w:rsidRDefault="00133F87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06284513" w14:textId="77777777" w:rsidR="00133F87" w:rsidRPr="00F109F2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51EE9955" w14:textId="77777777" w:rsidR="00133F87" w:rsidRPr="005C7C58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97D2AE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61E364F0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BA42B8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142763F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4632C6E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25068E40" w14:textId="77777777" w:rsidR="00133F87" w:rsidRPr="005C7C58" w:rsidRDefault="00133F87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078BF569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1F526D8D" w14:textId="77777777"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14:paraId="10210143" w14:textId="77777777" w:rsidTr="00133F87">
        <w:tc>
          <w:tcPr>
            <w:tcW w:w="1151" w:type="dxa"/>
            <w:vMerge/>
            <w:shd w:val="clear" w:color="auto" w:fill="FFFFFF"/>
            <w:vAlign w:val="center"/>
          </w:tcPr>
          <w:p w14:paraId="430E673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1A99CE6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98FBB6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3A14450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36A9717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D71C99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14FF2B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31EFAD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14:paraId="368927C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6C8B153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C478C6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7FE3122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453D4DB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BDB71F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CB0270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5CD66C5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907514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8C5B41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39A78A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08143FA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0BDB4D3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14:paraId="772E763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4C794AFC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643E71E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4AA461E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1F4D344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6FDBAC0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5963B51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61278C92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4548ACF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14:paraId="554D5DC4" w14:textId="77777777" w:rsidTr="00133F87">
        <w:tc>
          <w:tcPr>
            <w:tcW w:w="1151" w:type="dxa"/>
            <w:shd w:val="clear" w:color="auto" w:fill="FFFFFF"/>
            <w:vAlign w:val="bottom"/>
          </w:tcPr>
          <w:p w14:paraId="5D3A2647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1ADB61D0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6D44313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14:paraId="6C21F8B4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6E4F01D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6807211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748E981F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1D6ED2C0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3F97E265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40D523F1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4BD0B9EE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2179B016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5465008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41D302C8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571E792A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471B172D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7554E7CB" w14:textId="77777777"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14:paraId="270B96DE" w14:textId="77777777" w:rsidTr="00E0551B">
        <w:tc>
          <w:tcPr>
            <w:tcW w:w="1151" w:type="dxa"/>
            <w:shd w:val="clear" w:color="auto" w:fill="FFFFFF"/>
          </w:tcPr>
          <w:p w14:paraId="14130E55" w14:textId="77777777" w:rsidR="007C71A1" w:rsidRPr="005C7C58" w:rsidRDefault="00EE423D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802112О.99.0.ББ11АЮ58</w:t>
            </w:r>
            <w:r w:rsidR="007C71A1"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028" w:type="dxa"/>
            <w:shd w:val="clear" w:color="auto" w:fill="FFFFFF"/>
          </w:tcPr>
          <w:p w14:paraId="3A199C76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03941C95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3" w:type="dxa"/>
            <w:shd w:val="clear" w:color="auto" w:fill="FFFFFF"/>
          </w:tcPr>
          <w:p w14:paraId="64193F11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shd w:val="clear" w:color="auto" w:fill="FFFFFF"/>
          </w:tcPr>
          <w:p w14:paraId="37955F32" w14:textId="77777777"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7871C9D7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2" w:type="dxa"/>
            <w:shd w:val="clear" w:color="auto" w:fill="FFFFFF"/>
          </w:tcPr>
          <w:p w14:paraId="405944A7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3BAB84C6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14:paraId="3E116C0F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3D6B43E8" w14:textId="77777777" w:rsidR="007C71A1" w:rsidRPr="00906973" w:rsidRDefault="007C71A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06973">
              <w:rPr>
                <w:bCs/>
                <w:color w:val="000000"/>
                <w:sz w:val="20"/>
                <w:lang w:val="en-US"/>
              </w:rPr>
              <w:t>7</w:t>
            </w:r>
          </w:p>
        </w:tc>
        <w:tc>
          <w:tcPr>
            <w:tcW w:w="884" w:type="dxa"/>
            <w:shd w:val="clear" w:color="auto" w:fill="FFFFFF"/>
          </w:tcPr>
          <w:p w14:paraId="5718E78F" w14:textId="77777777" w:rsidR="007C71A1" w:rsidRPr="00906973" w:rsidRDefault="007C71A1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906973">
              <w:rPr>
                <w:bCs/>
                <w:color w:val="000000"/>
                <w:sz w:val="20"/>
                <w:lang w:val="en-US"/>
              </w:rPr>
              <w:t>7</w:t>
            </w:r>
          </w:p>
        </w:tc>
        <w:tc>
          <w:tcPr>
            <w:tcW w:w="937" w:type="dxa"/>
            <w:shd w:val="clear" w:color="auto" w:fill="FFFFFF"/>
          </w:tcPr>
          <w:p w14:paraId="71782F57" w14:textId="77777777" w:rsidR="007C71A1" w:rsidRPr="00906973" w:rsidRDefault="00906973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  <w:lang w:val="en-US"/>
              </w:rPr>
              <w:t>37</w:t>
            </w:r>
          </w:p>
        </w:tc>
        <w:tc>
          <w:tcPr>
            <w:tcW w:w="806" w:type="dxa"/>
            <w:shd w:val="clear" w:color="auto" w:fill="FFFFFF"/>
          </w:tcPr>
          <w:p w14:paraId="2ABD0701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30C28882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31FBA038" w14:textId="77777777"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1D3E58A4" w14:textId="77777777"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7BDB4C50" w14:textId="77777777" w:rsidR="007C71A1" w:rsidRDefault="00EE423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14:paraId="02A79B98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7308BAA2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30ECBD56" w14:textId="77777777"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0528469E" w14:textId="77777777"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14:paraId="5D0F7A48" w14:textId="77777777" w:rsidTr="00404671">
        <w:tc>
          <w:tcPr>
            <w:tcW w:w="15173" w:type="dxa"/>
            <w:gridSpan w:val="5"/>
          </w:tcPr>
          <w:p w14:paraId="7529BB9D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14:paraId="09255958" w14:textId="77777777" w:rsidTr="00404671">
        <w:tc>
          <w:tcPr>
            <w:tcW w:w="2694" w:type="dxa"/>
          </w:tcPr>
          <w:p w14:paraId="35D30CED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7CA3A1BB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2C8087A2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59E01FB3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062D0BAB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14:paraId="6FEFB12E" w14:textId="77777777" w:rsidTr="00404671">
        <w:tc>
          <w:tcPr>
            <w:tcW w:w="2694" w:type="dxa"/>
          </w:tcPr>
          <w:p w14:paraId="78E13D9D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74059629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55E92EA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6836E3C3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1CCC97FE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14:paraId="0AE62EFF" w14:textId="77777777" w:rsidTr="00404671">
        <w:tc>
          <w:tcPr>
            <w:tcW w:w="2694" w:type="dxa"/>
          </w:tcPr>
          <w:p w14:paraId="596D1D9B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A15B2BA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76673B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631E3A" w14:textId="77777777"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2F8B37BE" w14:textId="77777777"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3BA5B53E" w14:textId="77777777"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5F26E5BC" w14:textId="77777777"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724851CF" w14:textId="77777777"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5B775D58" w14:textId="77777777"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0D44EF95" w14:textId="77777777"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28A7EF36" w14:textId="77777777"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4D90BA6A" w14:textId="77777777"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444C5F81" w14:textId="77777777"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133F87" w:rsidRPr="00587874" w14:paraId="53A6BBDB" w14:textId="77777777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C063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7EB7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09C5" w14:textId="77777777"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14:paraId="132DB21A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B2F9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E250" w14:textId="77777777"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C11A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14:paraId="2E4CE08E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5700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86C0" w14:textId="77777777"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2EDE" w14:textId="77777777"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14:paraId="7C57B467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7343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BCB6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7720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14:paraId="64E41149" w14:textId="77777777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D2F2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6DBF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6E141E70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14E097AA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07271AAB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0236D7A9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0CFC1117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3D2856A8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4F913773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11090BD3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23175759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517EC5ED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077BF1B6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38F49A13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1AC7A545" w14:textId="77777777"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FDC9" w14:textId="77777777"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1C7814BC" w14:textId="77777777"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14:paraId="45C02366" w14:textId="77777777"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771AD53F" w14:textId="77777777"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237DE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8F5CEC" wp14:editId="0EECA5E6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4D8BF9C6" w14:textId="77777777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71BC7C7B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670061DC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14B71369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4E70587E" w14:textId="77777777" w:rsidR="00906973" w:rsidRPr="009D7718" w:rsidRDefault="00906973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46FFC033" w14:textId="77777777" w:rsidR="00906973" w:rsidRPr="009D7718" w:rsidRDefault="0090697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C7D49FB" w14:textId="77777777" w:rsidR="00906973" w:rsidRPr="00952235" w:rsidRDefault="00906973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52235"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14:paraId="0DFA07BC" w14:textId="77777777" w:rsidR="00906973" w:rsidRPr="009D7718" w:rsidRDefault="00906973" w:rsidP="009522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5CEC" id="_x0000_s1031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4D8BF9C6" w14:textId="77777777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71BC7C7B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670061DC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14B71369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4E70587E" w14:textId="77777777" w:rsidR="00906973" w:rsidRPr="009D7718" w:rsidRDefault="00906973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46FFC033" w14:textId="77777777" w:rsidR="00906973" w:rsidRPr="009D7718" w:rsidRDefault="00906973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C7D49FB" w14:textId="77777777" w:rsidR="00906973" w:rsidRPr="00952235" w:rsidRDefault="00906973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52235"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14:paraId="0DFA07BC" w14:textId="77777777" w:rsidR="00906973" w:rsidRPr="009D7718" w:rsidRDefault="00906973" w:rsidP="00952235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sz w:val="24"/>
          <w:szCs w:val="24"/>
          <w:shd w:val="clear" w:color="auto" w:fill="FFFFFF"/>
        </w:rPr>
        <w:t>РАЗДЕЛ 6</w:t>
      </w:r>
    </w:p>
    <w:p w14:paraId="5B73BFE1" w14:textId="77777777"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14:paraId="02950D75" w14:textId="77777777" w:rsidR="00952235" w:rsidRDefault="00952235" w:rsidP="0095223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14:paraId="2B31F881" w14:textId="77777777" w:rsidR="00952235" w:rsidRDefault="00952235" w:rsidP="0095223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14:paraId="37172CC8" w14:textId="77777777" w:rsidR="00952235" w:rsidRPr="001E7744" w:rsidRDefault="00952235" w:rsidP="0095223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0F1DBCD1" w14:textId="77777777"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02E14E55" w14:textId="77777777" w:rsidR="00952235" w:rsidRPr="00A93419" w:rsidRDefault="00952235" w:rsidP="00952235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952235" w:rsidRPr="00C720C9" w14:paraId="0BFE4CC5" w14:textId="77777777" w:rsidTr="00952235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14:paraId="1886D365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14:paraId="07688C3C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50D8894D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14:paraId="1E182EF5" w14:textId="77777777" w:rsidR="00952235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14:paraId="20CE3AA2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22AC1339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14:paraId="3E6A384A" w14:textId="77777777" w:rsidR="00952235" w:rsidRPr="00C720C9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952235" w:rsidRPr="00C720C9" w14:paraId="6A3AC093" w14:textId="77777777" w:rsidTr="00952235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14:paraId="35D3EBE5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14:paraId="1E0D913A" w14:textId="77777777"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09891A2B" w14:textId="77777777"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14:paraId="6BBD8AA8" w14:textId="77777777"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617D4138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1D3BFAA8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210BB56E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593C11DA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23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14:paraId="7085D0AD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14:paraId="58A3800C" w14:textId="77777777" w:rsidR="00952235" w:rsidRPr="0052745E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14:paraId="1374284D" w14:textId="77777777" w:rsidR="00952235" w:rsidRPr="0052745E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C720C9" w14:paraId="4B3D70B2" w14:textId="77777777" w:rsidTr="00952235">
        <w:trPr>
          <w:trHeight w:val="624"/>
        </w:trPr>
        <w:tc>
          <w:tcPr>
            <w:tcW w:w="718" w:type="dxa"/>
            <w:vMerge/>
            <w:shd w:val="clear" w:color="auto" w:fill="FFFFFF"/>
          </w:tcPr>
          <w:p w14:paraId="6AFAC6DA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14:paraId="31AB9846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1EFD91AB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00CA179B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14:paraId="63F8378D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4477F670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4936004D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14:paraId="37B66D1B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6C846432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2E04C5A1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081E87E2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164FAD24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09B1EEDC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0A252AEB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14:paraId="4EEC274D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14:paraId="54AC9C13" w14:textId="77777777"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14:paraId="7CEC5C57" w14:textId="77777777"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129F74D6" w14:textId="77777777"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0A51F9B5" w14:textId="77777777"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05E53E91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469E01CA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36B7764E" w14:textId="77777777"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14:paraId="37425299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14:paraId="06677D45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952235" w:rsidRPr="00C720C9" w14:paraId="4E61BFB0" w14:textId="77777777" w:rsidTr="00952235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14:paraId="0F193216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54A32C2A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12E22D9D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14:paraId="09FC9829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3A66123F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14:paraId="78D6BAF3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14:paraId="60CEE1BB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14:paraId="7BB69AAC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14:paraId="2758AD39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14:paraId="0FFA3D8D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14:paraId="0E17F589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14:paraId="48333BCC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14:paraId="7089CF55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14:paraId="71E3E1FE" w14:textId="77777777"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952235" w:rsidRPr="00C720C9" w14:paraId="6DF72B26" w14:textId="77777777" w:rsidTr="00952235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14:paraId="1703AADE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14:paraId="02BEB7A8" w14:textId="77777777"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>среднего</w:t>
            </w:r>
            <w:r w:rsidRPr="005D23B3">
              <w:rPr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14:paraId="69985390" w14:textId="77777777" w:rsidR="00952235" w:rsidRPr="00F9217B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14:paraId="13CAA99D" w14:textId="77777777" w:rsidR="00952235" w:rsidRPr="00F9217B" w:rsidRDefault="00952235" w:rsidP="0095223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60D99E89" w14:textId="77777777"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14:paraId="17A3D7F2" w14:textId="77777777" w:rsidR="00952235" w:rsidRPr="009F7DFB" w:rsidRDefault="00952235" w:rsidP="0095223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14:paraId="03A02128" w14:textId="77777777"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14:paraId="31249E86" w14:textId="77777777"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4E24DD9" w14:textId="77777777"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58D16F7F" w14:textId="77777777"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5AF4A07" w14:textId="77777777"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0B7E826" w14:textId="77777777"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14:paraId="0A51F285" w14:textId="77777777"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14:paraId="04D17D56" w14:textId="77777777"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14:paraId="73C1F560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14:paraId="72EF595C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14:paraId="6344176E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14:paraId="4643BE49" w14:textId="77777777"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14:paraId="2FE7E2DE" w14:textId="77777777"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14:paraId="33C93C52" w14:textId="77777777" w:rsidTr="00952235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14:paraId="3E3F3C1A" w14:textId="77777777" w:rsidR="00952235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14:paraId="1AF18F7C" w14:textId="77777777" w:rsidR="00952235" w:rsidRPr="004E0763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14:paraId="401A39F3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14:paraId="492DF811" w14:textId="77777777" w:rsidR="00952235" w:rsidRPr="00592E17" w:rsidRDefault="00952235" w:rsidP="0095223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03928763" w14:textId="77777777" w:rsidR="00952235" w:rsidRPr="00592E17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14:paraId="276080F6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14:paraId="3C402659" w14:textId="77777777"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14:paraId="040BFB07" w14:textId="77777777"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14:paraId="5AA9F516" w14:textId="77777777"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14:paraId="452C3A03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14:paraId="4CBA69F1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14:paraId="267F2F20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14:paraId="783F99AA" w14:textId="77777777"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14:paraId="3AF7140E" w14:textId="77777777"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14:paraId="3B19534D" w14:textId="77777777" w:rsidTr="00952235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14:paraId="4A1BEA75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2BFE6E16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5AD204D4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461013C1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1D2ABAD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3A110083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394D7463" w14:textId="77777777"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6B76C8C9" w14:textId="77777777"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4701CA85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2AC321C4" w14:textId="77777777"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1AF320B1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7C39DA86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528137AC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42419807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14:paraId="69721683" w14:textId="77777777"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14:paraId="58D694DA" w14:textId="77777777"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52235" w:rsidRPr="00C720C9" w14:paraId="6FF9EE3A" w14:textId="77777777" w:rsidTr="00952235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14:paraId="559D7E39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160034F7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14:paraId="20FC9C8F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14:paraId="160ECF9A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13EFC85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86A4F48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14:paraId="21707C9D" w14:textId="77777777" w:rsidR="00952235" w:rsidRPr="005F367F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14:paraId="73694576" w14:textId="77777777"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289AA313" w14:textId="77777777"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F6ED642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6A1E9151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31B9CD7B" w14:textId="77777777"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14:paraId="400CC798" w14:textId="77777777"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14:paraId="4551D8E0" w14:textId="77777777"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14:paraId="623513A4" w14:textId="77777777" w:rsidR="00952235" w:rsidRPr="00A93419" w:rsidRDefault="00952235" w:rsidP="00952235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952235" w:rsidRPr="005C7C58" w14:paraId="6BB9C0E5" w14:textId="77777777" w:rsidTr="00952235">
        <w:tc>
          <w:tcPr>
            <w:tcW w:w="1151" w:type="dxa"/>
            <w:vMerge w:val="restart"/>
            <w:shd w:val="clear" w:color="auto" w:fill="FFFFFF"/>
          </w:tcPr>
          <w:p w14:paraId="293F5C10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7EBB9159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7CC404B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06F66E73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36F7F6A3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14:paraId="61BDA248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14:paraId="4307808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14:paraId="11DB2CEA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2056CD60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14:paraId="3D11907A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14:paraId="65E05F6D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952235" w:rsidRPr="005C7C58" w14:paraId="0CEC9ABD" w14:textId="77777777" w:rsidTr="00952235">
        <w:tc>
          <w:tcPr>
            <w:tcW w:w="1151" w:type="dxa"/>
            <w:vMerge/>
            <w:shd w:val="clear" w:color="auto" w:fill="FFFFFF"/>
            <w:vAlign w:val="center"/>
          </w:tcPr>
          <w:p w14:paraId="502A0B66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14:paraId="78042BC8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14:paraId="53108EC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14:paraId="3D42D464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7DAE794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33F2FE25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0C0CA21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5BB22ABC" w14:textId="77777777" w:rsidR="00952235" w:rsidRPr="00F109F2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5D1E4FDA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23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EEA4B10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14:paraId="2D4EA218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CAD412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5DA9EF47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5B4D5CC5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41ECD393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14:paraId="357D785C" w14:textId="77777777" w:rsidR="00952235" w:rsidRPr="0052745E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14:paraId="297F1F9D" w14:textId="77777777" w:rsidR="00952235" w:rsidRPr="0052745E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5C7C58" w14:paraId="6877120F" w14:textId="77777777" w:rsidTr="00952235">
        <w:tc>
          <w:tcPr>
            <w:tcW w:w="1151" w:type="dxa"/>
            <w:vMerge/>
            <w:shd w:val="clear" w:color="auto" w:fill="FFFFFF"/>
            <w:vAlign w:val="center"/>
          </w:tcPr>
          <w:p w14:paraId="6BF8E9D2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472F2116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7615364F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26D1756E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4C92B2D5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32E38639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DA10150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4BC3448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14:paraId="432E55F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3A3E9B2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249482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060D42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14:paraId="4DB6F464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ECA8AA6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B35F8D8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09837BC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14:paraId="0A9EE2C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0C6F41C4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33AC2A3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049B72A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14:paraId="470498D4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1667DD4D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14:paraId="29A1961C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3708806C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5C337750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3D752E3A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14:paraId="537B2BB4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374880E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738679C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14:paraId="08F9DEC6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14:paraId="74E3F69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952235" w:rsidRPr="005C7C58" w14:paraId="0D557598" w14:textId="77777777" w:rsidTr="00952235">
        <w:tc>
          <w:tcPr>
            <w:tcW w:w="1151" w:type="dxa"/>
            <w:shd w:val="clear" w:color="auto" w:fill="FFFFFF"/>
            <w:vAlign w:val="bottom"/>
          </w:tcPr>
          <w:p w14:paraId="3AFCAD2E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0A8C8E7D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4D42FD8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14:paraId="1E0596D0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7770D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1C2FF82A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14:paraId="77502ED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5A229253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7B546346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6F716E8F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6DAB6725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63A0F8BD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14:paraId="3173661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31F7A3C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59A12464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14:paraId="15FDECF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14:paraId="4977A082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952235" w:rsidRPr="005C7C58" w14:paraId="1E5B9F5D" w14:textId="77777777" w:rsidTr="00952235">
        <w:tc>
          <w:tcPr>
            <w:tcW w:w="1151" w:type="dxa"/>
            <w:shd w:val="clear" w:color="auto" w:fill="FFFFFF"/>
          </w:tcPr>
          <w:p w14:paraId="228CFDF2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028" w:type="dxa"/>
            <w:shd w:val="clear" w:color="auto" w:fill="FFFFFF"/>
          </w:tcPr>
          <w:p w14:paraId="15F6E976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 xml:space="preserve">среднего </w:t>
            </w:r>
            <w:r w:rsidRPr="005D23B3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1025" w:type="dxa"/>
            <w:shd w:val="clear" w:color="auto" w:fill="FFFFFF"/>
          </w:tcPr>
          <w:p w14:paraId="3C66FE5A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14:paraId="56389C29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14:paraId="54CBA616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3AF87FD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14:paraId="2000C144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14:paraId="580304B3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14:paraId="06D82D4F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2E4EE0DB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14:paraId="2314EB08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14:paraId="74895198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5" w:type="dxa"/>
            <w:shd w:val="clear" w:color="auto" w:fill="FFFFFF"/>
          </w:tcPr>
          <w:p w14:paraId="530C1D31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12C8CD13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3C701770" w14:textId="77777777"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14:paraId="333FECBE" w14:textId="77777777"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14:paraId="366A12AF" w14:textId="77777777"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14:paraId="3BFD79D1" w14:textId="77777777"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06372843" w14:textId="77777777" w:rsidR="00952235" w:rsidRDefault="00952235" w:rsidP="00952235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0D1043F2" w14:textId="77777777"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52235" w:rsidRPr="00C42765" w14:paraId="023553B6" w14:textId="77777777" w:rsidTr="00952235">
        <w:tc>
          <w:tcPr>
            <w:tcW w:w="15173" w:type="dxa"/>
            <w:gridSpan w:val="5"/>
          </w:tcPr>
          <w:p w14:paraId="440B57D5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52235" w:rsidRPr="00C42765" w14:paraId="0849C253" w14:textId="77777777" w:rsidTr="00952235">
        <w:tc>
          <w:tcPr>
            <w:tcW w:w="2694" w:type="dxa"/>
          </w:tcPr>
          <w:p w14:paraId="52D90B9D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6B9F5D1A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5BC3A1D5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7B245E17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3D3A7FE8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952235" w:rsidRPr="00C42765" w14:paraId="2259F69E" w14:textId="77777777" w:rsidTr="00952235">
        <w:tc>
          <w:tcPr>
            <w:tcW w:w="2694" w:type="dxa"/>
          </w:tcPr>
          <w:p w14:paraId="10B091DE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60D8AF76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3D03C72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16ABE7EA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5BECB148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952235" w:rsidRPr="00C42765" w14:paraId="11FA0CBC" w14:textId="77777777" w:rsidTr="00952235">
        <w:tc>
          <w:tcPr>
            <w:tcW w:w="2694" w:type="dxa"/>
          </w:tcPr>
          <w:p w14:paraId="7056CE9B" w14:textId="77777777"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D410DE3" w14:textId="77777777"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BEA7CA" w14:textId="77777777"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37C08E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79E2EF0F" w14:textId="77777777"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52235" w:rsidRPr="00C42765" w14:paraId="65C23E5A" w14:textId="77777777" w:rsidTr="00952235">
        <w:tc>
          <w:tcPr>
            <w:tcW w:w="2694" w:type="dxa"/>
          </w:tcPr>
          <w:p w14:paraId="40C74C8F" w14:textId="77777777"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8D0CFA2" w14:textId="77777777"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BA50D8" w14:textId="77777777"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BC43E3" w14:textId="77777777"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64853800" w14:textId="77777777"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67DEE12E" w14:textId="77777777"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6C717D6C" w14:textId="77777777" w:rsidR="00952235" w:rsidRPr="00C42765" w:rsidRDefault="00952235" w:rsidP="00952235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14:paraId="58E57EA9" w14:textId="77777777"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7738FEEB" w14:textId="77777777" w:rsidR="00952235" w:rsidRDefault="00952235" w:rsidP="00952235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6098824B" w14:textId="77777777" w:rsidR="00952235" w:rsidRPr="005C7C58" w:rsidRDefault="00952235" w:rsidP="0095223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14:paraId="55CB5A13" w14:textId="77777777"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754B7B24" w14:textId="77777777"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6BC01806" w14:textId="77777777" w:rsidR="00952235" w:rsidRPr="00A93419" w:rsidRDefault="00952235" w:rsidP="00952235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952235" w:rsidRPr="00476D45" w14:paraId="0A4AA007" w14:textId="77777777" w:rsidTr="0095223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9970" w14:textId="77777777"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2FE2" w14:textId="77777777"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D4E8" w14:textId="77777777"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52235" w:rsidRPr="00476D45" w14:paraId="1048748C" w14:textId="77777777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D48D" w14:textId="77777777"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2547" w14:textId="77777777" w:rsidR="00952235" w:rsidRPr="00476D45" w:rsidRDefault="00952235" w:rsidP="0095223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D89B" w14:textId="77777777"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52235" w:rsidRPr="00476D45" w14:paraId="1BC9027D" w14:textId="77777777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E837" w14:textId="77777777"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5927" w14:textId="77777777" w:rsidR="00952235" w:rsidRPr="00476D45" w:rsidRDefault="00952235" w:rsidP="0095223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F879" w14:textId="77777777"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52235" w:rsidRPr="00476D45" w14:paraId="3AD23602" w14:textId="77777777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48A9" w14:textId="77777777"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274D" w14:textId="77777777"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9FBE" w14:textId="77777777"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52235" w:rsidRPr="00476D45" w14:paraId="6DD3AC35" w14:textId="77777777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B97A" w14:textId="77777777"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537E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0565B7E8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2A4CFC6D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667C9D77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55B1BD17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1EAFF38C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5F1F13AE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4642E189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0ED3311F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57101866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1F84EC5B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496C16BB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52B0DC33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65FC6951" w14:textId="77777777"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2BA2" w14:textId="77777777"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6C825C98" w14:textId="77777777"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6027306C" w14:textId="77777777"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14:paraId="5A798D27" w14:textId="77777777" w:rsidR="00952235" w:rsidRDefault="00952235" w:rsidP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0428FCEB" w14:textId="77777777" w:rsidR="00952235" w:rsidRDefault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14:paraId="337B7E7E" w14:textId="77777777" w:rsidR="006D608D" w:rsidRPr="001E7744" w:rsidRDefault="00237DEC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A52C11" wp14:editId="069854E8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241BFD58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54CE71A2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0EEA3C88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4B20D75E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45F30033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65B7035" w14:textId="77777777" w:rsidR="00906973" w:rsidRPr="009D7718" w:rsidRDefault="0090697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4CEC6643" w14:textId="77777777" w:rsidR="00906973" w:rsidRPr="008D016E" w:rsidRDefault="0090697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60D2ED1D" w14:textId="77777777" w:rsidR="00906973" w:rsidRPr="009D7718" w:rsidRDefault="00906973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2C11" id="_x0000_s1032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241BFD58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54CE71A2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0EEA3C88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4B20D75E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45F30033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65B7035" w14:textId="77777777" w:rsidR="00906973" w:rsidRPr="009D7718" w:rsidRDefault="0090697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4CEC6643" w14:textId="77777777" w:rsidR="00906973" w:rsidRPr="008D016E" w:rsidRDefault="0090697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60D2ED1D" w14:textId="77777777" w:rsidR="00906973" w:rsidRPr="009D7718" w:rsidRDefault="00906973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7</w:t>
      </w:r>
    </w:p>
    <w:p w14:paraId="23B06751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4178431A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3DB30A85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18A77480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6B2D005B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38738331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427CCA70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14:paraId="7447A736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486F0A2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66E5170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7DB0CBA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0282497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5B486AA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0430C3D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5DD5F5E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5220EAE9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7BE6ABF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5B600B8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0EA824E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639D3F82" w14:textId="77777777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229A4CE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1484D1E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46751CD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766E48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15DFB44E" w14:textId="77777777" w:rsidR="006D608D" w:rsidRPr="00430789" w:rsidRDefault="003B5FF0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766E48">
              <w:rPr>
                <w:color w:val="000000"/>
                <w:sz w:val="20"/>
              </w:rPr>
              <w:t>2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4214CC2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766E48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32E900B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2FCDFCD9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0C69CE6D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793E184E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53E0D92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73F71484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68DAEF0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20FFEA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AA9788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4282AD4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2A3EB13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42219A2B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1E2441E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700041E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54ED541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2FBF1AD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517698C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DD0EEBA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36331E1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6F7D7C8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3C1FF1B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3088877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00C2C55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B1968E8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28DA5F0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5C7B7CA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086B1ED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1089F83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180429F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72CB270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76A5DF4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5473CAF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6871E2FE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5E37597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0C7081F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53361EF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5E4DF15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6F2FB499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14303B4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19600491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139BF15D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60874996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411EE04D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588FB786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1C806972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055A051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69832D68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14:paraId="55FA6483" w14:textId="77777777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auto"/>
          </w:tcPr>
          <w:p w14:paraId="741E1FE8" w14:textId="77777777"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42BB0E3A" w14:textId="77777777"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14:paraId="1D1DA628" w14:textId="77777777"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auto"/>
          </w:tcPr>
          <w:p w14:paraId="157C1344" w14:textId="77777777"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1000" w:type="dxa"/>
            <w:vMerge w:val="restart"/>
            <w:shd w:val="clear" w:color="auto" w:fill="auto"/>
          </w:tcPr>
          <w:p w14:paraId="53FBDD29" w14:textId="77777777"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auto"/>
          </w:tcPr>
          <w:p w14:paraId="00605659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14:paraId="0ADD4FC1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14:paraId="67495429" w14:textId="77777777"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auto"/>
          </w:tcPr>
          <w:p w14:paraId="032EA831" w14:textId="77777777"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2FF71B4C" w14:textId="77777777"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14:paraId="35DEEEA1" w14:textId="77777777"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47573ED" w14:textId="77777777"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8ED11FA" w14:textId="77777777"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69D79D94" w14:textId="77777777"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0FC516FA" w14:textId="77777777"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170F30FE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3CD72E48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261747DD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662CBC9A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5D4C5F8C" w14:textId="77777777"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2A854258" w14:textId="77777777" w:rsidTr="00431613">
        <w:trPr>
          <w:trHeight w:hRule="exact" w:val="1020"/>
        </w:trPr>
        <w:tc>
          <w:tcPr>
            <w:tcW w:w="716" w:type="dxa"/>
            <w:vMerge/>
            <w:shd w:val="clear" w:color="auto" w:fill="auto"/>
          </w:tcPr>
          <w:p w14:paraId="01EEC997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14:paraId="40B84AB8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14:paraId="79175CC5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auto"/>
          </w:tcPr>
          <w:p w14:paraId="104EDFF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CF1C318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21D63F72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334CB615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20F209EA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0073180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5A6D52A1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14:paraId="2F07CA0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14:paraId="58DE1DD2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14:paraId="5C2AF2BB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76AEC9EB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0FFF3AA6" w14:textId="77777777" w:rsidTr="00431613">
        <w:trPr>
          <w:trHeight w:hRule="exact" w:val="1282"/>
        </w:trPr>
        <w:tc>
          <w:tcPr>
            <w:tcW w:w="716" w:type="dxa"/>
            <w:vMerge/>
            <w:shd w:val="clear" w:color="auto" w:fill="auto"/>
          </w:tcPr>
          <w:p w14:paraId="554EFB1D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14:paraId="52047CDF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14:paraId="1137621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auto"/>
          </w:tcPr>
          <w:p w14:paraId="14BAAF2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58DD1CE4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14:paraId="35AA2E7F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5CC6858B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46FE034E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19D1B11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1C82719B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534D0307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C79F477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7DA459A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25109FD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09D0768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1D603C8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4D79B4D7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14:paraId="1CA6FD8E" w14:textId="77777777" w:rsidTr="00D06796">
        <w:tc>
          <w:tcPr>
            <w:tcW w:w="1151" w:type="dxa"/>
            <w:vMerge w:val="restart"/>
            <w:shd w:val="clear" w:color="auto" w:fill="FFFFFF"/>
          </w:tcPr>
          <w:p w14:paraId="511B815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273D82E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7DD4B14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63A1382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3AF3D75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14:paraId="379997D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1A62445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46E5349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621E92E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49F6041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7E083A0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14:paraId="6C9B5A22" w14:textId="77777777" w:rsidTr="00D06796">
        <w:tc>
          <w:tcPr>
            <w:tcW w:w="1151" w:type="dxa"/>
            <w:vMerge/>
            <w:shd w:val="clear" w:color="auto" w:fill="FFFFFF"/>
            <w:vAlign w:val="center"/>
          </w:tcPr>
          <w:p w14:paraId="4D59F05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14:paraId="0E66764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0BD4438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692E912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A83E84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7172B47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5882672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1DBB9A2F" w14:textId="77777777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4116C93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2231985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63AE5A9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2D6E91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79B7F53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2146EFC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3968C8E8" w14:textId="77777777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766E48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03F0478C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33F5827A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16E4D88B" w14:textId="77777777" w:rsidTr="00D06796">
        <w:tc>
          <w:tcPr>
            <w:tcW w:w="1151" w:type="dxa"/>
            <w:vMerge/>
            <w:shd w:val="clear" w:color="auto" w:fill="FFFFFF"/>
            <w:vAlign w:val="center"/>
          </w:tcPr>
          <w:p w14:paraId="1EDDC60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14:paraId="3D04031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5DF77AC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7A2EBE1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14:paraId="6E3FA4B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14:paraId="1A9DEB7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75E69D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C0EB5B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14:paraId="1B5D32A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16DD57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DA3F08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255050C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536B57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EDB3B7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6B8428E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4822117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5E03E8B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703144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C2D242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5AD0055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796AB8E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14:paraId="0E44098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632F307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2463926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1AF3A02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0F54D1B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43FF0F0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2AEFA74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46F129A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2CD8DEB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07020AC7" w14:textId="77777777" w:rsidTr="00D06796">
        <w:tc>
          <w:tcPr>
            <w:tcW w:w="1151" w:type="dxa"/>
            <w:shd w:val="clear" w:color="auto" w:fill="FFFFFF"/>
            <w:vAlign w:val="bottom"/>
          </w:tcPr>
          <w:p w14:paraId="6453F99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14:paraId="049B702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14:paraId="5A2933A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14:paraId="79B0223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751DF59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196493A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42804A4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4EAD4D0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6970958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1F2443C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4D4972A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15BF409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651D99E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BA508F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4556608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1DC1B84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2BC6DC6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14:paraId="55C1901F" w14:textId="77777777" w:rsidTr="00431613">
        <w:tc>
          <w:tcPr>
            <w:tcW w:w="1151" w:type="dxa"/>
            <w:shd w:val="clear" w:color="auto" w:fill="auto"/>
          </w:tcPr>
          <w:p w14:paraId="74641FF9" w14:textId="77777777"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8" w:type="dxa"/>
            <w:shd w:val="clear" w:color="auto" w:fill="auto"/>
          </w:tcPr>
          <w:p w14:paraId="402B8FB0" w14:textId="77777777"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5" w:type="dxa"/>
            <w:shd w:val="clear" w:color="auto" w:fill="auto"/>
          </w:tcPr>
          <w:p w14:paraId="62343312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3" w:type="dxa"/>
            <w:shd w:val="clear" w:color="auto" w:fill="auto"/>
          </w:tcPr>
          <w:p w14:paraId="0798151B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706E5EEF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14:paraId="553CE485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14:paraId="1C179929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05B8160" w14:textId="77777777"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14:paraId="617F24A7" w14:textId="77777777" w:rsidR="00431613" w:rsidRPr="005C7C58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431613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431613">
              <w:rPr>
                <w:bCs/>
                <w:sz w:val="20"/>
              </w:rPr>
              <w:t>часы</w:t>
            </w:r>
          </w:p>
        </w:tc>
        <w:tc>
          <w:tcPr>
            <w:tcW w:w="841" w:type="dxa"/>
            <w:shd w:val="clear" w:color="auto" w:fill="FFFFFF"/>
          </w:tcPr>
          <w:p w14:paraId="65AE0045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5F4D3C98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311A71C8" w14:textId="77777777" w:rsidR="00431613" w:rsidRPr="005C7C58" w:rsidRDefault="00766E48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952235">
              <w:rPr>
                <w:bCs/>
                <w:color w:val="000000"/>
                <w:sz w:val="20"/>
              </w:rPr>
              <w:t>040</w:t>
            </w:r>
          </w:p>
        </w:tc>
        <w:tc>
          <w:tcPr>
            <w:tcW w:w="884" w:type="dxa"/>
            <w:shd w:val="clear" w:color="auto" w:fill="FFFFFF"/>
          </w:tcPr>
          <w:p w14:paraId="5E8BC1F9" w14:textId="77777777" w:rsidR="00431613" w:rsidRPr="005C7C58" w:rsidRDefault="00952235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2040</w:t>
            </w:r>
          </w:p>
        </w:tc>
        <w:tc>
          <w:tcPr>
            <w:tcW w:w="937" w:type="dxa"/>
            <w:shd w:val="clear" w:color="auto" w:fill="FFFFFF"/>
          </w:tcPr>
          <w:p w14:paraId="329D4FC4" w14:textId="77777777" w:rsidR="00431613" w:rsidRPr="005C7C58" w:rsidRDefault="00952235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2040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5809D1AB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14:paraId="0BBD6132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14:paraId="7B4666FE" w14:textId="77777777"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56EA2871" w14:textId="77777777"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701E4ECA" w14:textId="77777777" w:rsidR="00431613" w:rsidRDefault="0095223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204</w:t>
            </w:r>
          </w:p>
        </w:tc>
      </w:tr>
    </w:tbl>
    <w:p w14:paraId="7DC2CF19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358FEA1E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6D155A6F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673B56D9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3F172839" w14:textId="77777777" w:rsidTr="003778E2">
        <w:tc>
          <w:tcPr>
            <w:tcW w:w="15173" w:type="dxa"/>
            <w:gridSpan w:val="5"/>
          </w:tcPr>
          <w:p w14:paraId="6A7FACDA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2EFB02FB" w14:textId="77777777" w:rsidTr="003778E2">
        <w:tc>
          <w:tcPr>
            <w:tcW w:w="2694" w:type="dxa"/>
          </w:tcPr>
          <w:p w14:paraId="766EE44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173956C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0DC222D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6BBEC407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10733669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42CD470B" w14:textId="77777777" w:rsidTr="003778E2">
        <w:tc>
          <w:tcPr>
            <w:tcW w:w="2694" w:type="dxa"/>
          </w:tcPr>
          <w:p w14:paraId="6EAE30C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2B92E53E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D713AF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3BF0CFFB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2067A262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10AA13BF" w14:textId="77777777" w:rsidTr="003778E2">
        <w:tc>
          <w:tcPr>
            <w:tcW w:w="2694" w:type="dxa"/>
          </w:tcPr>
          <w:p w14:paraId="582B48B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0F92490A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08B7F5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861C1A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22F0F314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5273AB4A" w14:textId="77777777" w:rsidTr="003778E2">
        <w:tc>
          <w:tcPr>
            <w:tcW w:w="2694" w:type="dxa"/>
          </w:tcPr>
          <w:p w14:paraId="67C432D1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6CDE711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A642AC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5891F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3DE3424F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14:paraId="594E4DF3" w14:textId="77777777" w:rsidTr="003778E2">
        <w:tc>
          <w:tcPr>
            <w:tcW w:w="2694" w:type="dxa"/>
          </w:tcPr>
          <w:p w14:paraId="3A7F0BFA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36FB4459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79CB98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84681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61998348" w14:textId="77777777"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14:paraId="2C115997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0A6C86D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0963DDE2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5743EA3C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637DF668" w14:textId="77777777"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7262E239" w14:textId="77777777"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568D9ADE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117B21B9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3BC97F56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14:paraId="6A3C2135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EADF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44AE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8E9E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68984F21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D7FB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76F8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108B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15960A72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8C64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A548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838A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41D343E1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6B91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5D57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86E8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2AFFDE6C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E128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B43F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798879E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03B9626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7A017211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2481F628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28CD194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5F505E5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2940E2E3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394CF4C8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5857801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2FD9A742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4BF24B98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294ADE0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3834D49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609A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35048CFB" w14:textId="77777777"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0AA1586C" w14:textId="77777777"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AC9D58A" w14:textId="77777777"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5C11F2B6" w14:textId="77777777" w:rsidR="00431613" w:rsidRDefault="00431613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37991964" w14:textId="77777777" w:rsidR="006D608D" w:rsidRPr="001E7744" w:rsidRDefault="00237DEC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FDFBC2" wp14:editId="56B01326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0EF6E7FA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0F4194B7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61F2E23B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3DDDE2A7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044CE5C1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1516E2BA" w14:textId="77777777" w:rsidR="00906973" w:rsidRPr="009D7718" w:rsidRDefault="0090697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A04A33B" w14:textId="77777777" w:rsidR="00906973" w:rsidRPr="008D016E" w:rsidRDefault="0090697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312E179F" w14:textId="77777777" w:rsidR="00906973" w:rsidRPr="009D7718" w:rsidRDefault="00906973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FBC2" id="_x0000_s1033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0EF6E7FA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0F4194B7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61F2E23B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3DDDE2A7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044CE5C1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1516E2BA" w14:textId="77777777" w:rsidR="00906973" w:rsidRPr="009D7718" w:rsidRDefault="0090697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2A04A33B" w14:textId="77777777" w:rsidR="00906973" w:rsidRPr="008D016E" w:rsidRDefault="0090697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312E179F" w14:textId="77777777" w:rsidR="00906973" w:rsidRPr="009D7718" w:rsidRDefault="00906973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D1774">
        <w:rPr>
          <w:bCs/>
          <w:color w:val="000000"/>
          <w:sz w:val="24"/>
          <w:szCs w:val="24"/>
          <w:shd w:val="clear" w:color="auto" w:fill="FFFFFF"/>
        </w:rPr>
        <w:t>8</w:t>
      </w:r>
    </w:p>
    <w:p w14:paraId="076FF30A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6CCB74B6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54495F27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1DD450E2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752FAF49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416484C5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48466025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14:paraId="3F8EAC35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4EE3387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7DFA22F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001B5F1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351C437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1855BA2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2BD229D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389B7971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34C4131C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5F71440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174B5AB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40E3213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647D86C1" w14:textId="77777777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3EA7832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3B5FAF0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60CBB34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</w:t>
            </w:r>
            <w:r w:rsidR="008D1774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01A8B888" w14:textId="77777777" w:rsidR="006D608D" w:rsidRPr="00430789" w:rsidRDefault="00054AC1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D1774">
              <w:rPr>
                <w:color w:val="000000"/>
                <w:sz w:val="20"/>
              </w:rPr>
              <w:t>2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40BBECC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8D1774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04788BE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1F9C05E5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3F9AE806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77A45857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611DE65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531AC19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482A9B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63B5606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03FBBC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6813F79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610E596F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7E89E1A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0AA26D7B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144EC8F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2D7FCDC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1B05E0F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4B9390B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7723661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240F6CC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ECBBBD1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68F1385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090C0FF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2ECC675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72A4754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2A34F3E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4C7C973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62C2E83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6A532C6B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13DBE5A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760711C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08413F9C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4A31E82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3C5FC4C7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76DDED9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3AF016D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27A9FCD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3F56AFA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7B9DA628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69FC3C79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0CA8D63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442D95F3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23DE730E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27F0A984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56A40717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6DB0EAE6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373068D3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57323673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14:paraId="4C2CD4F1" w14:textId="77777777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410CC874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14:paraId="2272F2E4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14:paraId="2EDCEC1F" w14:textId="77777777"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14:paraId="6C5B2C30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14:paraId="00BB1FDB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25C1D61F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14:paraId="18403AA2" w14:textId="77777777"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14:paraId="73160FE2" w14:textId="77777777"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14:paraId="306C4E0C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45FAE4AC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45236ACF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14:paraId="7AC5563F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7F8AA0ED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044C8FA0" w14:textId="77777777"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082E936B" w14:textId="77777777"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7DDA1C60" w14:textId="77777777"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37F8B08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3F058AFF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52B2315A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191C25EF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67E80C4D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18DE3593" w14:textId="77777777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6EF1FBC3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54545C5A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4367D3EB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0139B57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DF26614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7742BF5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56B278A7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17CB8865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763C497A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01DBD5C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14:paraId="69A49133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14:paraId="696338EE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14:paraId="1E8BE66B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7813562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7A09056D" w14:textId="77777777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1FB9FC7B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3D17B76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51E2BCA9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026C709F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5293358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68A3778F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622E8975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2E5C258C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20192FBF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01497B99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7B173B73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4550A4B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41CAC75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1B4DE817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16CD7687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6348C70C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47222048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90"/>
        <w:gridCol w:w="991"/>
        <w:gridCol w:w="991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14:paraId="3D778162" w14:textId="77777777" w:rsidTr="00291ABE">
        <w:tc>
          <w:tcPr>
            <w:tcW w:w="1151" w:type="dxa"/>
            <w:vMerge w:val="restart"/>
            <w:shd w:val="clear" w:color="auto" w:fill="FFFFFF"/>
          </w:tcPr>
          <w:p w14:paraId="033D436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604F605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602FE3F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28495CF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2180283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6" w:type="dxa"/>
            <w:gridSpan w:val="3"/>
            <w:vMerge w:val="restart"/>
            <w:shd w:val="clear" w:color="auto" w:fill="FFFFFF"/>
          </w:tcPr>
          <w:p w14:paraId="4C94114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6767092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76D7513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3D53BDB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50A0FBF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4AEE928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14:paraId="0DEFB7F2" w14:textId="77777777" w:rsidTr="00291ABE">
        <w:tc>
          <w:tcPr>
            <w:tcW w:w="1151" w:type="dxa"/>
            <w:vMerge/>
            <w:shd w:val="clear" w:color="auto" w:fill="FFFFFF"/>
            <w:vAlign w:val="center"/>
          </w:tcPr>
          <w:p w14:paraId="2CAB659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6" w:type="dxa"/>
            <w:gridSpan w:val="3"/>
            <w:vMerge/>
            <w:shd w:val="clear" w:color="auto" w:fill="FFFFFF"/>
            <w:vAlign w:val="center"/>
          </w:tcPr>
          <w:p w14:paraId="4666302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5951DBC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346A119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43126E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4CADE7A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469C9795" w14:textId="77777777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00700587" w14:textId="77777777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6490A9B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CCBA8A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4C10CA9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B38826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01EFA62D" w14:textId="77777777" w:rsidR="006D608D" w:rsidRPr="005C7C58" w:rsidRDefault="00054AC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>
              <w:rPr>
                <w:bCs/>
                <w:color w:val="000000"/>
                <w:sz w:val="20"/>
              </w:rPr>
              <w:t>202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="006D608D"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="006D608D" w:rsidRPr="005C7C58">
              <w:rPr>
                <w:bCs/>
                <w:color w:val="000000"/>
                <w:sz w:val="20"/>
              </w:rPr>
              <w:t xml:space="preserve"> (1-й год </w:t>
            </w:r>
            <w:proofErr w:type="spellStart"/>
            <w:r w:rsidR="006D608D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61C6D06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233516BF" w14:textId="77777777"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3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46B67162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602887D4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55EEE785" w14:textId="77777777" w:rsidTr="00291ABE">
        <w:tc>
          <w:tcPr>
            <w:tcW w:w="1151" w:type="dxa"/>
            <w:vMerge/>
            <w:shd w:val="clear" w:color="auto" w:fill="FFFFFF"/>
            <w:vAlign w:val="center"/>
          </w:tcPr>
          <w:p w14:paraId="40706FE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 w14:paraId="34825C45" w14:textId="77777777"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14:paraId="081A8B0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7D5340D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14:paraId="7DEC2B28" w14:textId="77777777"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14:paraId="6840ABD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40C6EB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C00D4C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14:paraId="06F0804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37632C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88605D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489A8F8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C81DFA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4D6EC65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DBADC9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74ACFAB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2B1B66B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553F8C4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1F4B8C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2460E33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33F873D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14:paraId="5D7FFF6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1276E50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763CC44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14430BB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6B248A2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73D4AF8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415E416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57FF0BC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6E733CC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46480757" w14:textId="77777777" w:rsidTr="00291ABE">
        <w:tc>
          <w:tcPr>
            <w:tcW w:w="1151" w:type="dxa"/>
            <w:shd w:val="clear" w:color="auto" w:fill="FFFFFF"/>
            <w:vAlign w:val="bottom"/>
          </w:tcPr>
          <w:p w14:paraId="4934BBB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0711887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6ACE6D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21FB27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450F926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0170FC7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669178A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75CDA2C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6CEBE13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302B411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066BCD1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70A6DF3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4CCF0DB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3E4ED8C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71DE872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00F3ECF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28D674B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14:paraId="4C05E72F" w14:textId="77777777" w:rsidTr="00291ABE">
        <w:trPr>
          <w:trHeight w:val="666"/>
        </w:trPr>
        <w:tc>
          <w:tcPr>
            <w:tcW w:w="1151" w:type="dxa"/>
            <w:shd w:val="clear" w:color="auto" w:fill="FFFFFF"/>
          </w:tcPr>
          <w:p w14:paraId="544E73CD" w14:textId="77777777"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14:paraId="60BD63E0" w14:textId="77777777"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14:paraId="5CAD717F" w14:textId="77777777"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14:paraId="04E80F46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14:paraId="559EA6C0" w14:textId="77777777"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2" w:type="dxa"/>
            <w:shd w:val="clear" w:color="auto" w:fill="FFFFFF"/>
          </w:tcPr>
          <w:p w14:paraId="4270080A" w14:textId="77777777"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FFFFFF"/>
          </w:tcPr>
          <w:p w14:paraId="5EF13DE0" w14:textId="77777777"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14:paraId="67DF96D6" w14:textId="77777777"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14:paraId="07AA6F21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2" w:type="dxa"/>
            <w:shd w:val="clear" w:color="auto" w:fill="FFFFFF"/>
          </w:tcPr>
          <w:p w14:paraId="3076013B" w14:textId="77777777"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14:paraId="3A1A0FC6" w14:textId="77777777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1" w:type="dxa"/>
            <w:shd w:val="clear" w:color="auto" w:fill="FFFFFF"/>
          </w:tcPr>
          <w:p w14:paraId="14DBE285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14:paraId="528DB5A6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217E7706" w14:textId="77777777" w:rsidR="00E0551B" w:rsidRPr="006D608D" w:rsidRDefault="00952235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6800</w:t>
            </w:r>
          </w:p>
        </w:tc>
        <w:tc>
          <w:tcPr>
            <w:tcW w:w="884" w:type="dxa"/>
            <w:shd w:val="clear" w:color="auto" w:fill="FFFFFF"/>
          </w:tcPr>
          <w:p w14:paraId="0BA8F33B" w14:textId="77777777" w:rsidR="00E0551B" w:rsidRPr="006D608D" w:rsidRDefault="00952235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6800</w:t>
            </w:r>
          </w:p>
        </w:tc>
        <w:tc>
          <w:tcPr>
            <w:tcW w:w="937" w:type="dxa"/>
            <w:shd w:val="clear" w:color="auto" w:fill="FFFFFF"/>
          </w:tcPr>
          <w:p w14:paraId="6B87CDF0" w14:textId="77777777" w:rsidR="00E0551B" w:rsidRPr="006D608D" w:rsidRDefault="00952235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6800</w:t>
            </w:r>
          </w:p>
        </w:tc>
        <w:tc>
          <w:tcPr>
            <w:tcW w:w="806" w:type="dxa"/>
            <w:shd w:val="clear" w:color="auto" w:fill="FFFFFF"/>
          </w:tcPr>
          <w:p w14:paraId="53F4502B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5EB475AF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4C13A246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28454042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03BEDBE1" w14:textId="77777777" w:rsidR="00E0551B" w:rsidRPr="006D608D" w:rsidRDefault="00952235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680</w:t>
            </w:r>
          </w:p>
        </w:tc>
      </w:tr>
    </w:tbl>
    <w:p w14:paraId="1982C281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486C8CD4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0763832D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0FAC06E1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27B18063" w14:textId="77777777" w:rsidTr="003778E2">
        <w:tc>
          <w:tcPr>
            <w:tcW w:w="15173" w:type="dxa"/>
            <w:gridSpan w:val="5"/>
          </w:tcPr>
          <w:p w14:paraId="55909BB0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159CE241" w14:textId="77777777" w:rsidTr="003778E2">
        <w:tc>
          <w:tcPr>
            <w:tcW w:w="2694" w:type="dxa"/>
          </w:tcPr>
          <w:p w14:paraId="5F971A7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42DE885E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6E2248C6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344ED0D6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4EAE73CA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4F850BA0" w14:textId="77777777" w:rsidTr="003778E2">
        <w:tc>
          <w:tcPr>
            <w:tcW w:w="2694" w:type="dxa"/>
          </w:tcPr>
          <w:p w14:paraId="3EA0913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30F0786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448A7F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42609BAD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0F4119B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0D46BEC5" w14:textId="77777777" w:rsidTr="003778E2">
        <w:tc>
          <w:tcPr>
            <w:tcW w:w="2694" w:type="dxa"/>
          </w:tcPr>
          <w:p w14:paraId="3E1BDA28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4D8D12F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1E4150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BC65E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059DAEC7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6E114110" w14:textId="77777777"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26F9F72E" w14:textId="77777777"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5E8C56A2" w14:textId="77777777"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48E46429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14:paraId="7CE35487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382EC4DE" w14:textId="77777777"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75433C02" w14:textId="77777777"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2F61FDE2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5D5582F8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348E42F4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14:paraId="1CD8658B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62D5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5733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26DB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59288430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5200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8EEF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44DB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1582048F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FE62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9A04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6FEF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5891326F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A888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474A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D294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58B12B0C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AEC7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FC0E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43839747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2A4F51BE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3FFF9C6C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4C20B021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1D11B41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4B377302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2943EF97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2E4B41DB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182A4BC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29A99CE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6AF5500A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600C6EB7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58004FA6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8619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1FCD4D85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222398D9" w14:textId="77777777" w:rsidR="006D608D" w:rsidRPr="001E7744" w:rsidRDefault="00237DEC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DB7232" wp14:editId="6CB8B663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06973" w:rsidRPr="009D7718" w14:paraId="4CAA1D07" w14:textId="77777777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32F73428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14:paraId="5098BC5F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14:paraId="0E7F5A30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14:paraId="46B39677" w14:textId="77777777" w:rsidR="00906973" w:rsidRPr="009D7718" w:rsidRDefault="0090697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14:paraId="72A02174" w14:textId="77777777" w:rsidR="00906973" w:rsidRPr="009D7718" w:rsidRDefault="0090697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4305143" w14:textId="77777777" w:rsidR="00906973" w:rsidRPr="008D016E" w:rsidRDefault="0090697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14:paraId="35287D65" w14:textId="77777777" w:rsidR="00906973" w:rsidRPr="009D7718" w:rsidRDefault="00906973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7232" id="_x0000_s1034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&#13;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06973" w:rsidRPr="009D7718" w14:paraId="4CAA1D07" w14:textId="77777777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32F73428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14:paraId="5098BC5F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14:paraId="0E7F5A30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14:paraId="46B39677" w14:textId="77777777" w:rsidR="00906973" w:rsidRPr="009D7718" w:rsidRDefault="0090697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14:paraId="72A02174" w14:textId="77777777" w:rsidR="00906973" w:rsidRPr="009D7718" w:rsidRDefault="0090697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4305143" w14:textId="77777777" w:rsidR="00906973" w:rsidRPr="008D016E" w:rsidRDefault="0090697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14:paraId="35287D65" w14:textId="77777777" w:rsidR="00906973" w:rsidRPr="009D7718" w:rsidRDefault="00906973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D1774">
        <w:rPr>
          <w:bCs/>
          <w:color w:val="000000"/>
          <w:sz w:val="24"/>
          <w:szCs w:val="24"/>
          <w:shd w:val="clear" w:color="auto" w:fill="FFFFFF"/>
        </w:rPr>
        <w:t>9</w:t>
      </w:r>
    </w:p>
    <w:p w14:paraId="4AAB72C8" w14:textId="77777777"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14:paraId="2E5F341B" w14:textId="77777777"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14:paraId="155EB44C" w14:textId="77777777"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14:paraId="6D377BD5" w14:textId="77777777"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14:paraId="04968B60" w14:textId="77777777"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14:paraId="1E6D920E" w14:textId="77777777"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6C88F50E" w14:textId="77777777"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14:paraId="63F94CDB" w14:textId="77777777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14:paraId="5D2E0F5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14:paraId="4B0FAD8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14:paraId="33804EC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14:paraId="5C5C3B5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14:paraId="595D0771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14:paraId="60F3528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14:paraId="71B265D3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14:paraId="596BFBB1" w14:textId="77777777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14:paraId="6E065B7A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14:paraId="04F0431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14:paraId="1049C4D0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14:paraId="791006AC" w14:textId="77777777"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14:paraId="76DCEDA4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14:paraId="1495A1D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4B6E9949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534362">
              <w:rPr>
                <w:color w:val="000000"/>
                <w:sz w:val="20"/>
              </w:rPr>
              <w:t>2</w:t>
            </w:r>
            <w:r w:rsidR="008D1774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6CFB59BD" w14:textId="77777777" w:rsidR="006D608D" w:rsidRPr="00430789" w:rsidRDefault="001D7DA6" w:rsidP="001D7DA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8D1774">
              <w:rPr>
                <w:color w:val="000000"/>
                <w:sz w:val="20"/>
              </w:rPr>
              <w:t>2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01AE87CC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 w:rsidR="001D7DA6">
              <w:rPr>
                <w:color w:val="000000"/>
                <w:sz w:val="20"/>
              </w:rPr>
              <w:t>02</w:t>
            </w:r>
            <w:r w:rsidR="008D1774">
              <w:rPr>
                <w:color w:val="000000"/>
                <w:sz w:val="20"/>
              </w:rPr>
              <w:t>3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14:paraId="1F9C526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14:paraId="4B115910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14:paraId="73929506" w14:textId="77777777"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14:paraId="1790B243" w14:textId="77777777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14:paraId="1EA3A08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14:paraId="06520BC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14997AC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5F07D658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4AB6D4B2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14:paraId="630A8BA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269B669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2BBBD8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67626B2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14:paraId="45B5E78D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14:paraId="6E80D606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5F9FA129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09F67AD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4FD32E85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73AC88CB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3D08C3D7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14:paraId="144DDEC2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14:paraId="0A676F2E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14:paraId="3D20DBC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14:paraId="309B3CC0" w14:textId="77777777"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14:paraId="4E767016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14:paraId="30B6C9C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14:paraId="6F6752D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14:paraId="69E319B7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485E601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679A222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14:paraId="1F1E434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14:paraId="6707212D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14:paraId="1CA5EFCF" w14:textId="77777777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14:paraId="251371EF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14:paraId="76069D23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14:paraId="76C73435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14:paraId="532AD60E" w14:textId="77777777"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2D62BA38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14:paraId="3F8EB5BC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14:paraId="60DEBA65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14:paraId="5BA1B15F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14:paraId="651E6CF1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14:paraId="5B4634D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14:paraId="2F64F28B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14:paraId="4EB99650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14:paraId="40C85068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14:paraId="5FC17B59" w14:textId="77777777"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14:paraId="117E4166" w14:textId="77777777" w:rsidTr="002173B5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14:paraId="24ED8FF3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14:paraId="48B81626" w14:textId="77777777"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14:paraId="59368479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14:paraId="1B84F98A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14:paraId="5765E5F8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14:paraId="7B3435D4" w14:textId="77777777"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14:paraId="1D0204F2" w14:textId="77777777"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14:paraId="7184865C" w14:textId="77777777"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14:paraId="04237E72" w14:textId="77777777"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14:paraId="60B69B2D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14:paraId="586BFD4A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41E0E7F5" w14:textId="77777777"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14:paraId="6C2F874E" w14:textId="77777777"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14:paraId="7666AB5A" w14:textId="77777777"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5BC88AD0" w14:textId="77777777"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78235CA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14:paraId="19565343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14:paraId="1FC4F2C1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14:paraId="61A19F8B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107271A3" w14:textId="77777777"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0A24FB52" w14:textId="77777777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14:paraId="339FAEF6" w14:textId="77777777"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1007E318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199FCD63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2297154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1916FA44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218BB728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07FE32B5" w14:textId="77777777"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14:paraId="3DEBED92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14:paraId="1F05CD23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3C9B7C0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14:paraId="33F2CB6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14:paraId="0470F4C0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14:paraId="7C6A192D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14:paraId="0D54D2BB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14:paraId="206963C2" w14:textId="77777777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14:paraId="47CA32C9" w14:textId="77777777"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14:paraId="330B132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14:paraId="4AE97EC0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14:paraId="7AB07A9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5F5AFF51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14:paraId="41019CF8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14:paraId="75EFA810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14:paraId="060F6314" w14:textId="77777777"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14:paraId="1758B416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14:paraId="41015DD9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14:paraId="6C7A2DF6" w14:textId="77777777"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14:paraId="2642384B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14:paraId="55766DE3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14:paraId="3B6272BC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14:paraId="4AD864E5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14:paraId="6AA393C9" w14:textId="77777777"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14:paraId="0624C5DF" w14:textId="77777777"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83"/>
        <w:gridCol w:w="984"/>
        <w:gridCol w:w="98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14:paraId="52AF56EE" w14:textId="77777777" w:rsidTr="001234B8">
        <w:tc>
          <w:tcPr>
            <w:tcW w:w="1151" w:type="dxa"/>
            <w:vMerge w:val="restart"/>
            <w:shd w:val="clear" w:color="auto" w:fill="FFFFFF"/>
          </w:tcPr>
          <w:p w14:paraId="4BC7BEE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14:paraId="48F4457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14:paraId="5E18D47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14:paraId="799CDAC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14:paraId="11832CC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14:paraId="70590E8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14:paraId="238F3B2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14:paraId="48DCB5B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14:paraId="5633D49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14:paraId="1D6F9E0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14:paraId="5E0DCE4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010F9" w:rsidRPr="005C7C58" w14:paraId="2C99C7B9" w14:textId="77777777" w:rsidTr="001234B8">
        <w:tc>
          <w:tcPr>
            <w:tcW w:w="1151" w:type="dxa"/>
            <w:vMerge/>
            <w:shd w:val="clear" w:color="auto" w:fill="FFFFFF"/>
            <w:vAlign w:val="center"/>
          </w:tcPr>
          <w:p w14:paraId="2BA6B9D6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14:paraId="36340442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14:paraId="049436B1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14:paraId="4502C831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6C6D9DE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14:paraId="65A0D9DC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14:paraId="66D2C04F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очеред-нойфинансо-вый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3E288C69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14:paraId="349F7FB2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3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65F2AA8D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14:paraId="2985C9BA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8D1774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C98AAA2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14:paraId="57D6B5F5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>
              <w:rPr>
                <w:bCs/>
                <w:color w:val="000000"/>
                <w:sz w:val="20"/>
              </w:rPr>
              <w:t>202</w:t>
            </w:r>
            <w:r w:rsidR="008D1774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</w:p>
          <w:p w14:paraId="630F5F2E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5FC3461E" w14:textId="77777777" w:rsidR="003010F9" w:rsidRPr="005C7C58" w:rsidRDefault="003010F9" w:rsidP="003010F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8D1774">
              <w:rPr>
                <w:bCs/>
                <w:color w:val="000000"/>
                <w:sz w:val="20"/>
              </w:rPr>
              <w:t>3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14:paraId="6165E801" w14:textId="77777777" w:rsidR="003010F9" w:rsidRPr="0052745E" w:rsidRDefault="003010F9" w:rsidP="003010F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14:paraId="1D8258EA" w14:textId="77777777" w:rsidR="003010F9" w:rsidRPr="0052745E" w:rsidRDefault="003010F9" w:rsidP="003010F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14:paraId="2A8A776A" w14:textId="77777777" w:rsidTr="002173B5">
        <w:tc>
          <w:tcPr>
            <w:tcW w:w="1151" w:type="dxa"/>
            <w:vMerge/>
            <w:shd w:val="clear" w:color="auto" w:fill="FFFFFF"/>
            <w:vAlign w:val="center"/>
          </w:tcPr>
          <w:p w14:paraId="228FDF5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14:paraId="047721D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6959C86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  <w:p w14:paraId="346B454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14:paraId="124DB7C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4A8FC78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8E63A0C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34D941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shd w:val="clear" w:color="auto" w:fill="FFFFFF"/>
          </w:tcPr>
          <w:p w14:paraId="5236CC8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1B51749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EF3C1D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14:paraId="08612DC8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1325F3C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3204D90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7F06B7E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14:paraId="3FCB363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14:paraId="71EBFFD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14:paraId="05C30B31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69104E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14:paraId="247520C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14:paraId="3C77417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14:paraId="46185863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14:paraId="2F03B11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14:paraId="3BADCB7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14:paraId="1563AE1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14:paraId="2C194BC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14:paraId="617C81A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14:paraId="0085FF1E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14:paraId="2F98DE8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14:paraId="169D45C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14:paraId="5BDD04D2" w14:textId="77777777" w:rsidTr="002173B5">
        <w:tc>
          <w:tcPr>
            <w:tcW w:w="1151" w:type="dxa"/>
            <w:shd w:val="clear" w:color="auto" w:fill="FFFFFF"/>
            <w:vAlign w:val="bottom"/>
          </w:tcPr>
          <w:p w14:paraId="1D13DB5D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  <w:vAlign w:val="bottom"/>
          </w:tcPr>
          <w:p w14:paraId="1DD3434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4CC9F897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7B52949A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2A1BD514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08CA20E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14:paraId="4D5E1AE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14:paraId="2E3C1FD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14:paraId="539D31FF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14:paraId="5093EFC2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14:paraId="5661C37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14:paraId="7F9370FB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14:paraId="56625075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14:paraId="14B57B5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14:paraId="11495C20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14:paraId="465FEED9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14:paraId="695ACFA6" w14:textId="77777777"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14:paraId="55E538BA" w14:textId="77777777" w:rsidTr="002173B5">
        <w:trPr>
          <w:trHeight w:val="654"/>
        </w:trPr>
        <w:tc>
          <w:tcPr>
            <w:tcW w:w="1151" w:type="dxa"/>
            <w:shd w:val="clear" w:color="auto" w:fill="FFFFFF"/>
          </w:tcPr>
          <w:p w14:paraId="490ECD3F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5" w:type="dxa"/>
            <w:shd w:val="clear" w:color="auto" w:fill="FFFFFF"/>
          </w:tcPr>
          <w:p w14:paraId="57E4C55F" w14:textId="77777777"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14:paraId="7E74C565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5" w:type="dxa"/>
            <w:shd w:val="clear" w:color="auto" w:fill="FFFFFF"/>
          </w:tcPr>
          <w:p w14:paraId="60C5A581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6" w:type="dxa"/>
            <w:shd w:val="clear" w:color="auto" w:fill="FFFFFF"/>
          </w:tcPr>
          <w:p w14:paraId="196B42C5" w14:textId="77777777"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FFFFFF"/>
          </w:tcPr>
          <w:p w14:paraId="42ED518A" w14:textId="77777777"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14:paraId="255DEA09" w14:textId="77777777"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14:paraId="1EE81903" w14:textId="77777777"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2" w:type="dxa"/>
            <w:shd w:val="clear" w:color="auto" w:fill="FFFFFF"/>
          </w:tcPr>
          <w:p w14:paraId="49145557" w14:textId="77777777"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14:paraId="2C1ACEDC" w14:textId="77777777"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1" w:type="dxa"/>
            <w:shd w:val="clear" w:color="auto" w:fill="FFFFFF"/>
          </w:tcPr>
          <w:p w14:paraId="1B7EA91D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14:paraId="652A732F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14:paraId="2891AE03" w14:textId="77777777" w:rsidR="00E0551B" w:rsidRPr="006D608D" w:rsidRDefault="008D1774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9E1923">
              <w:rPr>
                <w:bCs/>
                <w:sz w:val="20"/>
              </w:rPr>
              <w:t>4</w:t>
            </w:r>
            <w:r>
              <w:rPr>
                <w:bCs/>
                <w:sz w:val="20"/>
              </w:rPr>
              <w:t>00</w:t>
            </w:r>
          </w:p>
        </w:tc>
        <w:tc>
          <w:tcPr>
            <w:tcW w:w="884" w:type="dxa"/>
            <w:shd w:val="clear" w:color="auto" w:fill="FFFFFF"/>
          </w:tcPr>
          <w:p w14:paraId="77CD7E0E" w14:textId="77777777" w:rsidR="00E0551B" w:rsidRPr="006D608D" w:rsidRDefault="008D1774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9E1923">
              <w:rPr>
                <w:bCs/>
                <w:sz w:val="20"/>
              </w:rPr>
              <w:t>4</w:t>
            </w:r>
            <w:r>
              <w:rPr>
                <w:bCs/>
                <w:sz w:val="20"/>
              </w:rPr>
              <w:t>00</w:t>
            </w:r>
          </w:p>
        </w:tc>
        <w:tc>
          <w:tcPr>
            <w:tcW w:w="937" w:type="dxa"/>
            <w:shd w:val="clear" w:color="auto" w:fill="FFFFFF"/>
          </w:tcPr>
          <w:p w14:paraId="2169DE8B" w14:textId="77777777" w:rsidR="00E0551B" w:rsidRPr="006D608D" w:rsidRDefault="008D1774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9E1923">
              <w:rPr>
                <w:bCs/>
                <w:sz w:val="20"/>
              </w:rPr>
              <w:t>4</w:t>
            </w:r>
            <w:r>
              <w:rPr>
                <w:bCs/>
                <w:sz w:val="20"/>
              </w:rPr>
              <w:t>00</w:t>
            </w:r>
          </w:p>
        </w:tc>
        <w:tc>
          <w:tcPr>
            <w:tcW w:w="806" w:type="dxa"/>
            <w:shd w:val="clear" w:color="auto" w:fill="FFFFFF"/>
          </w:tcPr>
          <w:p w14:paraId="758B2CEB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14:paraId="77473CF0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14:paraId="02F9AFEA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14:paraId="3FDE46B3" w14:textId="77777777"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14:paraId="4D4B1EB1" w14:textId="77777777" w:rsidR="00E0551B" w:rsidRPr="006D608D" w:rsidRDefault="008D1774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9E1923">
              <w:rPr>
                <w:bCs/>
                <w:sz w:val="20"/>
              </w:rPr>
              <w:t>4</w:t>
            </w:r>
            <w:r>
              <w:rPr>
                <w:bCs/>
                <w:sz w:val="20"/>
              </w:rPr>
              <w:t>0</w:t>
            </w:r>
          </w:p>
        </w:tc>
      </w:tr>
    </w:tbl>
    <w:p w14:paraId="55BE1BE6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794128B5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14:paraId="53C3A602" w14:textId="77777777"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14:paraId="13C4771E" w14:textId="77777777"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14:paraId="57AC3001" w14:textId="77777777" w:rsidTr="003778E2">
        <w:tc>
          <w:tcPr>
            <w:tcW w:w="15173" w:type="dxa"/>
            <w:gridSpan w:val="5"/>
          </w:tcPr>
          <w:p w14:paraId="731A6BF3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14:paraId="391833A6" w14:textId="77777777" w:rsidTr="003778E2">
        <w:tc>
          <w:tcPr>
            <w:tcW w:w="2694" w:type="dxa"/>
          </w:tcPr>
          <w:p w14:paraId="03BA7168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14:paraId="229D4A7F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14:paraId="073FA7F5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14:paraId="301B0FDC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14:paraId="193C4B0F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14:paraId="42BEBC05" w14:textId="77777777" w:rsidTr="003778E2">
        <w:tc>
          <w:tcPr>
            <w:tcW w:w="2694" w:type="dxa"/>
          </w:tcPr>
          <w:p w14:paraId="70823FCB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14:paraId="4FD63C71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8D991E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7DBEC5AB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14:paraId="1AB23C4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14:paraId="22D908ED" w14:textId="77777777" w:rsidTr="003778E2">
        <w:tc>
          <w:tcPr>
            <w:tcW w:w="2694" w:type="dxa"/>
          </w:tcPr>
          <w:p w14:paraId="2A3FD1F3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6D6631B7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8E1C8A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E992B4" w14:textId="77777777"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14:paraId="4DADE28D" w14:textId="77777777"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14:paraId="7B382D6F" w14:textId="77777777"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3533E426" w14:textId="77777777"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22C46424" w14:textId="77777777"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634286DA" w14:textId="77777777"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14:paraId="0A3C47DE" w14:textId="77777777"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14:paraId="459DCDFD" w14:textId="77777777"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14:paraId="51F4418B" w14:textId="77777777"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14:paraId="22835B26" w14:textId="77777777"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14:paraId="244C78A1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14:paraId="24BC7854" w14:textId="77777777"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14:paraId="6D60FF10" w14:textId="77777777"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14:paraId="5E6D402A" w14:textId="77777777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ECC4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0107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63FA" w14:textId="77777777"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14:paraId="3A2CADC6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7D00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387F" w14:textId="77777777"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55A0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14:paraId="61B2A9ED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45D1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484F" w14:textId="77777777"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A8F5" w14:textId="77777777"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14:paraId="657DBE32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D61F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21C0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AF52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14:paraId="7FA5E967" w14:textId="77777777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631A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953E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14:paraId="681E393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14:paraId="6A862768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14:paraId="37A2A99B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14:paraId="76517D91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14:paraId="2F4B10D9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14:paraId="6DD22155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14:paraId="3155A52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14:paraId="3DAE8D62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14:paraId="6C72C0DD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14:paraId="095DDD71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14:paraId="7104F4F7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14:paraId="66369B6B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14:paraId="57F54318" w14:textId="77777777"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C6C8" w14:textId="77777777"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14:paraId="1AF81346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3A082BD6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6868E8D" w14:textId="77777777"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5317A0F2" w14:textId="77777777"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4C864911" w14:textId="77777777"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56ADF341" w14:textId="77777777" w:rsidR="00EE423D" w:rsidRDefault="00EE423D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6A59FBE6" w14:textId="77777777"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14:paraId="192186FD" w14:textId="77777777"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14:paraId="364468FC" w14:textId="77777777" w:rsidR="00F127BC" w:rsidRPr="0032526A" w:rsidRDefault="00237DE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539E616" wp14:editId="193C7FAF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906973" w:rsidRPr="001B2409" w14:paraId="039E4FBE" w14:textId="77777777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7E5CB45F" w14:textId="77777777" w:rsidR="00906973" w:rsidRPr="001B2409" w:rsidRDefault="00906973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14:paraId="45808E6E" w14:textId="77777777" w:rsidR="00906973" w:rsidRPr="001B2409" w:rsidRDefault="00906973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14:paraId="6FE4FDC8" w14:textId="77777777" w:rsidR="00906973" w:rsidRPr="001B2409" w:rsidRDefault="00906973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EE8CA1B" w14:textId="77777777" w:rsidR="00906973" w:rsidRPr="001B2409" w:rsidRDefault="00906973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65EF02" w14:textId="77777777" w:rsidR="00906973" w:rsidRPr="001B2409" w:rsidRDefault="00906973" w:rsidP="00F127BC"/>
                          <w:p w14:paraId="408F0867" w14:textId="77777777" w:rsidR="00906973" w:rsidRDefault="00906973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E616" id="Text Box 3" o:spid="_x0000_s1035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&#13;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906973" w:rsidRPr="001B2409" w14:paraId="039E4FBE" w14:textId="77777777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7E5CB45F" w14:textId="77777777" w:rsidR="00906973" w:rsidRPr="001B2409" w:rsidRDefault="00906973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14:paraId="45808E6E" w14:textId="77777777" w:rsidR="00906973" w:rsidRPr="001B2409" w:rsidRDefault="00906973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14:paraId="6FE4FDC8" w14:textId="77777777" w:rsidR="00906973" w:rsidRPr="001B2409" w:rsidRDefault="00906973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EE8CA1B" w14:textId="77777777" w:rsidR="00906973" w:rsidRPr="001B2409" w:rsidRDefault="00906973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B65EF02" w14:textId="77777777" w:rsidR="00906973" w:rsidRPr="001B2409" w:rsidRDefault="00906973" w:rsidP="00F127BC"/>
                    <w:p w14:paraId="408F0867" w14:textId="77777777" w:rsidR="00906973" w:rsidRDefault="00906973" w:rsidP="00F127BC"/>
                  </w:txbxContent>
                </v:textbox>
                <w10:wrap anchorx="margin"/>
              </v:shape>
            </w:pict>
          </mc:Fallback>
        </mc:AlternateContent>
      </w:r>
    </w:p>
    <w:p w14:paraId="797C538D" w14:textId="77777777"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14:paraId="319E376B" w14:textId="77777777"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14:paraId="1DC0CCA1" w14:textId="77777777"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14:paraId="0876FE47" w14:textId="77777777"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14:paraId="5805AFB3" w14:textId="77777777"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14:paraId="6D3251EC" w14:textId="77777777"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14:paraId="3E7DBA27" w14:textId="77777777"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F127BC" w:rsidRPr="00587874" w14:paraId="0E810337" w14:textId="77777777" w:rsidTr="00F127BC">
        <w:tc>
          <w:tcPr>
            <w:tcW w:w="1580" w:type="dxa"/>
            <w:vMerge w:val="restart"/>
            <w:shd w:val="clear" w:color="auto" w:fill="FFFFFF"/>
          </w:tcPr>
          <w:p w14:paraId="785B47E6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14:paraId="60E24BAC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14:paraId="647DEEE8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14:paraId="4E4329ED" w14:textId="77777777"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14:paraId="01AC354E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14:paraId="46859A66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14:paraId="11FCFA62" w14:textId="77777777" w:rsidTr="00F127BC">
        <w:tc>
          <w:tcPr>
            <w:tcW w:w="1580" w:type="dxa"/>
            <w:vMerge/>
            <w:shd w:val="clear" w:color="auto" w:fill="FFFFFF"/>
          </w:tcPr>
          <w:p w14:paraId="06651C64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14:paraId="6FFEDFC6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14:paraId="1FDB98A8" w14:textId="77777777"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14:paraId="467C23E5" w14:textId="77777777"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14:paraId="2379F13E" w14:textId="77777777"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14:paraId="1828A454" w14:textId="77777777" w:rsidR="00F127BC" w:rsidRPr="00587874" w:rsidRDefault="00F127BC" w:rsidP="003010F9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20</w:t>
            </w:r>
            <w:r w:rsidRPr="00587874">
              <w:rPr>
                <w:bCs/>
                <w:color w:val="000000"/>
                <w:sz w:val="20"/>
              </w:rPr>
              <w:t>год</w:t>
            </w:r>
            <w:proofErr w:type="spellEnd"/>
            <w:r w:rsidRPr="00587874">
              <w:rPr>
                <w:bCs/>
                <w:color w:val="000000"/>
                <w:sz w:val="20"/>
              </w:rPr>
              <w:t xml:space="preserve"> (очередной </w:t>
            </w:r>
            <w:proofErr w:type="spellStart"/>
            <w:r w:rsidRPr="00587874">
              <w:rPr>
                <w:bCs/>
                <w:color w:val="000000"/>
                <w:sz w:val="20"/>
              </w:rPr>
              <w:t>финансо-вый</w:t>
            </w:r>
            <w:proofErr w:type="spellEnd"/>
            <w:r w:rsidRPr="00587874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14:paraId="6A34E4F5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21</w:t>
            </w:r>
            <w:r w:rsidRPr="00587874">
              <w:rPr>
                <w:bCs/>
                <w:color w:val="000000"/>
                <w:sz w:val="20"/>
              </w:rPr>
              <w:t>год</w:t>
            </w:r>
          </w:p>
          <w:p w14:paraId="0A407EEC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14:paraId="6751D722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22</w:t>
            </w:r>
            <w:r w:rsidRPr="00587874">
              <w:rPr>
                <w:bCs/>
                <w:color w:val="000000"/>
                <w:sz w:val="20"/>
              </w:rPr>
              <w:t>год</w:t>
            </w:r>
          </w:p>
          <w:p w14:paraId="49B7246B" w14:textId="77777777"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14:paraId="5240941D" w14:textId="77777777" w:rsidTr="0009529B">
        <w:tc>
          <w:tcPr>
            <w:tcW w:w="1580" w:type="dxa"/>
            <w:vMerge/>
            <w:shd w:val="clear" w:color="auto" w:fill="FFFFFF"/>
          </w:tcPr>
          <w:p w14:paraId="311E4F74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14:paraId="72DAE469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5279971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1DA62C7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10" w:type="dxa"/>
            <w:shd w:val="clear" w:color="auto" w:fill="FFFFFF"/>
          </w:tcPr>
          <w:p w14:paraId="0B03B1C9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27C8317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461EFDC5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7" w:type="dxa"/>
            <w:shd w:val="clear" w:color="auto" w:fill="FFFFFF"/>
          </w:tcPr>
          <w:p w14:paraId="2DFA5059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76E941BE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6D8C06F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FF31B3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3" w:type="dxa"/>
            <w:shd w:val="clear" w:color="auto" w:fill="FFFFFF"/>
          </w:tcPr>
          <w:p w14:paraId="1C6750AA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428E5B2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6A4AE4DE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563AF75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8" w:type="dxa"/>
            <w:shd w:val="clear" w:color="auto" w:fill="FFFFFF"/>
          </w:tcPr>
          <w:p w14:paraId="2F304EAD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6B471CE9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222CFD39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32FB40CF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14:paraId="6BF21B84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42167A62" w14:textId="77777777"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14:paraId="7361DCF0" w14:textId="77777777"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14:paraId="0C65CD24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14:paraId="387B8B8F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14:paraId="76A5D09A" w14:textId="77777777"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14:paraId="27F6421E" w14:textId="77777777" w:rsidTr="0009529B">
        <w:tc>
          <w:tcPr>
            <w:tcW w:w="1580" w:type="dxa"/>
            <w:shd w:val="clear" w:color="auto" w:fill="FFFFFF"/>
          </w:tcPr>
          <w:p w14:paraId="127EF33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14:paraId="2B45D7F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14:paraId="317B7ED8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14:paraId="69BDE2F5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14:paraId="34B8BD9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14:paraId="2E4D91CF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14:paraId="70DF9121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14:paraId="4BCFA483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14:paraId="77E7037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14:paraId="747BD552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14:paraId="4DB3B1E2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14:paraId="01BC182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14:paraId="437CF7BD" w14:textId="77777777" w:rsidTr="0009529B">
        <w:tc>
          <w:tcPr>
            <w:tcW w:w="1580" w:type="dxa"/>
            <w:shd w:val="clear" w:color="auto" w:fill="FFFFFF"/>
          </w:tcPr>
          <w:p w14:paraId="2D533F1C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14:paraId="6DA8E73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14:paraId="03BB253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14:paraId="3D8F68C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14:paraId="41B26950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14:paraId="747EFA8D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465EE0E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40E76E3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097BFB7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746AC2A5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3EBA198B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0472CF07" w14:textId="77777777"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14:paraId="6D4C347D" w14:textId="77777777" w:rsidTr="0009529B">
        <w:tc>
          <w:tcPr>
            <w:tcW w:w="1580" w:type="dxa"/>
            <w:vMerge w:val="restart"/>
            <w:shd w:val="clear" w:color="auto" w:fill="FFFFFF"/>
          </w:tcPr>
          <w:p w14:paraId="2C38F058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14:paraId="1F691BEA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14:paraId="1E609F79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14:paraId="7BD2B906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14:paraId="5E1113BD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14:paraId="502F1D8A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3A8D15D8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518BC9B9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7AC69844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2FCC75A5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51CA080B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4EA36450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14:paraId="3E3AFEBD" w14:textId="77777777" w:rsidTr="0009529B">
        <w:tc>
          <w:tcPr>
            <w:tcW w:w="1580" w:type="dxa"/>
            <w:vMerge/>
            <w:shd w:val="clear" w:color="auto" w:fill="FFFFFF"/>
          </w:tcPr>
          <w:p w14:paraId="1F86A10A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14:paraId="0ADCB967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14:paraId="50C163CE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14:paraId="261EC94D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14:paraId="061D654B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14:paraId="30C3AB50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14:paraId="5D8FF753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14:paraId="77100E21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14:paraId="3DFB062B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14:paraId="622874F6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14:paraId="451BFD4C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5DD13715" w14:textId="77777777"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784B77E4" w14:textId="77777777" w:rsidR="00F127BC" w:rsidRPr="001E7744" w:rsidRDefault="00237DE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FB1E10" wp14:editId="7CBD1C35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52F1" w14:textId="77777777" w:rsidR="00906973" w:rsidRDefault="00906973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">
                <v:textbox>
                  <w:txbxContent>
                    <w:p w:rsidR="00906973" w:rsidRDefault="00906973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14:paraId="024360DD" w14:textId="77777777"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14:paraId="6DE7BBA6" w14:textId="77777777"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F127BC" w:rsidRPr="00587874" w14:paraId="5357C002" w14:textId="77777777" w:rsidTr="004B67D8">
        <w:tc>
          <w:tcPr>
            <w:tcW w:w="1139" w:type="dxa"/>
            <w:vMerge w:val="restart"/>
            <w:shd w:val="clear" w:color="auto" w:fill="FFFFFF"/>
          </w:tcPr>
          <w:p w14:paraId="6E16C671" w14:textId="77777777"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14:paraId="7AC7C69F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14:paraId="5D1BBF6A" w14:textId="77777777"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14:paraId="0C8B36E1" w14:textId="77777777"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14:paraId="53C50265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14:paraId="47F9C06C" w14:textId="77777777"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14:paraId="1F1BDE8A" w14:textId="77777777" w:rsidTr="004B67D8">
        <w:tc>
          <w:tcPr>
            <w:tcW w:w="1139" w:type="dxa"/>
            <w:vMerge/>
            <w:shd w:val="clear" w:color="auto" w:fill="FFFFFF"/>
          </w:tcPr>
          <w:p w14:paraId="686DDF38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14:paraId="5A196705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14:paraId="1B921870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14:paraId="4EC0508F" w14:textId="77777777"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  <w:p w14:paraId="42DF6FEA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14:paraId="10D5486A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14:paraId="6147CD44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14:paraId="1A9AA3D7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14:paraId="398C256E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20</w:t>
            </w:r>
            <w:r w:rsidRPr="00587874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5084BAE3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14:paraId="0F026CB6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21</w:t>
            </w:r>
            <w:r w:rsidRPr="00587874">
              <w:rPr>
                <w:bCs/>
                <w:color w:val="000000"/>
                <w:sz w:val="20"/>
              </w:rPr>
              <w:t xml:space="preserve"> год </w:t>
            </w:r>
          </w:p>
          <w:p w14:paraId="6B113837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14:paraId="0EA6755E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</w:t>
            </w:r>
            <w:r w:rsidR="003010F9">
              <w:rPr>
                <w:bCs/>
                <w:color w:val="000000"/>
                <w:sz w:val="20"/>
              </w:rPr>
              <w:t>22</w:t>
            </w:r>
            <w:r w:rsidRPr="00587874">
              <w:rPr>
                <w:bCs/>
                <w:color w:val="000000"/>
                <w:sz w:val="20"/>
              </w:rPr>
              <w:t xml:space="preserve">год </w:t>
            </w:r>
          </w:p>
          <w:p w14:paraId="22F15378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14:paraId="66F33A6C" w14:textId="77777777" w:rsidTr="004B67D8">
        <w:tc>
          <w:tcPr>
            <w:tcW w:w="1139" w:type="dxa"/>
            <w:vMerge/>
            <w:shd w:val="clear" w:color="auto" w:fill="FFFFFF"/>
          </w:tcPr>
          <w:p w14:paraId="0B35139A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14:paraId="0E3DA8A8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6E7BE0DD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216E6218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14:paraId="22B5E419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36FC6175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0B339F3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14:paraId="566F04E6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7C1BCD2F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14:paraId="519B77EA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14:paraId="54541EF4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14:paraId="3A345367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04706B51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14:paraId="67D1AE2F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14:paraId="72141DE8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14:paraId="08CC4F83" w14:textId="77777777"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14:paraId="2112FC61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14:paraId="7068DA05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14:paraId="0180E848" w14:textId="77777777"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495BCC60" w14:textId="77777777"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4" w:type="dxa"/>
            <w:shd w:val="clear" w:color="auto" w:fill="FFFFFF"/>
          </w:tcPr>
          <w:p w14:paraId="61BC5DE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14:paraId="126A98B2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14:paraId="1E70A63B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62A5D66F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14:paraId="0F205896" w14:textId="77777777"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14:paraId="0C60863F" w14:textId="77777777" w:rsidTr="004B67D8">
        <w:tc>
          <w:tcPr>
            <w:tcW w:w="1139" w:type="dxa"/>
            <w:shd w:val="clear" w:color="auto" w:fill="FFFFFF"/>
          </w:tcPr>
          <w:p w14:paraId="1C152976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14:paraId="72E460BE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14:paraId="3E6040CD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14:paraId="0DA2C1FB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14:paraId="37F874EE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14:paraId="51AA9185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14:paraId="179D8AF6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14:paraId="11E8CB93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14:paraId="2AD66F77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14:paraId="7F7EF062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14:paraId="43D8DCBB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14:paraId="7198D8F5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14:paraId="0FC825D8" w14:textId="77777777"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14:paraId="415208A0" w14:textId="77777777" w:rsidTr="004B67D8">
        <w:tc>
          <w:tcPr>
            <w:tcW w:w="1139" w:type="dxa"/>
            <w:vMerge w:val="restart"/>
            <w:shd w:val="clear" w:color="auto" w:fill="FFFFFF"/>
          </w:tcPr>
          <w:p w14:paraId="6E0AC9E5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14:paraId="2EF03A12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14:paraId="50F0A353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14:paraId="3AB67860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14:paraId="0534D0D2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14:paraId="563BC8E0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14:paraId="4E96293E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71B910A1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14:paraId="63BFD9E9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14:paraId="5217AF5D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71AF55F4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6E81634E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74CB964D" w14:textId="77777777"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14:paraId="16FFB7E0" w14:textId="77777777" w:rsidTr="004B67D8">
        <w:tc>
          <w:tcPr>
            <w:tcW w:w="1139" w:type="dxa"/>
            <w:vMerge/>
            <w:shd w:val="clear" w:color="auto" w:fill="FFFFFF"/>
          </w:tcPr>
          <w:p w14:paraId="0321B753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14:paraId="3F828C6C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14:paraId="0E51D798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14:paraId="74C889DA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14:paraId="4C5D73C5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14:paraId="382F24E8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14:paraId="03A7B80B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14:paraId="544C36B7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14:paraId="0ADBF794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14:paraId="33B5AE3A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5BE9A928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E0B4550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14:paraId="016EE97B" w14:textId="77777777"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14:paraId="6B3DDBF3" w14:textId="77777777"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14:paraId="3F2BDADF" w14:textId="77777777"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14:paraId="10787A4D" w14:textId="77777777"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14:paraId="78F894EA" w14:textId="77777777"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14:paraId="7375D701" w14:textId="77777777"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14:paraId="0AC64744" w14:textId="77777777"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14:paraId="73A89F97" w14:textId="77777777"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14:paraId="26FF6449" w14:textId="77777777"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14:paraId="2EB704E2" w14:textId="77777777"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4177"/>
        <w:gridCol w:w="6206"/>
      </w:tblGrid>
      <w:tr w:rsidR="004A40DA" w:rsidRPr="00C2789A" w14:paraId="3CED1259" w14:textId="77777777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14:paraId="3E432D11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14:paraId="3224AC49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14:paraId="43F22E75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14:paraId="277028E5" w14:textId="77777777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14:paraId="6DE5C3FC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14:paraId="229C8AB7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14:paraId="6A82652C" w14:textId="77777777"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14:paraId="462CCD50" w14:textId="77777777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14:paraId="14DD9FDA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14:paraId="154A2CB0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59A12225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15A7C6DA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608451C4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4F41AB5D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2557DC7D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14:paraId="36B268C0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14:paraId="75695035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14:paraId="643705E0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14:paraId="2DE94FB2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14:paraId="6AA33A06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14:paraId="12F5FAA2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019CD566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78B3548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14:paraId="12BF0B9A" w14:textId="77777777"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14:paraId="7F8D41B7" w14:textId="77777777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14:paraId="3FCD6302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14:paraId="455C219D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14:paraId="7A824E5C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14:paraId="740526D0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14:paraId="04AF0276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14:paraId="48FE16F3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14:paraId="56C336F3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14:paraId="1A1FFDD8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14:paraId="5859FAB8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14:paraId="0EF447FA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14:paraId="4C7A0136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14:paraId="37936A7D" w14:textId="77777777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14:paraId="691F0629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14:paraId="663C3653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14:paraId="2EFCE96B" w14:textId="77777777"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14:paraId="2D69153A" w14:textId="77777777" w:rsidR="00707AB3" w:rsidRDefault="00707AB3" w:rsidP="00C53D07">
      <w:pPr>
        <w:autoSpaceDE w:val="0"/>
        <w:autoSpaceDN w:val="0"/>
        <w:adjustRightInd w:val="0"/>
        <w:rPr>
          <w:sz w:val="24"/>
          <w:szCs w:val="24"/>
        </w:rPr>
      </w:pPr>
    </w:p>
    <w:p w14:paraId="3360276A" w14:textId="77777777" w:rsidR="00707AB3" w:rsidRDefault="00707AB3" w:rsidP="00C53D07">
      <w:pPr>
        <w:autoSpaceDE w:val="0"/>
        <w:autoSpaceDN w:val="0"/>
        <w:adjustRightInd w:val="0"/>
        <w:rPr>
          <w:sz w:val="24"/>
          <w:szCs w:val="24"/>
        </w:rPr>
      </w:pPr>
    </w:p>
    <w:p w14:paraId="0AD4E314" w14:textId="77777777" w:rsidR="00707AB3" w:rsidRDefault="00707AB3" w:rsidP="00C53D07">
      <w:pPr>
        <w:autoSpaceDE w:val="0"/>
        <w:autoSpaceDN w:val="0"/>
        <w:adjustRightInd w:val="0"/>
        <w:rPr>
          <w:sz w:val="24"/>
          <w:szCs w:val="24"/>
        </w:rPr>
      </w:pPr>
    </w:p>
    <w:p w14:paraId="24183A61" w14:textId="77777777" w:rsidR="00707AB3" w:rsidRDefault="00707AB3" w:rsidP="00C53D07">
      <w:pPr>
        <w:autoSpaceDE w:val="0"/>
        <w:autoSpaceDN w:val="0"/>
        <w:adjustRightInd w:val="0"/>
        <w:rPr>
          <w:sz w:val="24"/>
          <w:szCs w:val="24"/>
        </w:rPr>
      </w:pPr>
    </w:p>
    <w:p w14:paraId="508452FC" w14:textId="77777777" w:rsidR="00707AB3" w:rsidRDefault="00707AB3" w:rsidP="00C53D07">
      <w:pPr>
        <w:autoSpaceDE w:val="0"/>
        <w:autoSpaceDN w:val="0"/>
        <w:adjustRightInd w:val="0"/>
        <w:rPr>
          <w:sz w:val="24"/>
          <w:szCs w:val="24"/>
        </w:rPr>
      </w:pPr>
    </w:p>
    <w:p w14:paraId="7F706CC7" w14:textId="77777777" w:rsidR="00707AB3" w:rsidRDefault="00707AB3" w:rsidP="00C53D07">
      <w:pPr>
        <w:autoSpaceDE w:val="0"/>
        <w:autoSpaceDN w:val="0"/>
        <w:adjustRightInd w:val="0"/>
        <w:rPr>
          <w:sz w:val="24"/>
          <w:szCs w:val="24"/>
        </w:rPr>
      </w:pPr>
    </w:p>
    <w:p w14:paraId="170A0954" w14:textId="77777777" w:rsidR="00707AB3" w:rsidRDefault="00707AB3" w:rsidP="00C53D07">
      <w:pPr>
        <w:autoSpaceDE w:val="0"/>
        <w:autoSpaceDN w:val="0"/>
        <w:adjustRightInd w:val="0"/>
        <w:rPr>
          <w:sz w:val="24"/>
          <w:szCs w:val="24"/>
        </w:rPr>
      </w:pPr>
    </w:p>
    <w:p w14:paraId="771498E1" w14:textId="77777777" w:rsidR="00C53D07" w:rsidRPr="00A022D8" w:rsidRDefault="006F3A45" w:rsidP="00C53D07">
      <w:pPr>
        <w:autoSpaceDE w:val="0"/>
        <w:autoSpaceDN w:val="0"/>
        <w:adjustRightInd w:val="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85888" behindDoc="1" locked="0" layoutInCell="1" allowOverlap="1" wp14:anchorId="7DF019A2" wp14:editId="7F1449C5">
            <wp:simplePos x="0" y="0"/>
            <wp:positionH relativeFrom="page">
              <wp:posOffset>-169817</wp:posOffset>
            </wp:positionH>
            <wp:positionV relativeFrom="page">
              <wp:posOffset>52251</wp:posOffset>
            </wp:positionV>
            <wp:extent cx="10815770" cy="7475220"/>
            <wp:effectExtent l="0" t="0" r="508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577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9E6DF" w14:textId="77777777" w:rsidR="00924571" w:rsidRDefault="00924571" w:rsidP="00BF1620">
      <w:pPr>
        <w:widowControl w:val="0"/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</w:p>
    <w:sectPr w:rsidR="00924571" w:rsidSect="004B67D8">
      <w:headerReference w:type="even" r:id="rId16"/>
      <w:headerReference w:type="default" r:id="rId17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E2DFB" w14:textId="77777777" w:rsidR="00026DFA" w:rsidRDefault="00026DFA">
      <w:r>
        <w:separator/>
      </w:r>
    </w:p>
  </w:endnote>
  <w:endnote w:type="continuationSeparator" w:id="0">
    <w:p w14:paraId="553D8E60" w14:textId="77777777" w:rsidR="00026DFA" w:rsidRDefault="00026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20B0604020202020204"/>
    <w:charset w:val="CC"/>
    <w:family w:val="decorative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129C0" w14:textId="77777777" w:rsidR="00AA162C" w:rsidRDefault="00AA162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BD142" w14:textId="77777777" w:rsidR="00906973" w:rsidRDefault="00906973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7DEC">
      <w:rPr>
        <w:noProof/>
      </w:rPr>
      <w:t>15</w:t>
    </w:r>
    <w:r>
      <w:rPr>
        <w:noProof/>
      </w:rPr>
      <w:fldChar w:fldCharType="end"/>
    </w:r>
  </w:p>
  <w:p w14:paraId="0717CD83" w14:textId="77777777" w:rsidR="00906973" w:rsidRDefault="00906973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EFE94" w14:textId="77777777" w:rsidR="00AA162C" w:rsidRDefault="00AA162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F1C7D" w14:textId="77777777" w:rsidR="00026DFA" w:rsidRDefault="00026DFA">
      <w:r>
        <w:separator/>
      </w:r>
    </w:p>
  </w:footnote>
  <w:footnote w:type="continuationSeparator" w:id="0">
    <w:p w14:paraId="0A028C57" w14:textId="77777777" w:rsidR="00026DFA" w:rsidRDefault="00026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FB3A9" w14:textId="77777777" w:rsidR="00AA162C" w:rsidRDefault="00AA162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46F21" w14:textId="77777777" w:rsidR="00AA162C" w:rsidRDefault="00AA162C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43B17" w14:textId="77777777" w:rsidR="00AA162C" w:rsidRDefault="00AA162C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593FC" w14:textId="77777777" w:rsidR="00906973" w:rsidRPr="00774A04" w:rsidRDefault="00906973" w:rsidP="00BF1620">
    <w:pPr>
      <w:pStyle w:val="a9"/>
      <w:rPr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F3FD9" w14:textId="77777777" w:rsidR="00906973" w:rsidRDefault="00237DEC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1E00B6E0" wp14:editId="1C746D9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61317" w14:textId="77777777" w:rsidR="00906973" w:rsidRDefault="00906973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" filled="f" stroked="f">
              <v:textbox style="mso-fit-shape-to-text:t" inset="0,0,0,0">
                <w:txbxContent>
                  <w:p w:rsidR="00906973" w:rsidRDefault="00906973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9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6DFA"/>
    <w:rsid w:val="0002799E"/>
    <w:rsid w:val="00031B69"/>
    <w:rsid w:val="00034F59"/>
    <w:rsid w:val="000409F8"/>
    <w:rsid w:val="0004307A"/>
    <w:rsid w:val="0004469E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75000"/>
    <w:rsid w:val="00082181"/>
    <w:rsid w:val="00082D07"/>
    <w:rsid w:val="000835A5"/>
    <w:rsid w:val="00085E7B"/>
    <w:rsid w:val="00085EA2"/>
    <w:rsid w:val="0009211E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B22"/>
    <w:rsid w:val="001107C9"/>
    <w:rsid w:val="00111F12"/>
    <w:rsid w:val="00114F3C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31C79"/>
    <w:rsid w:val="00237DEC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6173C"/>
    <w:rsid w:val="0026520E"/>
    <w:rsid w:val="00271F65"/>
    <w:rsid w:val="00276413"/>
    <w:rsid w:val="0028024C"/>
    <w:rsid w:val="00284559"/>
    <w:rsid w:val="002919EE"/>
    <w:rsid w:val="00291ABE"/>
    <w:rsid w:val="00295305"/>
    <w:rsid w:val="0029677D"/>
    <w:rsid w:val="002A0018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0F9"/>
    <w:rsid w:val="00301B34"/>
    <w:rsid w:val="00302420"/>
    <w:rsid w:val="00302FC4"/>
    <w:rsid w:val="00303ED5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ABD"/>
    <w:rsid w:val="00376B27"/>
    <w:rsid w:val="003778E2"/>
    <w:rsid w:val="00377D87"/>
    <w:rsid w:val="003808B9"/>
    <w:rsid w:val="0038091C"/>
    <w:rsid w:val="00383CCB"/>
    <w:rsid w:val="003859C6"/>
    <w:rsid w:val="003866BA"/>
    <w:rsid w:val="00392925"/>
    <w:rsid w:val="00392AE9"/>
    <w:rsid w:val="00394D1B"/>
    <w:rsid w:val="00394D4D"/>
    <w:rsid w:val="003A2FA2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7BA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4F7BC7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6904"/>
    <w:rsid w:val="00607EC6"/>
    <w:rsid w:val="0061171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81490"/>
    <w:rsid w:val="00681ACE"/>
    <w:rsid w:val="0068207C"/>
    <w:rsid w:val="00682BF9"/>
    <w:rsid w:val="00686430"/>
    <w:rsid w:val="006918D6"/>
    <w:rsid w:val="0069394A"/>
    <w:rsid w:val="0069417E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E389B"/>
    <w:rsid w:val="006E4D1D"/>
    <w:rsid w:val="006E69BC"/>
    <w:rsid w:val="006E79A3"/>
    <w:rsid w:val="006F2AE1"/>
    <w:rsid w:val="006F3A45"/>
    <w:rsid w:val="006F427D"/>
    <w:rsid w:val="006F44BD"/>
    <w:rsid w:val="006F48B8"/>
    <w:rsid w:val="006F5780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07AB3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6E48"/>
    <w:rsid w:val="007674CA"/>
    <w:rsid w:val="0077180C"/>
    <w:rsid w:val="00772CC7"/>
    <w:rsid w:val="0077300C"/>
    <w:rsid w:val="00774A58"/>
    <w:rsid w:val="00774B29"/>
    <w:rsid w:val="00781D6F"/>
    <w:rsid w:val="00783AB5"/>
    <w:rsid w:val="00783B2E"/>
    <w:rsid w:val="007840F1"/>
    <w:rsid w:val="00786D93"/>
    <w:rsid w:val="007933DF"/>
    <w:rsid w:val="00796424"/>
    <w:rsid w:val="0079695B"/>
    <w:rsid w:val="007A15AF"/>
    <w:rsid w:val="007A4FCB"/>
    <w:rsid w:val="007A54FA"/>
    <w:rsid w:val="007A7E1A"/>
    <w:rsid w:val="007B0411"/>
    <w:rsid w:val="007B2EB6"/>
    <w:rsid w:val="007B36E5"/>
    <w:rsid w:val="007B3E0E"/>
    <w:rsid w:val="007B47E8"/>
    <w:rsid w:val="007B60A2"/>
    <w:rsid w:val="007C71A1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03776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4EA"/>
    <w:rsid w:val="00880A18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1774"/>
    <w:rsid w:val="008D24E0"/>
    <w:rsid w:val="008D7716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06973"/>
    <w:rsid w:val="00911E5A"/>
    <w:rsid w:val="00913333"/>
    <w:rsid w:val="0091358B"/>
    <w:rsid w:val="0091699C"/>
    <w:rsid w:val="0091734E"/>
    <w:rsid w:val="0092255E"/>
    <w:rsid w:val="00924571"/>
    <w:rsid w:val="00926CA5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235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4BF7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1923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1189"/>
    <w:rsid w:val="00A02AFD"/>
    <w:rsid w:val="00A03C09"/>
    <w:rsid w:val="00A0543F"/>
    <w:rsid w:val="00A05672"/>
    <w:rsid w:val="00A12E0D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162C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082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078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2EC0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175"/>
    <w:rsid w:val="00C80D67"/>
    <w:rsid w:val="00C81C4B"/>
    <w:rsid w:val="00C8344A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2267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78DD"/>
    <w:rsid w:val="00DF7B3C"/>
    <w:rsid w:val="00E00B8A"/>
    <w:rsid w:val="00E01510"/>
    <w:rsid w:val="00E03796"/>
    <w:rsid w:val="00E0551B"/>
    <w:rsid w:val="00E110FD"/>
    <w:rsid w:val="00E12365"/>
    <w:rsid w:val="00E129A1"/>
    <w:rsid w:val="00E15C8A"/>
    <w:rsid w:val="00E17078"/>
    <w:rsid w:val="00E23022"/>
    <w:rsid w:val="00E239B5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30ED"/>
    <w:rsid w:val="00E5673A"/>
    <w:rsid w:val="00E57254"/>
    <w:rsid w:val="00E57B0B"/>
    <w:rsid w:val="00E67487"/>
    <w:rsid w:val="00E73F83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5B4E"/>
    <w:rsid w:val="00ED718A"/>
    <w:rsid w:val="00EE2A69"/>
    <w:rsid w:val="00EE3AA3"/>
    <w:rsid w:val="00EE423D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57E"/>
    <w:rsid w:val="00F50E32"/>
    <w:rsid w:val="00F555D3"/>
    <w:rsid w:val="00F555F5"/>
    <w:rsid w:val="00F561A7"/>
    <w:rsid w:val="00F56DA5"/>
    <w:rsid w:val="00F625E9"/>
    <w:rsid w:val="00F63663"/>
    <w:rsid w:val="00F70B2C"/>
    <w:rsid w:val="00F710CE"/>
    <w:rsid w:val="00F75AAF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1B745469"/>
  <w15:docId w15:val="{F7B7AB15-D007-41C8-B2CA-7532A9A7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271760-01BB-4169-8F22-67F2A59799B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POST_GOR.DOT</Template>
  <TotalTime>0</TotalTime>
  <Pages>31</Pages>
  <Words>8008</Words>
  <Characters>45650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53551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мария золина</cp:lastModifiedBy>
  <cp:revision>2</cp:revision>
  <cp:lastPrinted>2019-12-20T12:32:00Z</cp:lastPrinted>
  <dcterms:created xsi:type="dcterms:W3CDTF">2021-09-15T16:39:00Z</dcterms:created>
  <dcterms:modified xsi:type="dcterms:W3CDTF">2021-09-15T16:39:00Z</dcterms:modified>
</cp:coreProperties>
</file>