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4930" w:rsidRDefault="00864930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0A7982" w:rsidRDefault="000A7982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1D14D0" w:rsidRPr="001A20BE" w:rsidRDefault="001E0ACC" w:rsidP="00D92535">
      <w:pPr>
        <w:spacing w:line="228" w:lineRule="auto"/>
        <w:rPr>
          <w:rStyle w:val="CharStyle3"/>
          <w:rFonts w:eastAsia="Calibri"/>
          <w:sz w:val="20"/>
          <w:lang w:eastAsia="en-US"/>
        </w:rPr>
      </w:pPr>
      <w:r w:rsidRPr="001E0ACC">
        <w:rPr>
          <w:noProof/>
          <w:sz w:val="24"/>
          <w:szCs w:val="24"/>
          <w:lang w:eastAsia="ru-RU"/>
        </w:rPr>
        <w:drawing>
          <wp:inline distT="0" distB="0" distL="0" distR="0" wp14:anchorId="459BB4EA" wp14:editId="0178615C">
            <wp:extent cx="6481725" cy="9232900"/>
            <wp:effectExtent l="0" t="4127" r="0" b="0"/>
            <wp:docPr id="10" name="Рисунок 10" descr="C:\Users\admin\Downloads\54 МУНИЦИПАЛЬНОЕ ЗАДАНИЕ2 №907.7.19.11.128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54 МУНИЦИПАЛЬНОЕ ЗАДАНИЕ2 №907.7.19.11.12812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6910" cy="92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D0" w:rsidRPr="00D92535" w:rsidRDefault="001D14D0" w:rsidP="001D14D0">
      <w:pPr>
        <w:rPr>
          <w:sz w:val="24"/>
          <w:szCs w:val="24"/>
        </w:rPr>
        <w:sectPr w:rsidR="001D14D0" w:rsidRPr="00D92535" w:rsidSect="001E0ACC">
          <w:footerReference w:type="default" r:id="rId9"/>
          <w:type w:val="continuous"/>
          <w:pgSz w:w="16834" w:h="11909" w:orient="landscape" w:code="9"/>
          <w:pgMar w:top="567" w:right="567" w:bottom="567" w:left="567" w:header="0" w:footer="6" w:gutter="567"/>
          <w:cols w:space="720"/>
          <w:noEndnote/>
          <w:docGrid w:linePitch="381"/>
        </w:sectPr>
      </w:pP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92CE8" w:rsidRDefault="001E0ACC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92CE8" w:rsidRDefault="001E0ACC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1E0ACC" w:rsidRPr="009D7718" w:rsidRDefault="001E0ACC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18546E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BE61CE">
              <w:rPr>
                <w:color w:val="000000"/>
                <w:sz w:val="22"/>
                <w:szCs w:val="22"/>
              </w:rPr>
              <w:t>2</w:t>
            </w:r>
            <w:r w:rsidR="008813A2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18546E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8813A2">
              <w:rPr>
                <w:color w:val="000000"/>
                <w:sz w:val="22"/>
                <w:szCs w:val="22"/>
              </w:rPr>
              <w:t>3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8813A2">
              <w:rPr>
                <w:color w:val="000000"/>
                <w:sz w:val="22"/>
                <w:szCs w:val="22"/>
              </w:rPr>
              <w:t>4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3B1DED">
        <w:tc>
          <w:tcPr>
            <w:tcW w:w="1152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:rsidTr="003B1DED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52745E" w:rsidRPr="005C7C58" w:rsidRDefault="0052745E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52745E" w:rsidRPr="005C7C58" w:rsidRDefault="0052745E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52745E" w:rsidRPr="005C7C58" w:rsidRDefault="0052745E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3B1DED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3B1DED">
        <w:tc>
          <w:tcPr>
            <w:tcW w:w="115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5E5211">
        <w:tc>
          <w:tcPr>
            <w:tcW w:w="1152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6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4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3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906973">
              <w:rPr>
                <w:bCs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885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906973">
              <w:rPr>
                <w:bCs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939" w:type="dxa"/>
            <w:shd w:val="clear" w:color="auto" w:fill="FFFFFF"/>
          </w:tcPr>
          <w:p w:rsidR="003B1DED" w:rsidRPr="00906973" w:rsidRDefault="0090697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6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lastRenderedPageBreak/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E0551B" w:rsidRDefault="00F26656" w:rsidP="00E0551B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92CE8" w:rsidRDefault="001E0ACC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92CE8" w:rsidRDefault="001E0ACC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1E0ACC" w:rsidRPr="009D7718" w:rsidRDefault="001E0ACC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5E5211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:rsidTr="005E5211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404671" w:rsidRPr="00430789" w:rsidRDefault="00404671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BE61CE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404671" w:rsidRPr="00430789" w:rsidRDefault="00404671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6612CB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813A2">
              <w:rPr>
                <w:color w:val="000000"/>
                <w:sz w:val="20"/>
              </w:rPr>
              <w:t>4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5E5211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5E5211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5E5211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5E5211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5E5211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5E5211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5E5211">
        <w:tc>
          <w:tcPr>
            <w:tcW w:w="1150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:rsidTr="005E5211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404671" w:rsidRPr="005C7C58" w:rsidRDefault="00404671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404671" w:rsidRPr="005C7C58" w:rsidRDefault="00404671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404671" w:rsidRPr="005C7C58" w:rsidRDefault="006612C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404671" w:rsidRPr="005C7C58" w:rsidRDefault="00404671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5E5211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5E5211">
        <w:tc>
          <w:tcPr>
            <w:tcW w:w="115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E0551B">
        <w:tc>
          <w:tcPr>
            <w:tcW w:w="1150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7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937" w:type="dxa"/>
            <w:shd w:val="clear" w:color="auto" w:fill="FFFFFF"/>
          </w:tcPr>
          <w:p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Default="00237DE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92CE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q6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v&#10;Z7q6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92CE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1E0ACC" w:rsidRPr="009D7718" w:rsidRDefault="001E0ACC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952235">
        <w:rPr>
          <w:bCs/>
          <w:color w:val="000000"/>
          <w:sz w:val="24"/>
          <w:szCs w:val="24"/>
          <w:shd w:val="clear" w:color="auto" w:fill="FFFFFF"/>
        </w:rPr>
        <w:t xml:space="preserve"> 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4113F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:rsidTr="004113F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B3BED" w:rsidRPr="0021193B" w:rsidRDefault="000B3BED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B3BED" w:rsidRPr="0021193B" w:rsidRDefault="006612CB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B22A00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4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4113F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4113F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4113F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4113F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4113F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4113F8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4113F8">
        <w:tc>
          <w:tcPr>
            <w:tcW w:w="1151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:rsidTr="004113F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B3BED" w:rsidRPr="005C7C58" w:rsidRDefault="000B3BE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B3BED" w:rsidRPr="005C7C58" w:rsidRDefault="003B5FF0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B3BED" w:rsidRPr="005C7C58" w:rsidRDefault="000B3BE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22A0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4113F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4113F8">
        <w:tc>
          <w:tcPr>
            <w:tcW w:w="115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E0551B">
        <w:tc>
          <w:tcPr>
            <w:tcW w:w="1151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4</w:t>
            </w:r>
            <w:r w:rsidR="00906973">
              <w:rPr>
                <w:bCs/>
                <w:color w:val="000000"/>
                <w:sz w:val="20"/>
                <w:lang w:val="en-US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43</w:t>
            </w:r>
          </w:p>
        </w:tc>
        <w:tc>
          <w:tcPr>
            <w:tcW w:w="937" w:type="dxa"/>
            <w:shd w:val="clear" w:color="auto" w:fill="FFFFFF"/>
          </w:tcPr>
          <w:p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43</w:t>
            </w:r>
          </w:p>
        </w:tc>
        <w:tc>
          <w:tcPr>
            <w:tcW w:w="80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4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237DEC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92CE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92CE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1E0ACC" w:rsidRPr="009D7718" w:rsidRDefault="001E0ACC" w:rsidP="00D5205C"/>
                  </w:txbxContent>
                </v:textbox>
              </v:shape>
            </w:pict>
          </mc:Fallback>
        </mc:AlternateContent>
      </w:r>
      <w:r w:rsidR="00C355C0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5205C" w:rsidRPr="0021193B" w:rsidRDefault="00D5205C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5205C" w:rsidRPr="0021193B" w:rsidRDefault="003B5FF0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="00D5205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4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480849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8813A2">
        <w:trPr>
          <w:trHeight w:val="1386"/>
        </w:trPr>
        <w:tc>
          <w:tcPr>
            <w:tcW w:w="1151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:rsidTr="007C71A1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5205C" w:rsidRPr="005C7C58" w:rsidRDefault="00D5205C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5205C" w:rsidRPr="00F109F2" w:rsidRDefault="003B5FF0" w:rsidP="008813A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5205C" w:rsidRPr="005C7C58" w:rsidRDefault="00D5205C" w:rsidP="00766E4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="00766E48"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5205C" w:rsidRPr="005C7C58" w:rsidRDefault="00D5205C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7C71A1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7C71A1">
        <w:tc>
          <w:tcPr>
            <w:tcW w:w="115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E0551B">
        <w:tc>
          <w:tcPr>
            <w:tcW w:w="1151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1E7744" w:rsidRDefault="00237DEC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92CE8" w:rsidRDefault="001E0AC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sghw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o7yWgN/RGFYQNqQfXxOcNOC/U5Jj6NZUfdty6ygRL3XKK4iy/Mwy/GQzy6meLCnlvWphekaoSrq&#10;KRm3N36c/62xctNipFHOGq5QkI2MUgnKHbPayxjHL9a0fyrCfJ+eo9fTg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FEVayC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92CE8" w:rsidRDefault="001E0AC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1E0ACC" w:rsidRPr="009D7718" w:rsidRDefault="001E0ACC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7C71A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:rsidTr="007C71A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33F87" w:rsidRPr="00430789" w:rsidRDefault="00133F87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33F87" w:rsidRPr="00430789" w:rsidRDefault="00133F87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3B5FF0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813A2">
              <w:rPr>
                <w:color w:val="000000"/>
                <w:sz w:val="20"/>
              </w:rPr>
              <w:t>4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7C71A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7C71A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7C71A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7C71A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7C71A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7C71A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133F87">
        <w:tc>
          <w:tcPr>
            <w:tcW w:w="1151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133F87" w:rsidRPr="005C7C58" w:rsidRDefault="00133F87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133F87" w:rsidRPr="00F109F2" w:rsidRDefault="00133F87" w:rsidP="008813A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133F87" w:rsidRPr="005C7C58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133F87" w:rsidRPr="005C7C58" w:rsidRDefault="00133F87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133F87">
        <w:tc>
          <w:tcPr>
            <w:tcW w:w="115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E0551B">
        <w:tc>
          <w:tcPr>
            <w:tcW w:w="1151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3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937" w:type="dxa"/>
            <w:shd w:val="clear" w:color="auto" w:fill="FFFFFF"/>
          </w:tcPr>
          <w:p w:rsidR="007C71A1" w:rsidRPr="00906973" w:rsidRDefault="00906973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37</w:t>
            </w:r>
          </w:p>
        </w:tc>
        <w:tc>
          <w:tcPr>
            <w:tcW w:w="80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237DE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952235" w:rsidRDefault="001E0AC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Mc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952235" w:rsidRDefault="001E0AC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1E0ACC" w:rsidRPr="009D7718" w:rsidRDefault="001E0ACC" w:rsidP="00952235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>РАЗДЕЛ 6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952235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952235" w:rsidRPr="00C720C9" w:rsidTr="00952235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952235" w:rsidRPr="0021193B" w:rsidRDefault="00952235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952235" w:rsidRPr="0021193B" w:rsidRDefault="00952235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4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952235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952235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952235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952235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952235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952235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952235">
        <w:tc>
          <w:tcPr>
            <w:tcW w:w="1151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952235" w:rsidRPr="005C7C58" w:rsidTr="00952235">
        <w:tc>
          <w:tcPr>
            <w:tcW w:w="115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952235" w:rsidRPr="005C7C58" w:rsidRDefault="00952235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952235" w:rsidRPr="00F109F2" w:rsidRDefault="00952235" w:rsidP="008813A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952235" w:rsidRPr="005C7C58" w:rsidRDefault="00952235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952235">
        <w:tc>
          <w:tcPr>
            <w:tcW w:w="115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952235">
        <w:tc>
          <w:tcPr>
            <w:tcW w:w="115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952235">
        <w:tc>
          <w:tcPr>
            <w:tcW w:w="115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8D016E" w:rsidRDefault="001E0AC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C5GK05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8D016E" w:rsidRDefault="001E0AC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1E0ACC" w:rsidRPr="009D7718" w:rsidRDefault="001E0AC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3B5FF0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813A2">
              <w:rPr>
                <w:color w:val="000000"/>
                <w:sz w:val="20"/>
              </w:rPr>
              <w:t>4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431613">
        <w:trPr>
          <w:trHeight w:hRule="exact" w:val="1020"/>
        </w:trPr>
        <w:tc>
          <w:tcPr>
            <w:tcW w:w="716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431613">
        <w:trPr>
          <w:trHeight w:hRule="exact" w:val="1282"/>
        </w:trPr>
        <w:tc>
          <w:tcPr>
            <w:tcW w:w="716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D06796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 xml:space="preserve">2 </w:t>
            </w:r>
            <w:r w:rsidRPr="005C7C58">
              <w:rPr>
                <w:bCs/>
                <w:color w:val="000000"/>
                <w:sz w:val="20"/>
              </w:rPr>
              <w:t>год (очередной финансо-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D06796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431613">
        <w:tc>
          <w:tcPr>
            <w:tcW w:w="1151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8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5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3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431613" w:rsidRPr="005C7C58" w:rsidRDefault="006038F9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4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7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431613" w:rsidRDefault="008813A2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431613" w:rsidRDefault="00431613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8D016E" w:rsidRDefault="001E0AC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kC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DDaQKHAgAAFw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8D016E" w:rsidRDefault="001E0AC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1E0ACC" w:rsidRPr="009D7718" w:rsidRDefault="001E0AC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054AC1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813A2">
              <w:rPr>
                <w:color w:val="000000"/>
                <w:sz w:val="20"/>
              </w:rPr>
              <w:t>4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291ABE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291ABE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6" w:type="dxa"/>
            <w:gridSpan w:val="3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054AC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="006D608D"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291ABE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291ABE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291ABE">
        <w:trPr>
          <w:trHeight w:val="666"/>
        </w:trPr>
        <w:tc>
          <w:tcPr>
            <w:tcW w:w="1151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2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4" w:type="dxa"/>
            <w:shd w:val="clear" w:color="auto" w:fill="FFFFFF"/>
          </w:tcPr>
          <w:p w:rsidR="00E0551B" w:rsidRPr="006D608D" w:rsidRDefault="008813A2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7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E0AC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E0ACC" w:rsidRPr="009D7718" w:rsidRDefault="001E0AC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8D016E" w:rsidRDefault="001E0AC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1E0ACC" w:rsidRPr="009D7718" w:rsidRDefault="001E0AC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5l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y6O9NiCe0BgWUDZUH18TnDRgv1PSY2dW1H3bMSspad9rNFeR5Xlo5bjIFxdzXNjpzma6wzRH&#10;qIp6SsbprR/bf2es2jZ402hnDddoyFpFqwTnjqwONsbuizkdXorQ3tN1jHp+z1a/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IMFfmWKAgAAFwUAAA4AAAAAAAAAAAAAAAAALgIAAGRycy9lMm9Eb2MueG1sUEsBAi0AFAAG&#10;AAgAAAAhAMXIEvzeAAAADAEAAA8AAAAAAAAAAAAAAAAA5A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E0AC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E0ACC" w:rsidRPr="009D7718" w:rsidRDefault="001E0AC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E0ACC" w:rsidRPr="009D7718" w:rsidRDefault="001E0AC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8D016E" w:rsidRDefault="001E0AC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1E0ACC" w:rsidRPr="009D7718" w:rsidRDefault="001E0AC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534362">
              <w:rPr>
                <w:color w:val="000000"/>
                <w:sz w:val="20"/>
              </w:rPr>
              <w:t>2</w:t>
            </w:r>
            <w:r w:rsidR="008813A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1D7DA6" w:rsidP="008813A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813A2">
              <w:rPr>
                <w:color w:val="000000"/>
                <w:sz w:val="20"/>
              </w:rPr>
              <w:t>3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1D7DA6">
              <w:rPr>
                <w:color w:val="000000"/>
                <w:sz w:val="20"/>
              </w:rPr>
              <w:t>02</w:t>
            </w:r>
            <w:r w:rsidR="008813A2">
              <w:rPr>
                <w:color w:val="000000"/>
                <w:sz w:val="20"/>
              </w:rPr>
              <w:t>4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2173B5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1234B8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010F9" w:rsidRPr="005C7C58" w:rsidTr="001234B8">
        <w:tc>
          <w:tcPr>
            <w:tcW w:w="1151" w:type="dxa"/>
            <w:vMerge/>
            <w:shd w:val="clear" w:color="auto" w:fill="FFFFFF"/>
            <w:vAlign w:val="center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010F9" w:rsidRPr="005C7C58" w:rsidRDefault="003010F9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010F9" w:rsidRPr="005C7C58" w:rsidRDefault="003010F9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010F9" w:rsidRPr="005C7C58" w:rsidRDefault="003010F9" w:rsidP="008813A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2173B5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2173B5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2173B5">
        <w:trPr>
          <w:trHeight w:val="654"/>
        </w:trPr>
        <w:tc>
          <w:tcPr>
            <w:tcW w:w="1151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6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4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7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E0551B" w:rsidRPr="006D608D" w:rsidRDefault="008D1774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8813A2">
              <w:rPr>
                <w:bCs/>
                <w:sz w:val="20"/>
              </w:rPr>
              <w:t>5</w:t>
            </w:r>
            <w:r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1E0ACC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E0ACC" w:rsidRPr="001B2409" w:rsidRDefault="001E0ACC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1E0ACC" w:rsidRPr="001B2409" w:rsidRDefault="001E0AC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1E0ACC" w:rsidRPr="001B2409" w:rsidRDefault="001E0AC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E0ACC" w:rsidRPr="001B2409" w:rsidRDefault="001E0ACC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E0ACC" w:rsidRPr="001B2409" w:rsidRDefault="001E0ACC" w:rsidP="00F127BC"/>
                          <w:p w:rsidR="001E0ACC" w:rsidRDefault="001E0AC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H8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Fx1&#10;kNdas0cQhtVAG1AMzwlMOm2/YjRAazbYfdkSyzGSbxWIq8oKIB/5uCjKeQ4Le2pZn1qIogDVYI/R&#10;NL3xU/9vjRWbDm6a5Kz0FQiyFVEqQblTVHsZQ/vFnPZPRejv03X0+vGgLb8D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DsomH8&#10;hgIAABg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1E0ACC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E0ACC" w:rsidRPr="001B2409" w:rsidRDefault="001E0ACC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1E0ACC" w:rsidRPr="001B2409" w:rsidRDefault="001E0AC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1E0ACC" w:rsidRPr="001B2409" w:rsidRDefault="001E0AC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E0ACC" w:rsidRPr="001B2409" w:rsidRDefault="001E0ACC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E0ACC" w:rsidRPr="001B2409" w:rsidRDefault="001E0ACC" w:rsidP="00F127BC"/>
                    <w:p w:rsidR="001E0ACC" w:rsidRDefault="001E0ACC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8813A2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87874">
              <w:rPr>
                <w:bCs/>
                <w:color w:val="000000"/>
                <w:sz w:val="20"/>
              </w:rPr>
              <w:t>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ACC" w:rsidRDefault="001E0AC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+O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i+AaOK6iPSKyFab5xH1HowH6nZMDZLqn7tmdWUKI+&#10;aGzOdTafh2WIynyxzFGxl5bq0sI0R6iSekomceunBdobK9sOI03joOEWG9rISPZLVqf8cX5jD067&#10;FhbkUo9eL3+EzQ8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Bpd+O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1E0ACC" w:rsidRDefault="001E0ACC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2</w:t>
            </w:r>
            <w:r w:rsidRPr="00587874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3</w:t>
            </w:r>
            <w:r w:rsidRPr="00587874">
              <w:rPr>
                <w:bCs/>
                <w:color w:val="000000"/>
                <w:sz w:val="20"/>
              </w:rPr>
              <w:t xml:space="preserve">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</w:t>
            </w:r>
            <w:r w:rsidR="008813A2">
              <w:rPr>
                <w:bCs/>
                <w:color w:val="000000"/>
                <w:sz w:val="20"/>
              </w:rPr>
              <w:t>4</w:t>
            </w:r>
            <w:r w:rsidRPr="00587874">
              <w:rPr>
                <w:bCs/>
                <w:color w:val="000000"/>
                <w:sz w:val="20"/>
              </w:rPr>
              <w:t xml:space="preserve">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C66D28">
        <w:trPr>
          <w:trHeight w:hRule="exact" w:val="595"/>
        </w:trPr>
        <w:tc>
          <w:tcPr>
            <w:tcW w:w="4177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77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06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C66D28">
        <w:trPr>
          <w:trHeight w:hRule="exact" w:val="288"/>
        </w:trPr>
        <w:tc>
          <w:tcPr>
            <w:tcW w:w="4177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77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06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C66D28">
        <w:trPr>
          <w:trHeight w:hRule="exact" w:val="456"/>
        </w:trPr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06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C66D28">
        <w:trPr>
          <w:trHeight w:hRule="exact" w:val="3963"/>
        </w:trPr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06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C66D28">
        <w:trPr>
          <w:trHeight w:hRule="exact" w:val="865"/>
        </w:trPr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77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06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E0ACC" w:rsidRDefault="00C66D28" w:rsidP="001E0ACC">
      <w:pPr>
        <w:keepNext/>
        <w:outlineLvl w:val="3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1E0ACC">
        <w:rPr>
          <w:noProof/>
          <w:color w:val="000000"/>
          <w:sz w:val="24"/>
          <w:szCs w:val="24"/>
          <w:shd w:val="clear" w:color="auto" w:fill="FFFFFF"/>
          <w:vertAlign w:val="superscript"/>
          <w:lang w:eastAsia="ru-RU"/>
        </w:rPr>
        <w:lastRenderedPageBreak/>
        <w:drawing>
          <wp:inline distT="0" distB="0" distL="0" distR="0" wp14:anchorId="43D55EE5" wp14:editId="6BA66243">
            <wp:extent cx="6313431" cy="9128760"/>
            <wp:effectExtent l="1905" t="0" r="0" b="0"/>
            <wp:docPr id="13" name="Рисунок 13" descr="C:\Users\admin\Downloads\54 МУНИЦИПАЛЬНОЕ ЗАДАНИЕ2 №907.7.19.11.1281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54 МУНИЦИПАЛЬНОЕ ЗАДАНИЕ2 №907.7.19.11.12812202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2203" cy="91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ACC" w:rsidSect="004B67D8">
      <w:headerReference w:type="even" r:id="rId11"/>
      <w:headerReference w:type="default" r:id="rId12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08D" w:rsidRDefault="00F1008D">
      <w:r>
        <w:separator/>
      </w:r>
    </w:p>
  </w:endnote>
  <w:endnote w:type="continuationSeparator" w:id="0">
    <w:p w:rsidR="00F1008D" w:rsidRDefault="00F1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ACC" w:rsidRDefault="001E0ACC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6D28">
      <w:rPr>
        <w:noProof/>
      </w:rPr>
      <w:t>31</w:t>
    </w:r>
    <w:r>
      <w:rPr>
        <w:noProof/>
      </w:rPr>
      <w:fldChar w:fldCharType="end"/>
    </w:r>
  </w:p>
  <w:p w:rsidR="001E0ACC" w:rsidRDefault="001E0AC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08D" w:rsidRDefault="00F1008D">
      <w:r>
        <w:separator/>
      </w:r>
    </w:p>
  </w:footnote>
  <w:footnote w:type="continuationSeparator" w:id="0">
    <w:p w:rsidR="00F1008D" w:rsidRDefault="00F10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ACC" w:rsidRPr="00774A04" w:rsidRDefault="001E0ACC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ACC" w:rsidRDefault="001E0ACC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ACC" w:rsidRDefault="001E0ACC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1E0ACC" w:rsidRDefault="001E0ACC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211E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0ACC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0018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81490"/>
    <w:rsid w:val="00681ACE"/>
    <w:rsid w:val="0068207C"/>
    <w:rsid w:val="00682BF9"/>
    <w:rsid w:val="00686430"/>
    <w:rsid w:val="006918D6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7E1A"/>
    <w:rsid w:val="007B0411"/>
    <w:rsid w:val="007B2EB6"/>
    <w:rsid w:val="007B36E5"/>
    <w:rsid w:val="007B3E0E"/>
    <w:rsid w:val="007B47E8"/>
    <w:rsid w:val="007B60A2"/>
    <w:rsid w:val="007C71A1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6D28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08D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E5557-24DC-4EEC-8DF0-BDA88BFC3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</TotalTime>
  <Pages>31</Pages>
  <Words>8007</Words>
  <Characters>45642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53542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admin</cp:lastModifiedBy>
  <cp:revision>2</cp:revision>
  <cp:lastPrinted>2019-12-20T12:32:00Z</cp:lastPrinted>
  <dcterms:created xsi:type="dcterms:W3CDTF">2021-12-28T13:14:00Z</dcterms:created>
  <dcterms:modified xsi:type="dcterms:W3CDTF">2021-12-28T13:14:00Z</dcterms:modified>
</cp:coreProperties>
</file>